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551936" w:displacedByCustomXml="next"/>
    <w:bookmarkStart w:id="1" w:name="_Toc240552002" w:displacedByCustomXml="next"/>
    <w:bookmarkStart w:id="2" w:name="_Toc240552030" w:displacedByCustomXml="next"/>
    <w:bookmarkStart w:id="3" w:name="_Toc240552058" w:displacedByCustomXml="next"/>
    <w:sdt>
      <w:sdtPr>
        <w:rPr>
          <w:rFonts w:asciiTheme="minorHAnsi" w:eastAsiaTheme="minorHAnsi" w:hAnsiTheme="minorHAnsi" w:cstheme="minorBidi"/>
          <w:b w:val="0"/>
          <w:sz w:val="20"/>
          <w:szCs w:val="22"/>
        </w:rPr>
        <w:id w:val="888527742"/>
        <w:lock w:val="contentLocked"/>
        <w:placeholder>
          <w:docPart w:val="DefaultPlaceholder_-1854013440"/>
        </w:placeholder>
        <w:group/>
      </w:sdtPr>
      <w:sdtEndPr/>
      <w:sdtContent>
        <w:p w14:paraId="54023805" w14:textId="1736557F" w:rsidR="00257595" w:rsidRPr="00257595" w:rsidRDefault="00D65231" w:rsidP="000E459F">
          <w:pPr>
            <w:pStyle w:val="Heading1"/>
          </w:pPr>
          <w:r>
            <w:t>Service Engagement – Submission form</w:t>
          </w:r>
          <w:bookmarkEnd w:id="3"/>
          <w:bookmarkEnd w:id="2"/>
          <w:bookmarkEnd w:id="1"/>
          <w:bookmarkEnd w:id="0"/>
        </w:p>
        <w:p w14:paraId="42E1960A" w14:textId="36C1736D" w:rsidR="003A7BA7" w:rsidRDefault="003A7BA7" w:rsidP="003A7BA7">
          <w:pPr>
            <w:pStyle w:val="Heading2"/>
          </w:pPr>
          <w:bookmarkStart w:id="4" w:name="_Toc240551937"/>
          <w:bookmarkStart w:id="5" w:name="_Toc240552003"/>
          <w:bookmarkStart w:id="6" w:name="_Toc240552031"/>
          <w:bookmarkStart w:id="7" w:name="_Toc240552059"/>
          <w:r>
            <w:t>Purpose of this engagement</w:t>
          </w:r>
          <w:bookmarkEnd w:id="4"/>
          <w:bookmarkEnd w:id="5"/>
          <w:bookmarkEnd w:id="6"/>
          <w:bookmarkEnd w:id="7"/>
        </w:p>
        <w:sdt>
          <w:sdtPr>
            <w:id w:val="826941883"/>
            <w:lock w:val="contentLocked"/>
            <w:placeholder>
              <w:docPart w:val="DefaultPlaceholder_-1854013440"/>
            </w:placeholder>
            <w:group/>
          </w:sdtPr>
          <w:sdtEndPr/>
          <w:sdtContent>
            <w:p w14:paraId="7767AA7B" w14:textId="70376831" w:rsidR="00FB4A43" w:rsidRDefault="00781471" w:rsidP="00FB4A43">
              <w:r w:rsidRPr="00781471">
                <w:t xml:space="preserve">ACC is seeking information and perspectives from current and potential service </w:t>
              </w:r>
              <w:r w:rsidR="00FB4A43">
                <w:t xml:space="preserve">suppliers and </w:t>
              </w:r>
              <w:r w:rsidRPr="00781471">
                <w:t xml:space="preserve">providers to better understand the factors influencing the financial sustainability, performance, and delivery of ACC-funded services. </w:t>
              </w:r>
              <w:r w:rsidR="00FB4A43">
                <w:t>As part of our ongoing contract management, we regularly review pricing across our services to ensure funding remains fair, sustainable, and aligned with the outcomes we’re seeking for our kiritaki (clients). Sustainable means there's an ability to meet ACC service requirements efficiently over time, including necessary workforce, operating, and reinvestment costs.</w:t>
              </w:r>
              <w:r w:rsidR="00FB4A43">
                <w:rPr>
                  <w:rFonts w:ascii="Arial" w:hAnsi="Arial" w:cs="Arial"/>
                </w:rPr>
                <w:t>​</w:t>
              </w:r>
              <w:r w:rsidR="00FB4A43">
                <w:t xml:space="preserve">  </w:t>
              </w:r>
            </w:p>
            <w:p w14:paraId="22622016" w14:textId="5E06004D" w:rsidR="00781471" w:rsidRPr="00781471" w:rsidRDefault="00FB4A43" w:rsidP="004C485E">
              <w:r>
                <w:t>This engagement is intended to gather information before ACC undertakes its pricing review analysis. ACC does not intend to undertake a further sector engagement on any subsequently proposed pricing adjustments before recommendations are considered by the ACC Board. ACC will consider all information received through this process, but retains responsibility for all final decisions.</w:t>
              </w:r>
              <w:r w:rsidR="00D46D22">
                <w:t xml:space="preserve"> </w:t>
              </w:r>
              <w:r w:rsidR="00781471" w:rsidRPr="00781471">
                <w:t xml:space="preserve">No specific pricing or service changes are currently proposed. The information provided will help us build a more complete picture of </w:t>
              </w:r>
              <w:r w:rsidR="00A62B62">
                <w:t xml:space="preserve">supplier and </w:t>
              </w:r>
              <w:r w:rsidR="00781471" w:rsidRPr="00781471">
                <w:t xml:space="preserve">provider experience, service performance, and market conditions to inform future pricing and broader commissioning decisions. </w:t>
              </w:r>
            </w:p>
            <w:p w14:paraId="206AF0A8" w14:textId="77777777" w:rsidR="00781471" w:rsidRPr="00781471" w:rsidRDefault="00781471" w:rsidP="004C485E">
              <w:r w:rsidRPr="00781471">
                <w:t xml:space="preserve">This engagement opportunity seeks to ensure future service and pricing approaches support: </w:t>
              </w:r>
            </w:p>
            <w:p w14:paraId="10122857" w14:textId="77777777" w:rsidR="00781471" w:rsidRPr="00781471" w:rsidRDefault="00781471" w:rsidP="004C485E">
              <w:pPr>
                <w:pStyle w:val="ACCBulletList"/>
              </w:pPr>
              <w:r w:rsidRPr="00781471">
                <w:t xml:space="preserve">sustainable and accessible services for ACC clients </w:t>
              </w:r>
            </w:p>
            <w:p w14:paraId="22B9EE62" w14:textId="77777777" w:rsidR="00781471" w:rsidRPr="00781471" w:rsidRDefault="00781471" w:rsidP="004C485E">
              <w:pPr>
                <w:pStyle w:val="ACCBulletList"/>
              </w:pPr>
              <w:r w:rsidRPr="00781471">
                <w:t xml:space="preserve">efficient use of levy and Crown funding </w:t>
              </w:r>
            </w:p>
            <w:p w14:paraId="1F9D437C" w14:textId="77777777" w:rsidR="00781471" w:rsidRPr="00781471" w:rsidRDefault="00781471" w:rsidP="004C485E">
              <w:pPr>
                <w:pStyle w:val="ACCBulletList"/>
              </w:pPr>
              <w:r w:rsidRPr="00781471">
                <w:t xml:space="preserve">positive client rehabilitation and recovery outcomes </w:t>
              </w:r>
            </w:p>
            <w:p w14:paraId="03D10CD9" w14:textId="14F437FF" w:rsidR="00781471" w:rsidRPr="00781471" w:rsidRDefault="00781471" w:rsidP="004C485E">
              <w:pPr>
                <w:pStyle w:val="ACCBulletList"/>
              </w:pPr>
              <w:r w:rsidRPr="00781471">
                <w:t xml:space="preserve">a healthy and sustainable market </w:t>
              </w:r>
            </w:p>
            <w:p w14:paraId="7933739C" w14:textId="77777777" w:rsidR="00781471" w:rsidRPr="00781471" w:rsidRDefault="00781471" w:rsidP="004C485E">
              <w:pPr>
                <w:pStyle w:val="ACCBulletList"/>
              </w:pPr>
              <w:r w:rsidRPr="00781471">
                <w:t xml:space="preserve">equity of access across different populations and regions. </w:t>
              </w:r>
            </w:p>
            <w:p w14:paraId="375C30BD" w14:textId="0F5A5332" w:rsidR="00D46D22" w:rsidRDefault="00781471" w:rsidP="00D46D22">
              <w:pPr>
                <w:rPr>
                  <w:rFonts w:ascii="Aptos SemiBold" w:eastAsiaTheme="majorEastAsia" w:hAnsi="Aptos SemiBold" w:cstheme="majorBidi"/>
                  <w:color w:val="005C90" w:themeColor="accent2"/>
                  <w:sz w:val="28"/>
                  <w:szCs w:val="32"/>
                </w:rPr>
              </w:pPr>
              <w:r w:rsidRPr="00781471">
                <w:t xml:space="preserve">We recognise that pricing is one of several levers that may influence </w:t>
              </w:r>
              <w:r w:rsidR="00A62B62">
                <w:t xml:space="preserve">supplier and </w:t>
              </w:r>
              <w:r w:rsidRPr="00781471">
                <w:t xml:space="preserve">provider sustainability, access, quality, and service delivery. Not all issues affecting ACC-funded services can or should be addressed through pricing alone. </w:t>
              </w:r>
              <w:r w:rsidR="00D46D22" w:rsidRPr="00FF2930">
                <w:t xml:space="preserve">Find out more at </w:t>
              </w:r>
              <w:hyperlink r:id="rId13" w:history="1">
                <w:r w:rsidR="00D46D22" w:rsidRPr="00FC01D5">
                  <w:rPr>
                    <w:rStyle w:val="Hyperlink"/>
                  </w:rPr>
                  <w:t>www.acc.co.nz/pricingreviews</w:t>
                </w:r>
              </w:hyperlink>
              <w:r w:rsidR="00D46D22">
                <w:t xml:space="preserve"> </w:t>
              </w:r>
            </w:p>
          </w:sdtContent>
        </w:sdt>
      </w:sdtContent>
    </w:sdt>
    <w:bookmarkStart w:id="8" w:name="_Toc240551938" w:displacedByCustomXml="next"/>
    <w:bookmarkStart w:id="9" w:name="_Toc240552004" w:displacedByCustomXml="next"/>
    <w:bookmarkStart w:id="10" w:name="_Toc240552032" w:displacedByCustomXml="next"/>
    <w:bookmarkStart w:id="11" w:name="_Toc240552060" w:displacedByCustomXml="next"/>
    <w:sdt>
      <w:sdtPr>
        <w:rPr>
          <w:rFonts w:asciiTheme="minorHAnsi" w:eastAsiaTheme="minorHAnsi" w:hAnsiTheme="minorHAnsi" w:cstheme="minorBidi"/>
          <w:color w:val="auto"/>
          <w:sz w:val="20"/>
          <w:szCs w:val="22"/>
        </w:rPr>
        <w:id w:val="-1930100474"/>
        <w:lock w:val="contentLocked"/>
        <w:placeholder>
          <w:docPart w:val="DefaultPlaceholder_-1854013440"/>
        </w:placeholder>
        <w:group/>
      </w:sdtPr>
      <w:sdtEndPr/>
      <w:sdtContent>
        <w:p w14:paraId="095F7858" w14:textId="2179533E" w:rsidR="00700ECA" w:rsidRDefault="00700ECA" w:rsidP="00700ECA">
          <w:pPr>
            <w:pStyle w:val="Heading2"/>
          </w:pPr>
          <w:r>
            <w:t>Why your information</w:t>
          </w:r>
          <w:r w:rsidR="007B13A0">
            <w:t xml:space="preserve"> </w:t>
          </w:r>
          <w:r>
            <w:t>matters</w:t>
          </w:r>
          <w:bookmarkEnd w:id="11"/>
          <w:bookmarkEnd w:id="10"/>
          <w:bookmarkEnd w:id="9"/>
          <w:bookmarkEnd w:id="8"/>
        </w:p>
        <w:p w14:paraId="7862ED94" w14:textId="507E3D94" w:rsidR="00700ECA" w:rsidRDefault="00700ECA" w:rsidP="004C485E">
          <w:r>
            <w:t xml:space="preserve">ACC holds information about service use, expenditure and performance, but this doesn't always show the full circumstances </w:t>
          </w:r>
          <w:r w:rsidR="00A62B62">
            <w:t xml:space="preserve">suppliers and </w:t>
          </w:r>
          <w:r>
            <w:t xml:space="preserve">providers face or how those circumstances affect service delivery. The information you provide will help us test and supplement the information available to ACC, identify issues that may not be visible in our data, and understand whether pressures are service-specific, regional, or market-wide. </w:t>
          </w:r>
        </w:p>
        <w:p w14:paraId="2CE08385" w14:textId="7423EE49" w:rsidR="00700ECA" w:rsidRDefault="00700ECA" w:rsidP="004C485E">
          <w:r>
            <w:t>More complete and service-specific information will help us undertake more targeted analysis. While a submission does not guarantee a particular pricing or commissioning outcome, it provides an opportunity for</w:t>
          </w:r>
          <w:r w:rsidR="00572952">
            <w:t xml:space="preserve"> supplier and</w:t>
          </w:r>
          <w:r>
            <w:t xml:space="preserve"> provider experience, information, and recommendations to be considered as part of our decision-making.</w:t>
          </w:r>
        </w:p>
      </w:sdtContent>
    </w:sdt>
    <w:bookmarkStart w:id="12" w:name="_Toc240551939" w:displacedByCustomXml="next"/>
    <w:bookmarkStart w:id="13" w:name="_Toc240552005" w:displacedByCustomXml="next"/>
    <w:bookmarkStart w:id="14" w:name="_Toc240552033" w:displacedByCustomXml="next"/>
    <w:bookmarkStart w:id="15" w:name="_Toc240552061" w:displacedByCustomXml="next"/>
    <w:sdt>
      <w:sdtPr>
        <w:rPr>
          <w:rFonts w:asciiTheme="minorHAnsi" w:eastAsiaTheme="minorHAnsi" w:hAnsiTheme="minorHAnsi" w:cstheme="minorBidi"/>
          <w:color w:val="auto"/>
          <w:sz w:val="20"/>
          <w:szCs w:val="22"/>
        </w:rPr>
        <w:id w:val="1629513962"/>
        <w:lock w:val="contentLocked"/>
        <w:placeholder>
          <w:docPart w:val="DefaultPlaceholder_-1854013440"/>
        </w:placeholder>
        <w:group/>
      </w:sdtPr>
      <w:sdtEndPr>
        <w:rPr>
          <w:b/>
          <w:bCs/>
        </w:rPr>
      </w:sdtEndPr>
      <w:sdtContent>
        <w:p w14:paraId="4301CC81" w14:textId="0C8DA21B" w:rsidR="00AF0C98" w:rsidRDefault="00AF0C98" w:rsidP="00781471">
          <w:pPr>
            <w:pStyle w:val="Heading2"/>
          </w:pPr>
          <w:r>
            <w:t>Instructions</w:t>
          </w:r>
          <w:bookmarkEnd w:id="15"/>
          <w:bookmarkEnd w:id="14"/>
          <w:bookmarkEnd w:id="13"/>
          <w:bookmarkEnd w:id="12"/>
        </w:p>
        <w:p w14:paraId="6DE1DEF9" w14:textId="77777777" w:rsidR="00355905" w:rsidRDefault="00355905" w:rsidP="00355905">
          <w:r>
            <w:t xml:space="preserve">Please complete the submitter information section and respond to the questions relevant to your organisation and the ACC-funded services you deliver.  </w:t>
          </w:r>
        </w:p>
        <w:p w14:paraId="1A4608B4" w14:textId="77777777" w:rsidR="00355905" w:rsidRDefault="00355905" w:rsidP="00355905">
          <w:r>
            <w:t xml:space="preserve">Wherever possible, support your response with relevant and verifiable information. This may include: </w:t>
          </w:r>
        </w:p>
        <w:p w14:paraId="2A70E9E6" w14:textId="77777777" w:rsidR="00355905" w:rsidRDefault="00355905" w:rsidP="0088238D">
          <w:pPr>
            <w:pStyle w:val="ListParagraph"/>
            <w:numPr>
              <w:ilvl w:val="0"/>
              <w:numId w:val="14"/>
            </w:numPr>
          </w:pPr>
          <w:r>
            <w:t xml:space="preserve">financial and cost information </w:t>
          </w:r>
        </w:p>
        <w:p w14:paraId="033B5DB1" w14:textId="77777777" w:rsidR="00355905" w:rsidRDefault="00355905" w:rsidP="0088238D">
          <w:pPr>
            <w:pStyle w:val="ListParagraph"/>
            <w:numPr>
              <w:ilvl w:val="0"/>
              <w:numId w:val="14"/>
            </w:numPr>
          </w:pPr>
          <w:r>
            <w:t xml:space="preserve">workforce and payroll data </w:t>
          </w:r>
        </w:p>
        <w:p w14:paraId="0AFFFFA7" w14:textId="05223B47" w:rsidR="00355905" w:rsidRDefault="00355905" w:rsidP="0088238D">
          <w:pPr>
            <w:pStyle w:val="ListParagraph"/>
            <w:numPr>
              <w:ilvl w:val="0"/>
              <w:numId w:val="14"/>
            </w:numPr>
          </w:pPr>
          <w:r>
            <w:t>service volumes, capacity</w:t>
          </w:r>
          <w:r w:rsidR="00FF2930">
            <w:t>,</w:t>
          </w:r>
          <w:r>
            <w:t xml:space="preserve"> and utilisation trends </w:t>
          </w:r>
        </w:p>
        <w:p w14:paraId="748E2725" w14:textId="77777777" w:rsidR="00355905" w:rsidRDefault="00355905" w:rsidP="0088238D">
          <w:pPr>
            <w:pStyle w:val="ListParagraph"/>
            <w:numPr>
              <w:ilvl w:val="0"/>
              <w:numId w:val="14"/>
            </w:numPr>
          </w:pPr>
          <w:r>
            <w:t xml:space="preserve">outcome and performance data </w:t>
          </w:r>
        </w:p>
        <w:p w14:paraId="400B73C7" w14:textId="77777777" w:rsidR="00355905" w:rsidRDefault="00355905" w:rsidP="0088238D">
          <w:pPr>
            <w:pStyle w:val="ListParagraph"/>
            <w:numPr>
              <w:ilvl w:val="0"/>
              <w:numId w:val="14"/>
            </w:numPr>
          </w:pPr>
          <w:r>
            <w:t xml:space="preserve">access and waiting-time information </w:t>
          </w:r>
        </w:p>
        <w:p w14:paraId="5666AEE6" w14:textId="77777777" w:rsidR="00355905" w:rsidRDefault="00355905" w:rsidP="0088238D">
          <w:pPr>
            <w:pStyle w:val="ListParagraph"/>
            <w:numPr>
              <w:ilvl w:val="0"/>
              <w:numId w:val="14"/>
            </w:numPr>
          </w:pPr>
          <w:r>
            <w:t xml:space="preserve">independent research or benchmarks </w:t>
          </w:r>
        </w:p>
        <w:p w14:paraId="7744AC6C" w14:textId="77777777" w:rsidR="00355905" w:rsidRDefault="00355905" w:rsidP="0088238D">
          <w:pPr>
            <w:pStyle w:val="ListParagraph"/>
            <w:numPr>
              <w:ilvl w:val="0"/>
              <w:numId w:val="14"/>
            </w:numPr>
          </w:pPr>
          <w:r>
            <w:t xml:space="preserve">documented case studies </w:t>
          </w:r>
        </w:p>
        <w:p w14:paraId="74AA2417" w14:textId="77777777" w:rsidR="00355905" w:rsidRDefault="00355905" w:rsidP="0088238D">
          <w:pPr>
            <w:pStyle w:val="ListParagraph"/>
            <w:numPr>
              <w:ilvl w:val="0"/>
              <w:numId w:val="14"/>
            </w:numPr>
          </w:pPr>
          <w:r>
            <w:t xml:space="preserve">aggregated or de-identified client feedback. </w:t>
          </w:r>
        </w:p>
        <w:p w14:paraId="72A5141B" w14:textId="727B8B7C" w:rsidR="00355905" w:rsidRDefault="00355905" w:rsidP="00355905">
          <w:r>
            <w:t>We</w:t>
          </w:r>
          <w:r w:rsidR="00E369C6">
            <w:t>’</w:t>
          </w:r>
          <w:r>
            <w:t xml:space="preserve">ll give greater weight to information that: </w:t>
          </w:r>
        </w:p>
        <w:p w14:paraId="45310E64" w14:textId="77777777" w:rsidR="00355905" w:rsidRDefault="00355905" w:rsidP="0088238D">
          <w:pPr>
            <w:pStyle w:val="ACCBulletList"/>
          </w:pPr>
          <w:r>
            <w:t xml:space="preserve">relates clearly to the relevant ACC-funded service </w:t>
          </w:r>
        </w:p>
        <w:p w14:paraId="10023F80" w14:textId="77777777" w:rsidR="00355905" w:rsidRDefault="00355905" w:rsidP="0088238D">
          <w:pPr>
            <w:pStyle w:val="ACCBulletList"/>
          </w:pPr>
          <w:r>
            <w:t xml:space="preserve">is supported by verifiable evidence </w:t>
          </w:r>
        </w:p>
        <w:p w14:paraId="6AEF6DF3" w14:textId="56862A7E" w:rsidR="00355905" w:rsidRDefault="00355905" w:rsidP="0088238D">
          <w:pPr>
            <w:pStyle w:val="ACCBulletList"/>
          </w:pPr>
          <w:r>
            <w:t xml:space="preserve">presents a complete </w:t>
          </w:r>
          <w:r w:rsidR="00FF2930">
            <w:t xml:space="preserve">view of the issue, rather than a selective </w:t>
          </w:r>
          <w:r w:rsidR="00A415F4">
            <w:t>perspective</w:t>
          </w:r>
          <w:r>
            <w:t xml:space="preserve"> </w:t>
          </w:r>
        </w:p>
        <w:p w14:paraId="5B561942" w14:textId="77777777" w:rsidR="00355905" w:rsidRDefault="00355905" w:rsidP="0088238D">
          <w:pPr>
            <w:pStyle w:val="ACCBulletList"/>
          </w:pPr>
          <w:r>
            <w:t xml:space="preserve">identifies assumptions, estimates, allocations, and limitations </w:t>
          </w:r>
        </w:p>
        <w:p w14:paraId="69F4FA11" w14:textId="77777777" w:rsidR="00B2168B" w:rsidRDefault="00355905" w:rsidP="00355905">
          <w:pPr>
            <w:pStyle w:val="ACCBulletList"/>
          </w:pPr>
          <w:r>
            <w:t xml:space="preserve">explains the scale and materiality of the issue </w:t>
          </w:r>
        </w:p>
        <w:p w14:paraId="4A254A3C" w14:textId="733F999C" w:rsidR="00355905" w:rsidRDefault="00355905" w:rsidP="00355905">
          <w:pPr>
            <w:pStyle w:val="ACCBulletList"/>
          </w:pPr>
          <w:r>
            <w:t xml:space="preserve">demonstrates how the information supports the response being proposed. </w:t>
          </w:r>
        </w:p>
        <w:p w14:paraId="523A037F" w14:textId="77777777" w:rsidR="00B2168B" w:rsidRDefault="00355905" w:rsidP="00355905">
          <w:r>
            <w:t xml:space="preserve">You can respond at an organisation level, service level, or contract level. Where information relates to multiple ACC-funded services, please identify which services are included and any important differences between them. </w:t>
          </w:r>
        </w:p>
        <w:p w14:paraId="52BF572E" w14:textId="4193C280" w:rsidR="00B2168B" w:rsidRPr="00BA36A4" w:rsidRDefault="00B2168B" w:rsidP="00355905">
          <w:pPr>
            <w:rPr>
              <w:b/>
              <w:bCs/>
            </w:rPr>
          </w:pPr>
          <w:r w:rsidRPr="00BA36A4">
            <w:rPr>
              <w:b/>
              <w:bCs/>
            </w:rPr>
            <w:t xml:space="preserve">You do not need to answer every question. Focus on the questions most relevant to your organisation and the services you provide. We recognise that </w:t>
          </w:r>
          <w:r w:rsidR="00FE461B" w:rsidRPr="00BA36A4">
            <w:rPr>
              <w:b/>
              <w:bCs/>
            </w:rPr>
            <w:t xml:space="preserve">suppliers and </w:t>
          </w:r>
          <w:r w:rsidRPr="00BA36A4">
            <w:rPr>
              <w:b/>
              <w:bCs/>
            </w:rPr>
            <w:t xml:space="preserve">providers differ in size, </w:t>
          </w:r>
          <w:r w:rsidR="00FE461B" w:rsidRPr="00BA36A4">
            <w:rPr>
              <w:b/>
              <w:bCs/>
            </w:rPr>
            <w:t>capacity,</w:t>
          </w:r>
          <w:r w:rsidRPr="00BA36A4">
            <w:rPr>
              <w:b/>
              <w:bCs/>
            </w:rPr>
            <w:t xml:space="preserve"> and access to information. Where detailed information is unavailable, you may provide your operational experience, explain the impact observed</w:t>
          </w:r>
          <w:r w:rsidR="00E34E65">
            <w:rPr>
              <w:b/>
              <w:bCs/>
            </w:rPr>
            <w:t>,</w:t>
          </w:r>
          <w:r w:rsidRPr="00BA36A4">
            <w:rPr>
              <w:b/>
              <w:bCs/>
            </w:rPr>
            <w:t xml:space="preserve"> and identify any limitations in the information available.</w:t>
          </w:r>
        </w:p>
        <w:p w14:paraId="40868471" w14:textId="77777777" w:rsidR="004C485E" w:rsidRDefault="00713EA7" w:rsidP="000E459F">
          <w:r>
            <w:t xml:space="preserve">Any supporting or additional documents can be emailed to </w:t>
          </w:r>
          <w:hyperlink r:id="rId14" w:history="1">
            <w:r w:rsidR="001276EA" w:rsidRPr="00451DFF">
              <w:rPr>
                <w:rStyle w:val="Hyperlink"/>
              </w:rPr>
              <w:t>pricingreview2027@acc.co.nz</w:t>
            </w:r>
          </w:hyperlink>
          <w:r>
            <w:t>.</w:t>
          </w:r>
          <w:r w:rsidR="001276EA">
            <w:t xml:space="preserve"> </w:t>
          </w:r>
        </w:p>
        <w:p w14:paraId="082E4B72" w14:textId="1183E8FB" w:rsidR="00713EA7" w:rsidRPr="00E369C6" w:rsidRDefault="00DF5474" w:rsidP="000E459F">
          <w:pPr>
            <w:rPr>
              <w:b/>
              <w:bCs/>
            </w:rPr>
          </w:pPr>
          <w:r>
            <w:rPr>
              <w:b/>
              <w:bCs/>
            </w:rPr>
            <w:t>S</w:t>
          </w:r>
          <w:r w:rsidR="00713EA7" w:rsidRPr="00E369C6">
            <w:rPr>
              <w:b/>
              <w:bCs/>
            </w:rPr>
            <w:t xml:space="preserve">ubmissions close </w:t>
          </w:r>
          <w:r w:rsidR="00DD5110">
            <w:rPr>
              <w:b/>
              <w:bCs/>
            </w:rPr>
            <w:t xml:space="preserve">5pm, </w:t>
          </w:r>
          <w:r w:rsidR="00713EA7" w:rsidRPr="00E369C6">
            <w:rPr>
              <w:b/>
              <w:bCs/>
            </w:rPr>
            <w:t>Wednesday 4 November 2026.</w:t>
          </w:r>
        </w:p>
      </w:sdtContent>
    </w:sdt>
    <w:bookmarkStart w:id="16" w:name="_Toc240551940" w:displacedByCustomXml="next"/>
    <w:bookmarkStart w:id="17" w:name="_Toc240552006" w:displacedByCustomXml="next"/>
    <w:bookmarkStart w:id="18" w:name="_Toc240552034" w:displacedByCustomXml="next"/>
    <w:bookmarkStart w:id="19" w:name="_Toc240552062" w:displacedByCustomXml="next"/>
    <w:sdt>
      <w:sdtPr>
        <w:rPr>
          <w:rFonts w:asciiTheme="minorHAnsi" w:eastAsiaTheme="minorHAnsi" w:hAnsiTheme="minorHAnsi" w:cstheme="minorBidi"/>
          <w:color w:val="auto"/>
          <w:sz w:val="20"/>
          <w:szCs w:val="22"/>
        </w:rPr>
        <w:id w:val="-1920859289"/>
        <w:lock w:val="contentLocked"/>
        <w:placeholder>
          <w:docPart w:val="DefaultPlaceholder_-1854013440"/>
        </w:placeholder>
        <w:group/>
      </w:sdtPr>
      <w:sdtEndPr/>
      <w:sdtContent>
        <w:p w14:paraId="3B0B2BAC" w14:textId="5D23F02A" w:rsidR="00966332" w:rsidRDefault="00966332" w:rsidP="00966332">
          <w:pPr>
            <w:pStyle w:val="Heading2"/>
          </w:pPr>
          <w:r>
            <w:t>Publication, confidentiality</w:t>
          </w:r>
          <w:r w:rsidR="00D46D22">
            <w:t>,</w:t>
          </w:r>
          <w:r>
            <w:t xml:space="preserve"> and privacy </w:t>
          </w:r>
        </w:p>
        <w:p w14:paraId="62BB8C74" w14:textId="77777777" w:rsidR="00966332" w:rsidRDefault="00966332" w:rsidP="00966332">
          <w:r>
            <w:t xml:space="preserve">ACC intends to publish a summary of submissions reporting the key themes, evidence, and issues raised through this engagement and how these informed ACC’s analysis. We may use your information in the summary of submissions, but we will do so at an aggregated or de-identified level that should not identify individual parties. </w:t>
          </w:r>
        </w:p>
        <w:p w14:paraId="636CD442" w14:textId="41865596" w:rsidR="00966332" w:rsidRDefault="00966332" w:rsidP="00966332">
          <w:r>
            <w:t xml:space="preserve">Submissions may be subject to requests under the Official Information Act 1982 and will be managed in accordance with the Privacy Act 2020 and ACC’s other legal obligations. Submitters must clearly identify confidential or commercially sensitive information and explain the grounds that may justify withholding it. Do not provide client-level or identifiable client information. Use aggregated or de-identified information wherever possible. </w:t>
          </w:r>
          <w:r w:rsidR="00641FD5" w:rsidRPr="00641FD5">
            <w:t>ACC will take these views into account when considering publication of information and responding to requests under the Official Information Act 1982, but cannot guarantee that information will be withheld where disclosure is required by law.</w:t>
          </w:r>
        </w:p>
        <w:p w14:paraId="67BB1D5D" w14:textId="77777777" w:rsidR="00966332" w:rsidRDefault="00966332" w:rsidP="00966332">
          <w:r>
            <w:t xml:space="preserve">By making a submission, you confirm that: </w:t>
          </w:r>
        </w:p>
        <w:p w14:paraId="28C621C1" w14:textId="598E443E" w:rsidR="00966332" w:rsidRDefault="00966332" w:rsidP="00AA3484">
          <w:pPr>
            <w:pStyle w:val="ListParagraph"/>
            <w:numPr>
              <w:ilvl w:val="0"/>
              <w:numId w:val="46"/>
            </w:numPr>
          </w:pPr>
          <w:r>
            <w:t>you are authorised to provide the information contained in your submission;</w:t>
          </w:r>
        </w:p>
        <w:p w14:paraId="11BA6828" w14:textId="77777777" w:rsidR="00966332" w:rsidRDefault="00966332" w:rsidP="00AA3484">
          <w:pPr>
            <w:pStyle w:val="ListParagraph"/>
            <w:numPr>
              <w:ilvl w:val="0"/>
              <w:numId w:val="46"/>
            </w:numPr>
          </w:pPr>
          <w:r>
            <w:t xml:space="preserve">the information provided does not breach any confidentiality or other obligations owed to a third party; and </w:t>
          </w:r>
        </w:p>
        <w:p w14:paraId="5BBA75A0" w14:textId="77777777" w:rsidR="00966332" w:rsidRDefault="00966332" w:rsidP="00AA3484">
          <w:pPr>
            <w:pStyle w:val="ListParagraph"/>
            <w:numPr>
              <w:ilvl w:val="0"/>
              <w:numId w:val="46"/>
            </w:numPr>
          </w:pPr>
          <w:r>
            <w:t xml:space="preserve">your submission does not contain identifiable personal or health information about clients. </w:t>
          </w:r>
        </w:p>
        <w:p w14:paraId="6BFE079C" w14:textId="130FB874" w:rsidR="00966332" w:rsidRDefault="00966332" w:rsidP="00966332">
          <w:r>
            <w:t xml:space="preserve">Participation in this engagement, including whether you choose to submit information, will not provide an advantage or disadvantage in future procurement, contracting, or commercial processes. </w:t>
          </w:r>
        </w:p>
      </w:sdtContent>
    </w:sdt>
    <w:p w14:paraId="0567CDB2" w14:textId="77777777" w:rsidR="00200D12" w:rsidRDefault="00200D12">
      <w:pPr>
        <w:rPr>
          <w:rFonts w:ascii="Aptos SemiBold" w:eastAsiaTheme="majorEastAsia" w:hAnsi="Aptos SemiBold" w:cstheme="majorBidi"/>
          <w:color w:val="005C90" w:themeColor="accent2"/>
          <w:sz w:val="28"/>
          <w:szCs w:val="32"/>
        </w:rPr>
      </w:pPr>
      <w:r>
        <w:br w:type="page"/>
      </w:r>
    </w:p>
    <w:p w14:paraId="166B6899" w14:textId="5A8A4437" w:rsidR="00E31E9F" w:rsidRPr="006E397A" w:rsidRDefault="00E31E9F" w:rsidP="00966332">
      <w:pPr>
        <w:pStyle w:val="Heading2"/>
      </w:pPr>
      <w:r w:rsidRPr="006E397A">
        <w:lastRenderedPageBreak/>
        <w:t>Submitter information</w:t>
      </w:r>
      <w:bookmarkEnd w:id="19"/>
      <w:bookmarkEnd w:id="18"/>
      <w:bookmarkEnd w:id="17"/>
      <w:bookmarkEnd w:id="16"/>
    </w:p>
    <w:tbl>
      <w:tblPr>
        <w:tblStyle w:val="ACCCustomTable"/>
        <w:tblW w:w="0" w:type="auto"/>
        <w:tblBorders>
          <w:insideH w:val="single" w:sz="4" w:space="0" w:color="auto"/>
        </w:tblBorders>
        <w:tblLook w:val="0480" w:firstRow="0" w:lastRow="0" w:firstColumn="1" w:lastColumn="0" w:noHBand="0" w:noVBand="1"/>
      </w:tblPr>
      <w:tblGrid>
        <w:gridCol w:w="3544"/>
        <w:gridCol w:w="1875"/>
        <w:gridCol w:w="375"/>
        <w:gridCol w:w="563"/>
        <w:gridCol w:w="937"/>
        <w:gridCol w:w="750"/>
        <w:gridCol w:w="1126"/>
        <w:gridCol w:w="1125"/>
        <w:gridCol w:w="750"/>
        <w:gridCol w:w="938"/>
        <w:gridCol w:w="562"/>
        <w:gridCol w:w="375"/>
        <w:gridCol w:w="1876"/>
      </w:tblGrid>
      <w:tr w:rsidR="006409FF" w:rsidRPr="006409FF" w14:paraId="6A6352BE" w14:textId="77777777" w:rsidTr="006063C6">
        <w:trPr>
          <w:trHeight w:val="300"/>
        </w:trPr>
        <w:tc>
          <w:tcPr>
            <w:tcW w:w="3544" w:type="dxa"/>
            <w:tcBorders>
              <w:bottom w:val="single" w:sz="4" w:space="0" w:color="FFFFFF" w:themeColor="background1"/>
            </w:tcBorders>
            <w:shd w:val="clear" w:color="auto" w:fill="092C4D" w:themeFill="accent1"/>
            <w:hideMark/>
          </w:tcPr>
          <w:sdt>
            <w:sdtPr>
              <w:rPr>
                <w:b/>
                <w:bCs/>
                <w:lang w:val="en-US" w:eastAsia="en-NZ"/>
              </w:rPr>
              <w:id w:val="1848596830"/>
              <w:lock w:val="contentLocked"/>
              <w:placeholder>
                <w:docPart w:val="DefaultPlaceholder_-1854013440"/>
              </w:placeholder>
              <w:group/>
            </w:sdtPr>
            <w:sdtEndPr/>
            <w:sdtContent>
              <w:p w14:paraId="5DC4CCC6" w14:textId="5360793D" w:rsidR="006409FF" w:rsidRPr="000F09F6" w:rsidRDefault="006409FF" w:rsidP="004C485E">
                <w:pPr>
                  <w:rPr>
                    <w:b/>
                    <w:bCs/>
                    <w:lang w:eastAsia="en-NZ"/>
                  </w:rPr>
                </w:pPr>
                <w:r w:rsidRPr="000F09F6">
                  <w:rPr>
                    <w:b/>
                    <w:bCs/>
                    <w:lang w:val="en-US" w:eastAsia="en-NZ"/>
                  </w:rPr>
                  <w:t>Name</w:t>
                </w:r>
              </w:p>
            </w:sdtContent>
          </w:sdt>
        </w:tc>
        <w:tc>
          <w:tcPr>
            <w:tcW w:w="11252" w:type="dxa"/>
            <w:gridSpan w:val="12"/>
            <w:hideMark/>
          </w:tcPr>
          <w:p w14:paraId="61F0B52C" w14:textId="0F9A0BDC" w:rsidR="006409FF" w:rsidRPr="00430FFC" w:rsidRDefault="006409FF" w:rsidP="004C485E">
            <w:pPr>
              <w:rPr>
                <w:lang w:eastAsia="en-NZ"/>
              </w:rPr>
            </w:pPr>
            <w:r w:rsidRPr="00430FFC">
              <w:rPr>
                <w:lang w:eastAsia="en-NZ"/>
              </w:rPr>
              <w:t> </w:t>
            </w:r>
            <w:sdt>
              <w:sdtPr>
                <w:rPr>
                  <w:bCs/>
                </w:rPr>
                <w:id w:val="-993325770"/>
                <w:placeholder>
                  <w:docPart w:val="7FD8F5D00DBF497494A9D2396A104E16"/>
                </w:placeholder>
                <w:showingPlcHdr/>
                <w:text/>
              </w:sdtPr>
              <w:sdtEndPr/>
              <w:sdtContent>
                <w:r w:rsidR="000F09F6" w:rsidRPr="009134C6">
                  <w:rPr>
                    <w:rStyle w:val="PlaceholderText"/>
                    <w:bCs/>
                  </w:rPr>
                  <w:t>Click or tap here to enter text.</w:t>
                </w:r>
              </w:sdtContent>
            </w:sdt>
          </w:p>
        </w:tc>
      </w:tr>
      <w:tr w:rsidR="006409FF" w:rsidRPr="006409FF" w14:paraId="2EB8882D"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sdt>
            <w:sdtPr>
              <w:rPr>
                <w:b/>
                <w:lang w:val="en-US" w:eastAsia="en-NZ"/>
              </w:rPr>
              <w:id w:val="-1674021791"/>
              <w:lock w:val="contentLocked"/>
              <w:placeholder>
                <w:docPart w:val="DefaultPlaceholder_-1854013440"/>
              </w:placeholder>
              <w:group/>
            </w:sdtPr>
            <w:sdtEndPr/>
            <w:sdtContent>
              <w:p w14:paraId="7F6A233A" w14:textId="40E9382B" w:rsidR="006409FF" w:rsidRPr="005262AE" w:rsidRDefault="006409FF" w:rsidP="004C485E">
                <w:pPr>
                  <w:rPr>
                    <w:b/>
                    <w:lang w:eastAsia="en-NZ"/>
                  </w:rPr>
                </w:pPr>
                <w:r w:rsidRPr="005262AE">
                  <w:rPr>
                    <w:b/>
                    <w:lang w:val="en-US" w:eastAsia="en-NZ"/>
                  </w:rPr>
                  <w:t>Email address</w:t>
                </w:r>
              </w:p>
            </w:sdtContent>
          </w:sdt>
        </w:tc>
        <w:tc>
          <w:tcPr>
            <w:tcW w:w="11252" w:type="dxa"/>
            <w:gridSpan w:val="12"/>
            <w:hideMark/>
          </w:tcPr>
          <w:p w14:paraId="25D670F7" w14:textId="0174FF75" w:rsidR="006409FF" w:rsidRPr="00430FFC" w:rsidRDefault="006409FF" w:rsidP="004C485E">
            <w:pPr>
              <w:rPr>
                <w:lang w:eastAsia="en-NZ"/>
              </w:rPr>
            </w:pPr>
            <w:r w:rsidRPr="00430FFC">
              <w:rPr>
                <w:lang w:eastAsia="en-NZ"/>
              </w:rPr>
              <w:t> </w:t>
            </w:r>
            <w:sdt>
              <w:sdtPr>
                <w:rPr>
                  <w:bCs/>
                </w:rPr>
                <w:id w:val="-1519618435"/>
                <w:placeholder>
                  <w:docPart w:val="5183F02399D247BB97242FFE4C072E0B"/>
                </w:placeholder>
                <w:showingPlcHdr/>
                <w:text/>
              </w:sdtPr>
              <w:sdtEndPr/>
              <w:sdtContent>
                <w:r w:rsidR="00736D2E" w:rsidRPr="009134C6">
                  <w:rPr>
                    <w:rStyle w:val="PlaceholderText"/>
                    <w:bCs/>
                  </w:rPr>
                  <w:t>Click or tap here to enter text.</w:t>
                </w:r>
              </w:sdtContent>
            </w:sdt>
          </w:p>
        </w:tc>
      </w:tr>
      <w:tr w:rsidR="006409FF" w:rsidRPr="006409FF" w14:paraId="084180EE"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sdt>
            <w:sdtPr>
              <w:rPr>
                <w:b/>
                <w:lang w:val="en-US" w:eastAsia="en-NZ"/>
              </w:rPr>
              <w:id w:val="1066377108"/>
              <w:lock w:val="contentLocked"/>
              <w:placeholder>
                <w:docPart w:val="DefaultPlaceholder_-1854013440"/>
              </w:placeholder>
              <w:group/>
            </w:sdtPr>
            <w:sdtEndPr/>
            <w:sdtContent>
              <w:p w14:paraId="784CF505" w14:textId="3E280154" w:rsidR="006409FF" w:rsidRPr="005262AE" w:rsidRDefault="006409FF" w:rsidP="004C485E">
                <w:pPr>
                  <w:rPr>
                    <w:b/>
                    <w:lang w:eastAsia="en-NZ"/>
                  </w:rPr>
                </w:pPr>
                <w:r w:rsidRPr="005262AE">
                  <w:rPr>
                    <w:b/>
                    <w:lang w:val="en-US" w:eastAsia="en-NZ"/>
                  </w:rPr>
                  <w:t>Phone number</w:t>
                </w:r>
              </w:p>
            </w:sdtContent>
          </w:sdt>
        </w:tc>
        <w:tc>
          <w:tcPr>
            <w:tcW w:w="11252" w:type="dxa"/>
            <w:gridSpan w:val="12"/>
            <w:hideMark/>
          </w:tcPr>
          <w:p w14:paraId="3B60B661" w14:textId="0FCD28B5" w:rsidR="006409FF" w:rsidRPr="00430FFC" w:rsidRDefault="006409FF" w:rsidP="004C485E">
            <w:pPr>
              <w:rPr>
                <w:lang w:eastAsia="en-NZ"/>
              </w:rPr>
            </w:pPr>
            <w:r w:rsidRPr="00430FFC">
              <w:rPr>
                <w:lang w:eastAsia="en-NZ"/>
              </w:rPr>
              <w:t> </w:t>
            </w:r>
            <w:sdt>
              <w:sdtPr>
                <w:rPr>
                  <w:bCs/>
                </w:rPr>
                <w:id w:val="-1839148087"/>
                <w:placeholder>
                  <w:docPart w:val="1550088C44E7498298B1222B3A63A523"/>
                </w:placeholder>
                <w:showingPlcHdr/>
                <w:text/>
              </w:sdtPr>
              <w:sdtEndPr/>
              <w:sdtContent>
                <w:r w:rsidR="00736D2E" w:rsidRPr="009134C6">
                  <w:rPr>
                    <w:rStyle w:val="PlaceholderText"/>
                    <w:bCs/>
                  </w:rPr>
                  <w:t>Click or tap here to enter text.</w:t>
                </w:r>
              </w:sdtContent>
            </w:sdt>
          </w:p>
        </w:tc>
      </w:tr>
      <w:tr w:rsidR="006409FF" w:rsidRPr="006409FF" w14:paraId="792FC095"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p w14:paraId="53FBEE32" w14:textId="40658588" w:rsidR="006409FF" w:rsidRPr="005262AE" w:rsidRDefault="006409FF" w:rsidP="004C485E">
            <w:pPr>
              <w:rPr>
                <w:b/>
                <w:lang w:eastAsia="en-NZ"/>
              </w:rPr>
            </w:pPr>
            <w:proofErr w:type="spellStart"/>
            <w:r w:rsidRPr="005262AE">
              <w:rPr>
                <w:b/>
                <w:lang w:val="en-US" w:eastAsia="en-NZ"/>
              </w:rPr>
              <w:t>Organisation</w:t>
            </w:r>
            <w:proofErr w:type="spellEnd"/>
          </w:p>
        </w:tc>
        <w:tc>
          <w:tcPr>
            <w:tcW w:w="11252" w:type="dxa"/>
            <w:gridSpan w:val="12"/>
            <w:hideMark/>
          </w:tcPr>
          <w:p w14:paraId="02EDD5CD" w14:textId="5881AF8A" w:rsidR="006409FF" w:rsidRPr="00430FFC" w:rsidRDefault="006409FF" w:rsidP="004C485E">
            <w:pPr>
              <w:rPr>
                <w:lang w:eastAsia="en-NZ"/>
              </w:rPr>
            </w:pPr>
            <w:r w:rsidRPr="00430FFC">
              <w:rPr>
                <w:lang w:eastAsia="en-NZ"/>
              </w:rPr>
              <w:t> </w:t>
            </w:r>
            <w:sdt>
              <w:sdtPr>
                <w:rPr>
                  <w:bCs/>
                </w:rPr>
                <w:id w:val="1854686820"/>
                <w:placeholder>
                  <w:docPart w:val="74F01BBEFAA641DEAF9E85A7A1E9B50D"/>
                </w:placeholder>
                <w:showingPlcHdr/>
                <w:text/>
              </w:sdtPr>
              <w:sdtEndPr/>
              <w:sdtContent>
                <w:r w:rsidR="00736D2E" w:rsidRPr="009134C6">
                  <w:rPr>
                    <w:rStyle w:val="PlaceholderText"/>
                    <w:bCs/>
                  </w:rPr>
                  <w:t>Click or tap here to enter text.</w:t>
                </w:r>
              </w:sdtContent>
            </w:sdt>
          </w:p>
        </w:tc>
      </w:tr>
      <w:tr w:rsidR="006409FF" w:rsidRPr="006409FF" w14:paraId="3FC5DB30"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sdt>
            <w:sdtPr>
              <w:rPr>
                <w:b/>
                <w:lang w:val="en-US" w:eastAsia="en-NZ"/>
              </w:rPr>
              <w:id w:val="-917940758"/>
              <w:lock w:val="contentLocked"/>
              <w:placeholder>
                <w:docPart w:val="DefaultPlaceholder_-1854013440"/>
              </w:placeholder>
              <w:group/>
            </w:sdtPr>
            <w:sdtEndPr/>
            <w:sdtContent>
              <w:p w14:paraId="37FC0D4B" w14:textId="5967228B" w:rsidR="006409FF" w:rsidRPr="005262AE" w:rsidRDefault="006409FF" w:rsidP="004C485E">
                <w:pPr>
                  <w:rPr>
                    <w:b/>
                    <w:lang w:eastAsia="en-NZ"/>
                  </w:rPr>
                </w:pPr>
                <w:r w:rsidRPr="005262AE">
                  <w:rPr>
                    <w:b/>
                    <w:lang w:val="en-US" w:eastAsia="en-NZ"/>
                  </w:rPr>
                  <w:t>ACC service</w:t>
                </w:r>
                <w:r w:rsidR="00834211" w:rsidRPr="005262AE">
                  <w:rPr>
                    <w:b/>
                    <w:lang w:val="en-US" w:eastAsia="en-NZ"/>
                  </w:rPr>
                  <w:t>/contract</w:t>
                </w:r>
              </w:p>
            </w:sdtContent>
          </w:sdt>
        </w:tc>
        <w:tc>
          <w:tcPr>
            <w:tcW w:w="11252" w:type="dxa"/>
            <w:gridSpan w:val="12"/>
            <w:hideMark/>
          </w:tcPr>
          <w:p w14:paraId="5B96B5B6" w14:textId="0BC45CB8" w:rsidR="006409FF" w:rsidRPr="00430FFC" w:rsidRDefault="006409FF" w:rsidP="004C485E">
            <w:pPr>
              <w:rPr>
                <w:lang w:eastAsia="en-NZ"/>
              </w:rPr>
            </w:pPr>
            <w:r w:rsidRPr="00430FFC">
              <w:rPr>
                <w:lang w:eastAsia="en-NZ"/>
              </w:rPr>
              <w:t> </w:t>
            </w:r>
            <w:sdt>
              <w:sdtPr>
                <w:rPr>
                  <w:bCs/>
                </w:rPr>
                <w:id w:val="266744638"/>
                <w:placeholder>
                  <w:docPart w:val="3EC3159390834DE6A163A5DEAFE736C5"/>
                </w:placeholder>
                <w:showingPlcHdr/>
                <w:text/>
              </w:sdtPr>
              <w:sdtEndPr/>
              <w:sdtContent>
                <w:r w:rsidR="00736D2E" w:rsidRPr="009134C6">
                  <w:rPr>
                    <w:rStyle w:val="PlaceholderText"/>
                    <w:bCs/>
                  </w:rPr>
                  <w:t>Click or tap here to enter text.</w:t>
                </w:r>
              </w:sdtContent>
            </w:sdt>
          </w:p>
        </w:tc>
      </w:tr>
      <w:tr w:rsidR="006409FF" w:rsidRPr="006409FF" w14:paraId="14C4E8C6"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sdt>
            <w:sdtPr>
              <w:rPr>
                <w:b/>
                <w:lang w:val="en-US" w:eastAsia="en-NZ"/>
              </w:rPr>
              <w:id w:val="1052814480"/>
              <w:lock w:val="contentLocked"/>
              <w:placeholder>
                <w:docPart w:val="DefaultPlaceholder_-1854013440"/>
              </w:placeholder>
              <w:group/>
            </w:sdtPr>
            <w:sdtEndPr/>
            <w:sdtContent>
              <w:p w14:paraId="247692A3" w14:textId="75DFA241" w:rsidR="006409FF" w:rsidRPr="005262AE" w:rsidRDefault="006409FF" w:rsidP="004C485E">
                <w:pPr>
                  <w:rPr>
                    <w:b/>
                    <w:lang w:eastAsia="en-NZ"/>
                  </w:rPr>
                </w:pPr>
                <w:r w:rsidRPr="005262AE">
                  <w:rPr>
                    <w:b/>
                    <w:lang w:val="en-US" w:eastAsia="en-NZ"/>
                  </w:rPr>
                  <w:t>Region(s) of operation</w:t>
                </w:r>
              </w:p>
            </w:sdtContent>
          </w:sdt>
        </w:tc>
        <w:tc>
          <w:tcPr>
            <w:tcW w:w="11252" w:type="dxa"/>
            <w:gridSpan w:val="12"/>
            <w:hideMark/>
          </w:tcPr>
          <w:p w14:paraId="73E434A7" w14:textId="6A3AC852" w:rsidR="006409FF" w:rsidRPr="00430FFC" w:rsidRDefault="006409FF" w:rsidP="004C485E">
            <w:pPr>
              <w:rPr>
                <w:lang w:eastAsia="en-NZ"/>
              </w:rPr>
            </w:pPr>
            <w:r w:rsidRPr="00430FFC">
              <w:rPr>
                <w:lang w:eastAsia="en-NZ"/>
              </w:rPr>
              <w:t> </w:t>
            </w:r>
            <w:sdt>
              <w:sdtPr>
                <w:rPr>
                  <w:bCs/>
                </w:rPr>
                <w:id w:val="25292168"/>
                <w:placeholder>
                  <w:docPart w:val="152F960D95E046EEB3192A25C192CF16"/>
                </w:placeholder>
                <w:showingPlcHdr/>
                <w:text/>
              </w:sdtPr>
              <w:sdtEndPr/>
              <w:sdtContent>
                <w:r w:rsidR="00736D2E" w:rsidRPr="009134C6">
                  <w:rPr>
                    <w:rStyle w:val="PlaceholderText"/>
                    <w:bCs/>
                  </w:rPr>
                  <w:t>Click or tap here to enter text.</w:t>
                </w:r>
              </w:sdtContent>
            </w:sdt>
          </w:p>
        </w:tc>
      </w:tr>
      <w:tr w:rsidR="005262AE" w:rsidRPr="006409FF" w14:paraId="3DDF669B"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sdt>
            <w:sdtPr>
              <w:rPr>
                <w:b/>
                <w:lang w:val="en-US" w:eastAsia="en-NZ"/>
              </w:rPr>
              <w:id w:val="-963567912"/>
              <w:lock w:val="contentLocked"/>
              <w:placeholder>
                <w:docPart w:val="DefaultPlaceholder_-1854013440"/>
              </w:placeholder>
              <w:group/>
            </w:sdtPr>
            <w:sdtEndPr/>
            <w:sdtContent>
              <w:p w14:paraId="0B1B836D" w14:textId="2C3E0B6E" w:rsidR="00846FA0" w:rsidRDefault="005262AE" w:rsidP="004C485E">
                <w:pPr>
                  <w:rPr>
                    <w:b/>
                    <w:lang w:val="en-US" w:eastAsia="en-NZ"/>
                  </w:rPr>
                </w:pPr>
                <w:r w:rsidRPr="005262AE">
                  <w:rPr>
                    <w:b/>
                    <w:lang w:val="en-US" w:eastAsia="en-NZ"/>
                  </w:rPr>
                  <w:t>Organisation size</w:t>
                </w:r>
              </w:p>
              <w:p w14:paraId="6122C261" w14:textId="3897A267" w:rsidR="005262AE" w:rsidRPr="005262AE" w:rsidRDefault="00846FA0" w:rsidP="004C485E">
                <w:pPr>
                  <w:rPr>
                    <w:b/>
                    <w:lang w:eastAsia="en-NZ"/>
                  </w:rPr>
                </w:pPr>
                <w:r>
                  <w:rPr>
                    <w:b/>
                    <w:lang w:val="en-US" w:eastAsia="en-NZ"/>
                  </w:rPr>
                  <w:t xml:space="preserve">(select </w:t>
                </w:r>
                <w:r w:rsidR="00BF0391">
                  <w:rPr>
                    <w:b/>
                    <w:lang w:val="en-US" w:eastAsia="en-NZ"/>
                  </w:rPr>
                  <w:t>one</w:t>
                </w:r>
                <w:r>
                  <w:rPr>
                    <w:b/>
                    <w:lang w:val="en-US" w:eastAsia="en-NZ"/>
                  </w:rPr>
                  <w:t>)</w:t>
                </w:r>
              </w:p>
            </w:sdtContent>
          </w:sdt>
        </w:tc>
        <w:tc>
          <w:tcPr>
            <w:tcW w:w="2250" w:type="dxa"/>
            <w:gridSpan w:val="2"/>
            <w:hideMark/>
          </w:tcPr>
          <w:p w14:paraId="3078FB11" w14:textId="73053BAC" w:rsidR="005262AE" w:rsidRDefault="004E53ED" w:rsidP="005262AE">
            <w:pPr>
              <w:rPr>
                <w:lang w:eastAsia="en-NZ"/>
              </w:rPr>
            </w:pPr>
            <w:sdt>
              <w:sdtPr>
                <w:rPr>
                  <w:lang w:eastAsia="en-NZ"/>
                </w:rPr>
                <w:id w:val="142248550"/>
                <w:lock w:val="contentLocked"/>
                <w:placeholder>
                  <w:docPart w:val="DefaultPlaceholder_-1854013440"/>
                </w:placeholder>
                <w:group/>
              </w:sdtPr>
              <w:sdtEndPr/>
              <w:sdtContent>
                <w:sdt>
                  <w:sdtPr>
                    <w:rPr>
                      <w:lang w:eastAsia="en-NZ"/>
                    </w:rPr>
                    <w:id w:val="759331935"/>
                    <w14:checkbox>
                      <w14:checked w14:val="0"/>
                      <w14:checkedState w14:val="2612" w14:font="MS Gothic"/>
                      <w14:uncheckedState w14:val="2610" w14:font="MS Gothic"/>
                    </w14:checkbox>
                  </w:sdtPr>
                  <w:sdtEndPr/>
                  <w:sdtContent>
                    <w:r w:rsidR="006418DD">
                      <w:rPr>
                        <w:rFonts w:ascii="MS Gothic" w:eastAsia="MS Gothic" w:hAnsi="MS Gothic" w:hint="eastAsia"/>
                        <w:lang w:eastAsia="en-NZ"/>
                      </w:rPr>
                      <w:t>☐</w:t>
                    </w:r>
                  </w:sdtContent>
                </w:sdt>
              </w:sdtContent>
            </w:sdt>
            <w:r w:rsidR="00E50088">
              <w:rPr>
                <w:lang w:eastAsia="en-NZ"/>
              </w:rPr>
              <w:t xml:space="preserve"> </w:t>
            </w:r>
            <w:sdt>
              <w:sdtPr>
                <w:rPr>
                  <w:lang w:eastAsia="en-NZ"/>
                </w:rPr>
                <w:id w:val="1914734506"/>
                <w:lock w:val="contentLocked"/>
                <w:placeholder>
                  <w:docPart w:val="DefaultPlaceholder_-1854013440"/>
                </w:placeholder>
                <w:group/>
              </w:sdtPr>
              <w:sdtContent>
                <w:r w:rsidR="005262AE" w:rsidRPr="00430FFC">
                  <w:rPr>
                    <w:lang w:eastAsia="en-NZ"/>
                  </w:rPr>
                  <w:t>Sole practitioner</w:t>
                </w:r>
              </w:sdtContent>
            </w:sdt>
          </w:p>
        </w:tc>
        <w:tc>
          <w:tcPr>
            <w:tcW w:w="2250" w:type="dxa"/>
            <w:gridSpan w:val="3"/>
          </w:tcPr>
          <w:p w14:paraId="2656D2EC" w14:textId="6E574FBC" w:rsidR="005262AE" w:rsidRDefault="004E53ED" w:rsidP="005262AE">
            <w:pPr>
              <w:rPr>
                <w:lang w:eastAsia="en-NZ"/>
              </w:rPr>
            </w:pPr>
            <w:sdt>
              <w:sdtPr>
                <w:rPr>
                  <w:lang w:eastAsia="en-NZ"/>
                </w:rPr>
                <w:id w:val="1217167232"/>
                <w:lock w:val="contentLocked"/>
                <w:placeholder>
                  <w:docPart w:val="DefaultPlaceholder_-1854013440"/>
                </w:placeholder>
                <w:group/>
              </w:sdtPr>
              <w:sdtEndPr/>
              <w:sdtContent>
                <w:sdt>
                  <w:sdtPr>
                    <w:rPr>
                      <w:lang w:eastAsia="en-NZ"/>
                    </w:rPr>
                    <w:id w:val="2059277441"/>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sdt>
              <w:sdtPr>
                <w:rPr>
                  <w:lang w:eastAsia="en-NZ"/>
                </w:rPr>
                <w:id w:val="1295334304"/>
                <w:lock w:val="contentLocked"/>
                <w:placeholder>
                  <w:docPart w:val="DefaultPlaceholder_-1854013440"/>
                </w:placeholder>
                <w:group/>
              </w:sdtPr>
              <w:sdtContent>
                <w:r w:rsidR="005262AE" w:rsidRPr="006B42E6">
                  <w:rPr>
                    <w:rFonts w:ascii="Arial" w:hAnsi="Arial" w:cs="Arial"/>
                    <w:lang w:eastAsia="en-NZ"/>
                  </w:rPr>
                  <w:t>​</w:t>
                </w:r>
                <w:r w:rsidR="005262AE" w:rsidRPr="00430FFC">
                  <w:rPr>
                    <w:lang w:eastAsia="en-NZ"/>
                  </w:rPr>
                  <w:t xml:space="preserve"> Small </w:t>
                </w:r>
                <w:r w:rsidR="00AE562D">
                  <w:rPr>
                    <w:lang w:eastAsia="en-NZ"/>
                  </w:rPr>
                  <w:t xml:space="preserve">supplier or </w:t>
                </w:r>
                <w:r w:rsidR="005262AE" w:rsidRPr="00430FFC">
                  <w:rPr>
                    <w:lang w:eastAsia="en-NZ"/>
                  </w:rPr>
                  <w:t>provider (1-</w:t>
                </w:r>
                <w:r w:rsidR="00DD5110">
                  <w:rPr>
                    <w:lang w:eastAsia="en-NZ"/>
                  </w:rPr>
                  <w:t>9</w:t>
                </w:r>
                <w:r w:rsidR="005262AE" w:rsidRPr="00430FFC">
                  <w:rPr>
                    <w:lang w:eastAsia="en-NZ"/>
                  </w:rPr>
                  <w:t xml:space="preserve"> staff)</w:t>
                </w:r>
              </w:sdtContent>
            </w:sdt>
          </w:p>
        </w:tc>
        <w:tc>
          <w:tcPr>
            <w:tcW w:w="2251" w:type="dxa"/>
            <w:gridSpan w:val="2"/>
          </w:tcPr>
          <w:p w14:paraId="55AD2ACF" w14:textId="67CA6F72" w:rsidR="005262AE" w:rsidRDefault="004E53ED" w:rsidP="004C485E">
            <w:pPr>
              <w:rPr>
                <w:lang w:eastAsia="en-NZ"/>
              </w:rPr>
            </w:pPr>
            <w:sdt>
              <w:sdtPr>
                <w:rPr>
                  <w:lang w:eastAsia="en-NZ"/>
                </w:rPr>
                <w:id w:val="1701358765"/>
                <w:lock w:val="contentLocked"/>
                <w:placeholder>
                  <w:docPart w:val="DefaultPlaceholder_-1854013440"/>
                </w:placeholder>
                <w:group/>
              </w:sdtPr>
              <w:sdtEndPr/>
              <w:sdtContent>
                <w:sdt>
                  <w:sdtPr>
                    <w:rPr>
                      <w:lang w:eastAsia="en-NZ"/>
                    </w:rPr>
                    <w:id w:val="-1306012878"/>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r w:rsidR="005262AE" w:rsidRPr="006B42E6">
              <w:rPr>
                <w:rFonts w:ascii="Arial" w:hAnsi="Arial" w:cs="Arial"/>
                <w:lang w:eastAsia="en-NZ"/>
              </w:rPr>
              <w:t>​</w:t>
            </w:r>
            <w:r w:rsidR="005262AE" w:rsidRPr="00430FFC">
              <w:rPr>
                <w:lang w:eastAsia="en-NZ"/>
              </w:rPr>
              <w:t xml:space="preserve"> </w:t>
            </w:r>
            <w:sdt>
              <w:sdtPr>
                <w:rPr>
                  <w:lang w:eastAsia="en-NZ"/>
                </w:rPr>
                <w:id w:val="-1203479167"/>
                <w:lock w:val="contentLocked"/>
                <w:placeholder>
                  <w:docPart w:val="DefaultPlaceholder_-1854013440"/>
                </w:placeholder>
                <w:group/>
              </w:sdtPr>
              <w:sdtContent>
                <w:r w:rsidR="005262AE" w:rsidRPr="00430FFC">
                  <w:rPr>
                    <w:lang w:eastAsia="en-NZ"/>
                  </w:rPr>
                  <w:t xml:space="preserve">Medium </w:t>
                </w:r>
                <w:r w:rsidR="00AE562D">
                  <w:rPr>
                    <w:lang w:eastAsia="en-NZ"/>
                  </w:rPr>
                  <w:t xml:space="preserve">supplier or </w:t>
                </w:r>
                <w:r w:rsidR="005262AE" w:rsidRPr="00430FFC">
                  <w:rPr>
                    <w:lang w:eastAsia="en-NZ"/>
                  </w:rPr>
                  <w:t>provider (11-</w:t>
                </w:r>
                <w:r w:rsidR="00DD5110">
                  <w:rPr>
                    <w:lang w:eastAsia="en-NZ"/>
                  </w:rPr>
                  <w:t>49</w:t>
                </w:r>
                <w:r w:rsidR="005262AE" w:rsidRPr="00430FFC">
                  <w:rPr>
                    <w:lang w:eastAsia="en-NZ"/>
                  </w:rPr>
                  <w:t xml:space="preserve"> staff)</w:t>
                </w:r>
              </w:sdtContent>
            </w:sdt>
          </w:p>
        </w:tc>
        <w:tc>
          <w:tcPr>
            <w:tcW w:w="2250" w:type="dxa"/>
            <w:gridSpan w:val="3"/>
          </w:tcPr>
          <w:p w14:paraId="20FA4149" w14:textId="4729A0CE" w:rsidR="005262AE" w:rsidRDefault="004E53ED" w:rsidP="004C485E">
            <w:pPr>
              <w:rPr>
                <w:lang w:eastAsia="en-NZ"/>
              </w:rPr>
            </w:pPr>
            <w:sdt>
              <w:sdtPr>
                <w:rPr>
                  <w:lang w:eastAsia="en-NZ"/>
                </w:rPr>
                <w:id w:val="858703727"/>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r w:rsidR="005262AE" w:rsidRPr="006B42E6">
              <w:rPr>
                <w:rFonts w:ascii="Arial" w:hAnsi="Arial" w:cs="Arial"/>
                <w:lang w:eastAsia="en-NZ"/>
              </w:rPr>
              <w:t>​</w:t>
            </w:r>
            <w:r w:rsidR="005262AE" w:rsidRPr="00430FFC">
              <w:rPr>
                <w:lang w:eastAsia="en-NZ"/>
              </w:rPr>
              <w:t xml:space="preserve"> </w:t>
            </w:r>
            <w:sdt>
              <w:sdtPr>
                <w:rPr>
                  <w:lang w:eastAsia="en-NZ"/>
                </w:rPr>
                <w:id w:val="1175840689"/>
                <w:lock w:val="contentLocked"/>
                <w:placeholder>
                  <w:docPart w:val="DefaultPlaceholder_-1854013440"/>
                </w:placeholder>
                <w:group/>
              </w:sdtPr>
              <w:sdtContent>
                <w:r w:rsidR="005262AE" w:rsidRPr="00430FFC">
                  <w:rPr>
                    <w:lang w:eastAsia="en-NZ"/>
                  </w:rPr>
                  <w:t xml:space="preserve">Large </w:t>
                </w:r>
                <w:r w:rsidR="00AE562D">
                  <w:rPr>
                    <w:lang w:eastAsia="en-NZ"/>
                  </w:rPr>
                  <w:t xml:space="preserve">supplier or </w:t>
                </w:r>
                <w:r w:rsidR="005262AE" w:rsidRPr="00430FFC">
                  <w:rPr>
                    <w:lang w:eastAsia="en-NZ"/>
                  </w:rPr>
                  <w:t>provider (50+ staff</w:t>
                </w:r>
                <w:r w:rsidR="005262AE">
                  <w:rPr>
                    <w:lang w:eastAsia="en-NZ"/>
                  </w:rPr>
                  <w:t>)</w:t>
                </w:r>
              </w:sdtContent>
            </w:sdt>
            <w:r w:rsidR="005262AE">
              <w:rPr>
                <w:lang w:eastAsia="en-NZ"/>
              </w:rPr>
              <w:t xml:space="preserve"> </w:t>
            </w:r>
          </w:p>
        </w:tc>
        <w:tc>
          <w:tcPr>
            <w:tcW w:w="2251" w:type="dxa"/>
            <w:gridSpan w:val="2"/>
          </w:tcPr>
          <w:p w14:paraId="1228AF72" w14:textId="2344ED99" w:rsidR="005262AE" w:rsidRPr="00430FFC" w:rsidRDefault="004E53ED" w:rsidP="004C485E">
            <w:pPr>
              <w:rPr>
                <w:lang w:eastAsia="en-NZ"/>
              </w:rPr>
            </w:pPr>
            <w:sdt>
              <w:sdtPr>
                <w:rPr>
                  <w:lang w:eastAsia="en-NZ"/>
                </w:rPr>
                <w:id w:val="1754315398"/>
                <w:lock w:val="contentLocked"/>
                <w:placeholder>
                  <w:docPart w:val="DefaultPlaceholder_-1854013440"/>
                </w:placeholder>
                <w:group/>
              </w:sdtPr>
              <w:sdtEndPr/>
              <w:sdtContent>
                <w:sdt>
                  <w:sdtPr>
                    <w:rPr>
                      <w:lang w:eastAsia="en-NZ"/>
                    </w:rPr>
                    <w:id w:val="-1202552748"/>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r w:rsidR="005262AE" w:rsidRPr="006B42E6">
              <w:rPr>
                <w:rFonts w:ascii="Arial" w:hAnsi="Arial" w:cs="Arial"/>
                <w:lang w:eastAsia="en-NZ"/>
              </w:rPr>
              <w:t>​</w:t>
            </w:r>
            <w:r w:rsidR="005262AE" w:rsidRPr="00430FFC">
              <w:rPr>
                <w:lang w:eastAsia="en-NZ"/>
              </w:rPr>
              <w:t xml:space="preserve"> </w:t>
            </w:r>
            <w:sdt>
              <w:sdtPr>
                <w:rPr>
                  <w:lang w:eastAsia="en-NZ"/>
                </w:rPr>
                <w:id w:val="1287084255"/>
                <w:lock w:val="contentLocked"/>
                <w:placeholder>
                  <w:docPart w:val="DefaultPlaceholder_-1854013440"/>
                </w:placeholder>
                <w:group/>
              </w:sdtPr>
              <w:sdtContent>
                <w:r w:rsidR="005262AE" w:rsidRPr="00430FFC">
                  <w:rPr>
                    <w:lang w:eastAsia="en-NZ"/>
                  </w:rPr>
                  <w:t>Professional Association</w:t>
                </w:r>
              </w:sdtContent>
            </w:sdt>
          </w:p>
        </w:tc>
      </w:tr>
      <w:tr w:rsidR="005262AE" w:rsidRPr="006409FF" w14:paraId="4D9E017D" w14:textId="77777777" w:rsidTr="006063C6">
        <w:trPr>
          <w:trHeight w:val="300"/>
        </w:trPr>
        <w:tc>
          <w:tcPr>
            <w:tcW w:w="3544" w:type="dxa"/>
            <w:tcBorders>
              <w:top w:val="single" w:sz="4" w:space="0" w:color="FFFFFF" w:themeColor="background1"/>
              <w:bottom w:val="single" w:sz="4" w:space="0" w:color="FFFFFF" w:themeColor="background1"/>
            </w:tcBorders>
            <w:shd w:val="clear" w:color="auto" w:fill="092C4D" w:themeFill="accent1"/>
            <w:hideMark/>
          </w:tcPr>
          <w:sdt>
            <w:sdtPr>
              <w:rPr>
                <w:b/>
                <w:lang w:val="en-US" w:eastAsia="en-NZ"/>
              </w:rPr>
              <w:id w:val="2100756506"/>
              <w:lock w:val="contentLocked"/>
              <w:placeholder>
                <w:docPart w:val="DefaultPlaceholder_-1854013440"/>
              </w:placeholder>
              <w:group/>
            </w:sdtPr>
            <w:sdtEndPr/>
            <w:sdtContent>
              <w:p w14:paraId="7D9E4D38" w14:textId="3CB31E3E" w:rsidR="00846FA0" w:rsidRDefault="005262AE" w:rsidP="004C485E">
                <w:pPr>
                  <w:rPr>
                    <w:b/>
                    <w:lang w:val="en-US" w:eastAsia="en-NZ"/>
                  </w:rPr>
                </w:pPr>
                <w:r w:rsidRPr="005262AE">
                  <w:rPr>
                    <w:b/>
                    <w:lang w:val="en-US" w:eastAsia="en-NZ"/>
                  </w:rPr>
                  <w:t>Organisation entity type</w:t>
                </w:r>
              </w:p>
              <w:p w14:paraId="3E701902" w14:textId="4D89DB69" w:rsidR="005262AE" w:rsidRPr="005262AE" w:rsidRDefault="00846FA0" w:rsidP="004C485E">
                <w:pPr>
                  <w:rPr>
                    <w:b/>
                    <w:lang w:eastAsia="en-NZ"/>
                  </w:rPr>
                </w:pPr>
                <w:r>
                  <w:rPr>
                    <w:b/>
                    <w:lang w:val="en-US" w:eastAsia="en-NZ"/>
                  </w:rPr>
                  <w:t xml:space="preserve">(select </w:t>
                </w:r>
                <w:r w:rsidR="00BF0391">
                  <w:rPr>
                    <w:b/>
                    <w:lang w:val="en-US" w:eastAsia="en-NZ"/>
                  </w:rPr>
                  <w:t>one</w:t>
                </w:r>
                <w:r>
                  <w:rPr>
                    <w:b/>
                    <w:lang w:val="en-US" w:eastAsia="en-NZ"/>
                  </w:rPr>
                  <w:t>)</w:t>
                </w:r>
              </w:p>
            </w:sdtContent>
          </w:sdt>
        </w:tc>
        <w:tc>
          <w:tcPr>
            <w:tcW w:w="2813" w:type="dxa"/>
            <w:gridSpan w:val="3"/>
            <w:hideMark/>
          </w:tcPr>
          <w:p w14:paraId="537A9035" w14:textId="67BCA630" w:rsidR="005262AE" w:rsidRPr="00430FFC" w:rsidRDefault="004E53ED" w:rsidP="00D358A1">
            <w:pPr>
              <w:rPr>
                <w:lang w:eastAsia="en-NZ"/>
              </w:rPr>
            </w:pPr>
            <w:sdt>
              <w:sdtPr>
                <w:rPr>
                  <w:lang w:eastAsia="en-NZ"/>
                </w:rPr>
                <w:id w:val="551655775"/>
                <w:lock w:val="contentLocked"/>
                <w:placeholder>
                  <w:docPart w:val="DefaultPlaceholder_-1854013440"/>
                </w:placeholder>
                <w:group/>
              </w:sdtPr>
              <w:sdtEndPr/>
              <w:sdtContent>
                <w:sdt>
                  <w:sdtPr>
                    <w:rPr>
                      <w:lang w:eastAsia="en-NZ"/>
                    </w:rPr>
                    <w:id w:val="1807350510"/>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r w:rsidR="005262AE" w:rsidRPr="006B42E6">
              <w:rPr>
                <w:rFonts w:ascii="Arial" w:hAnsi="Arial" w:cs="Arial"/>
                <w:lang w:eastAsia="en-NZ"/>
              </w:rPr>
              <w:t>​</w:t>
            </w:r>
            <w:r w:rsidR="005262AE" w:rsidRPr="00430FFC">
              <w:rPr>
                <w:lang w:eastAsia="en-NZ"/>
              </w:rPr>
              <w:t xml:space="preserve"> </w:t>
            </w:r>
            <w:sdt>
              <w:sdtPr>
                <w:rPr>
                  <w:lang w:eastAsia="en-NZ"/>
                </w:rPr>
                <w:id w:val="-1769996137"/>
                <w:lock w:val="contentLocked"/>
                <w:placeholder>
                  <w:docPart w:val="DefaultPlaceholder_-1854013440"/>
                </w:placeholder>
                <w:group/>
              </w:sdtPr>
              <w:sdtEndPr>
                <w:rPr>
                  <w:lang w:val="en-US"/>
                </w:rPr>
              </w:sdtEndPr>
              <w:sdtContent>
                <w:r w:rsidR="005262AE" w:rsidRPr="00430FFC">
                  <w:rPr>
                    <w:lang w:val="en-US" w:eastAsia="en-NZ"/>
                  </w:rPr>
                  <w:t>Incorporated society/trust </w:t>
                </w:r>
              </w:sdtContent>
            </w:sdt>
            <w:r w:rsidR="005262AE" w:rsidRPr="00430FFC">
              <w:rPr>
                <w:lang w:eastAsia="en-NZ"/>
              </w:rPr>
              <w:t xml:space="preserve"> </w:t>
            </w:r>
          </w:p>
        </w:tc>
        <w:tc>
          <w:tcPr>
            <w:tcW w:w="2813" w:type="dxa"/>
            <w:gridSpan w:val="3"/>
          </w:tcPr>
          <w:p w14:paraId="1FFB359F" w14:textId="58A08F2F" w:rsidR="005262AE" w:rsidRPr="00430FFC" w:rsidRDefault="004E53ED" w:rsidP="00D358A1">
            <w:pPr>
              <w:rPr>
                <w:lang w:eastAsia="en-NZ"/>
              </w:rPr>
            </w:pPr>
            <w:sdt>
              <w:sdtPr>
                <w:rPr>
                  <w:lang w:eastAsia="en-NZ"/>
                </w:rPr>
                <w:id w:val="2044392738"/>
                <w:lock w:val="contentLocked"/>
                <w:placeholder>
                  <w:docPart w:val="DefaultPlaceholder_-1854013440"/>
                </w:placeholder>
                <w:group/>
              </w:sdtPr>
              <w:sdtEndPr/>
              <w:sdtContent>
                <w:sdt>
                  <w:sdtPr>
                    <w:rPr>
                      <w:lang w:eastAsia="en-NZ"/>
                    </w:rPr>
                    <w:id w:val="-328532414"/>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r w:rsidR="005262AE" w:rsidRPr="006B42E6">
              <w:rPr>
                <w:rFonts w:ascii="Arial" w:hAnsi="Arial" w:cs="Arial"/>
                <w:lang w:eastAsia="en-NZ"/>
              </w:rPr>
              <w:t>​</w:t>
            </w:r>
            <w:r w:rsidR="005262AE" w:rsidRPr="00430FFC">
              <w:rPr>
                <w:lang w:eastAsia="en-NZ"/>
              </w:rPr>
              <w:t xml:space="preserve"> </w:t>
            </w:r>
            <w:sdt>
              <w:sdtPr>
                <w:rPr>
                  <w:lang w:eastAsia="en-NZ"/>
                </w:rPr>
                <w:id w:val="1162048732"/>
                <w:lock w:val="contentLocked"/>
                <w:placeholder>
                  <w:docPart w:val="DefaultPlaceholder_-1854013440"/>
                </w:placeholder>
                <w:group/>
              </w:sdtPr>
              <w:sdtEndPr>
                <w:rPr>
                  <w:lang w:val="en-US"/>
                </w:rPr>
              </w:sdtEndPr>
              <w:sdtContent>
                <w:r w:rsidR="005262AE" w:rsidRPr="00430FFC">
                  <w:rPr>
                    <w:lang w:val="en-US" w:eastAsia="en-NZ"/>
                  </w:rPr>
                  <w:t>Registered company</w:t>
                </w:r>
              </w:sdtContent>
            </w:sdt>
          </w:p>
        </w:tc>
        <w:tc>
          <w:tcPr>
            <w:tcW w:w="2813" w:type="dxa"/>
            <w:gridSpan w:val="3"/>
          </w:tcPr>
          <w:p w14:paraId="0344CB9D" w14:textId="1651D517" w:rsidR="005262AE" w:rsidRPr="00430FFC" w:rsidRDefault="004E53ED" w:rsidP="00D358A1">
            <w:pPr>
              <w:rPr>
                <w:lang w:eastAsia="en-NZ"/>
              </w:rPr>
            </w:pPr>
            <w:sdt>
              <w:sdtPr>
                <w:rPr>
                  <w:lang w:eastAsia="en-NZ"/>
                </w:rPr>
                <w:id w:val="-1306385279"/>
                <w:lock w:val="contentLocked"/>
                <w:placeholder>
                  <w:docPart w:val="DefaultPlaceholder_-1854013440"/>
                </w:placeholder>
                <w:group/>
              </w:sdtPr>
              <w:sdtEndPr/>
              <w:sdtContent>
                <w:sdt>
                  <w:sdtPr>
                    <w:rPr>
                      <w:lang w:eastAsia="en-NZ"/>
                    </w:rPr>
                    <w:id w:val="1647013505"/>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r w:rsidR="005262AE" w:rsidRPr="006B42E6">
              <w:rPr>
                <w:rFonts w:ascii="Arial" w:hAnsi="Arial" w:cs="Arial"/>
                <w:lang w:eastAsia="en-NZ"/>
              </w:rPr>
              <w:t>​</w:t>
            </w:r>
            <w:r w:rsidR="005262AE" w:rsidRPr="00430FFC">
              <w:rPr>
                <w:lang w:eastAsia="en-NZ"/>
              </w:rPr>
              <w:t xml:space="preserve"> </w:t>
            </w:r>
            <w:sdt>
              <w:sdtPr>
                <w:rPr>
                  <w:lang w:eastAsia="en-NZ"/>
                </w:rPr>
                <w:id w:val="-1194301348"/>
                <w:lock w:val="contentLocked"/>
                <w:placeholder>
                  <w:docPart w:val="DefaultPlaceholder_-1854013440"/>
                </w:placeholder>
                <w:group/>
              </w:sdtPr>
              <w:sdtContent>
                <w:r w:rsidR="005262AE" w:rsidRPr="00430FFC">
                  <w:rPr>
                    <w:lang w:val="en-US" w:eastAsia="en-NZ"/>
                  </w:rPr>
                  <w:t>Charity/NGO</w:t>
                </w:r>
                <w:r w:rsidR="005262AE" w:rsidRPr="00430FFC">
                  <w:rPr>
                    <w:lang w:eastAsia="en-NZ"/>
                  </w:rPr>
                  <w:t> </w:t>
                </w:r>
              </w:sdtContent>
            </w:sdt>
          </w:p>
        </w:tc>
        <w:tc>
          <w:tcPr>
            <w:tcW w:w="2813" w:type="dxa"/>
            <w:gridSpan w:val="3"/>
          </w:tcPr>
          <w:p w14:paraId="496F151B" w14:textId="0694FE8A" w:rsidR="005262AE" w:rsidRDefault="004E53ED" w:rsidP="00D358A1">
            <w:pPr>
              <w:rPr>
                <w:lang w:eastAsia="en-NZ"/>
              </w:rPr>
            </w:pPr>
            <w:sdt>
              <w:sdtPr>
                <w:rPr>
                  <w:lang w:eastAsia="en-NZ"/>
                </w:rPr>
                <w:id w:val="-311333603"/>
                <w:lock w:val="contentLocked"/>
                <w:placeholder>
                  <w:docPart w:val="DefaultPlaceholder_-1854013440"/>
                </w:placeholder>
                <w:group/>
              </w:sdtPr>
              <w:sdtEndPr/>
              <w:sdtContent>
                <w:sdt>
                  <w:sdtPr>
                    <w:rPr>
                      <w:lang w:eastAsia="en-NZ"/>
                    </w:rPr>
                    <w:id w:val="-37824075"/>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r w:rsidR="005262AE" w:rsidRPr="006B42E6">
              <w:rPr>
                <w:rFonts w:ascii="Arial" w:hAnsi="Arial" w:cs="Arial"/>
                <w:lang w:eastAsia="en-NZ"/>
              </w:rPr>
              <w:t>​</w:t>
            </w:r>
            <w:r w:rsidR="005262AE" w:rsidRPr="00430FFC">
              <w:rPr>
                <w:lang w:eastAsia="en-NZ"/>
              </w:rPr>
              <w:t xml:space="preserve"> </w:t>
            </w:r>
            <w:sdt>
              <w:sdtPr>
                <w:rPr>
                  <w:lang w:eastAsia="en-NZ"/>
                </w:rPr>
                <w:id w:val="971713928"/>
                <w:lock w:val="contentLocked"/>
                <w:placeholder>
                  <w:docPart w:val="DefaultPlaceholder_-1854013440"/>
                </w:placeholder>
                <w:group/>
              </w:sdtPr>
              <w:sdtContent>
                <w:r w:rsidR="005262AE" w:rsidRPr="00430FFC">
                  <w:rPr>
                    <w:lang w:val="en-US" w:eastAsia="en-NZ"/>
                  </w:rPr>
                  <w:t>Other</w:t>
                </w:r>
                <w:r w:rsidR="005262AE" w:rsidRPr="00430FFC">
                  <w:rPr>
                    <w:lang w:eastAsia="en-NZ"/>
                  </w:rPr>
                  <w:t> </w:t>
                </w:r>
              </w:sdtContent>
            </w:sdt>
          </w:p>
          <w:p w14:paraId="306C1425" w14:textId="77777777" w:rsidR="00D4619D" w:rsidRDefault="00D4619D" w:rsidP="00D358A1">
            <w:pPr>
              <w:rPr>
                <w:lang w:eastAsia="en-NZ"/>
              </w:rPr>
            </w:pPr>
          </w:p>
          <w:p w14:paraId="31D65288" w14:textId="77777777" w:rsidR="00D4619D" w:rsidRDefault="00D4619D" w:rsidP="00D358A1">
            <w:pPr>
              <w:rPr>
                <w:lang w:eastAsia="en-NZ"/>
              </w:rPr>
            </w:pPr>
            <w:r>
              <w:rPr>
                <w:lang w:eastAsia="en-NZ"/>
              </w:rPr>
              <w:t>P</w:t>
            </w:r>
            <w:r w:rsidRPr="00D4619D">
              <w:rPr>
                <w:lang w:eastAsia="en-NZ"/>
              </w:rPr>
              <w:t xml:space="preserve">lease provide details:  </w:t>
            </w:r>
          </w:p>
          <w:sdt>
            <w:sdtPr>
              <w:rPr>
                <w:lang w:eastAsia="en-NZ"/>
              </w:rPr>
              <w:id w:val="-1824499119"/>
              <w:placeholder>
                <w:docPart w:val="DefaultPlaceholder_-1854013440"/>
              </w:placeholder>
              <w:showingPlcHdr/>
              <w:text/>
            </w:sdtPr>
            <w:sdtEndPr/>
            <w:sdtContent>
              <w:p w14:paraId="76B9B692" w14:textId="1AE33035" w:rsidR="00D4619D" w:rsidRPr="00430FFC" w:rsidRDefault="00D4619D" w:rsidP="00D358A1">
                <w:pPr>
                  <w:rPr>
                    <w:lang w:eastAsia="en-NZ"/>
                  </w:rPr>
                </w:pPr>
                <w:r w:rsidRPr="00D4619D">
                  <w:rPr>
                    <w:rStyle w:val="PlaceholderText"/>
                  </w:rPr>
                  <w:t>Click or tap here to enter text.</w:t>
                </w:r>
              </w:p>
            </w:sdtContent>
          </w:sdt>
        </w:tc>
      </w:tr>
      <w:tr w:rsidR="005262AE" w:rsidRPr="006409FF" w14:paraId="45934CF8" w14:textId="77777777" w:rsidTr="006063C6">
        <w:trPr>
          <w:trHeight w:val="300"/>
        </w:trPr>
        <w:tc>
          <w:tcPr>
            <w:tcW w:w="3544" w:type="dxa"/>
            <w:tcBorders>
              <w:top w:val="single" w:sz="4" w:space="0" w:color="FFFFFF" w:themeColor="background1"/>
            </w:tcBorders>
            <w:shd w:val="clear" w:color="auto" w:fill="092C4D" w:themeFill="accent1"/>
          </w:tcPr>
          <w:sdt>
            <w:sdtPr>
              <w:rPr>
                <w:b/>
                <w:lang w:val="en-US" w:eastAsia="en-NZ"/>
              </w:rPr>
              <w:id w:val="-1822042605"/>
              <w:lock w:val="contentLocked"/>
              <w:placeholder>
                <w:docPart w:val="DefaultPlaceholder_-1854013440"/>
              </w:placeholder>
              <w:group/>
            </w:sdtPr>
            <w:sdtEndPr/>
            <w:sdtContent>
              <w:p w14:paraId="6674C2B7" w14:textId="2B6B2D3A" w:rsidR="00846FA0" w:rsidRDefault="005262AE" w:rsidP="004C485E">
                <w:pPr>
                  <w:rPr>
                    <w:b/>
                    <w:lang w:val="en-US" w:eastAsia="en-NZ"/>
                  </w:rPr>
                </w:pPr>
                <w:r w:rsidRPr="005262AE">
                  <w:rPr>
                    <w:b/>
                    <w:lang w:val="en-US" w:eastAsia="en-NZ"/>
                  </w:rPr>
                  <w:t xml:space="preserve">Approximate proportion of </w:t>
                </w:r>
                <w:r w:rsidR="00AE562D">
                  <w:rPr>
                    <w:b/>
                    <w:lang w:val="en-US" w:eastAsia="en-NZ"/>
                  </w:rPr>
                  <w:t>your org</w:t>
                </w:r>
                <w:r w:rsidR="00AB133B">
                  <w:rPr>
                    <w:b/>
                    <w:lang w:val="en-US" w:eastAsia="en-NZ"/>
                  </w:rPr>
                  <w:t>a</w:t>
                </w:r>
                <w:r w:rsidR="00AE562D">
                  <w:rPr>
                    <w:b/>
                    <w:lang w:val="en-US" w:eastAsia="en-NZ"/>
                  </w:rPr>
                  <w:t xml:space="preserve">nisation’s </w:t>
                </w:r>
                <w:r w:rsidRPr="005262AE">
                  <w:rPr>
                    <w:b/>
                    <w:lang w:val="en-US" w:eastAsia="en-NZ"/>
                  </w:rPr>
                  <w:t>revenue that is derived from ACC-funded services</w:t>
                </w:r>
              </w:p>
              <w:p w14:paraId="1FAE396C" w14:textId="1D71A247" w:rsidR="005262AE" w:rsidRPr="005262AE" w:rsidRDefault="00846FA0" w:rsidP="004C485E">
                <w:pPr>
                  <w:rPr>
                    <w:b/>
                    <w:lang w:val="en-US" w:eastAsia="en-NZ"/>
                  </w:rPr>
                </w:pPr>
                <w:r>
                  <w:rPr>
                    <w:b/>
                    <w:lang w:val="en-US" w:eastAsia="en-NZ"/>
                  </w:rPr>
                  <w:t xml:space="preserve">(select </w:t>
                </w:r>
                <w:r w:rsidR="00BF0391">
                  <w:rPr>
                    <w:b/>
                    <w:lang w:val="en-US" w:eastAsia="en-NZ"/>
                  </w:rPr>
                  <w:t>one</w:t>
                </w:r>
                <w:r>
                  <w:rPr>
                    <w:b/>
                    <w:lang w:val="en-US" w:eastAsia="en-NZ"/>
                  </w:rPr>
                  <w:t>)</w:t>
                </w:r>
              </w:p>
            </w:sdtContent>
          </w:sdt>
        </w:tc>
        <w:tc>
          <w:tcPr>
            <w:tcW w:w="1875" w:type="dxa"/>
          </w:tcPr>
          <w:p w14:paraId="2AD0339A" w14:textId="50C41A59" w:rsidR="005262AE" w:rsidRPr="00430FFC" w:rsidRDefault="004E53ED" w:rsidP="00D358A1">
            <w:pPr>
              <w:rPr>
                <w:lang w:val="en-US" w:eastAsia="en-NZ"/>
              </w:rPr>
            </w:pPr>
            <w:sdt>
              <w:sdtPr>
                <w:rPr>
                  <w:lang w:eastAsia="en-NZ"/>
                </w:rPr>
                <w:id w:val="272137127"/>
                <w:lock w:val="contentLocked"/>
                <w:placeholder>
                  <w:docPart w:val="DefaultPlaceholder_-1854013440"/>
                </w:placeholder>
                <w:group/>
              </w:sdtPr>
              <w:sdtEndPr>
                <w:rPr>
                  <w:rFonts w:ascii="Arial" w:hAnsi="Arial" w:cs="Arial"/>
                </w:rPr>
              </w:sdtEndPr>
              <w:sdtContent>
                <w:sdt>
                  <w:sdtPr>
                    <w:rPr>
                      <w:lang w:eastAsia="en-NZ"/>
                    </w:rPr>
                    <w:id w:val="-935198680"/>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r w:rsidR="005262AE" w:rsidRPr="006B42E6">
                  <w:rPr>
                    <w:rFonts w:ascii="Arial" w:hAnsi="Arial" w:cs="Arial"/>
                    <w:lang w:eastAsia="en-NZ"/>
                  </w:rPr>
                  <w:t>​</w:t>
                </w:r>
              </w:sdtContent>
            </w:sdt>
            <w:r w:rsidR="005262AE" w:rsidRPr="00430FFC">
              <w:rPr>
                <w:lang w:eastAsia="en-NZ"/>
              </w:rPr>
              <w:t xml:space="preserve"> </w:t>
            </w:r>
            <w:sdt>
              <w:sdtPr>
                <w:rPr>
                  <w:lang w:eastAsia="en-NZ"/>
                </w:rPr>
                <w:id w:val="476568329"/>
                <w:lock w:val="contentLocked"/>
                <w:placeholder>
                  <w:docPart w:val="DefaultPlaceholder_-1854013440"/>
                </w:placeholder>
                <w:group/>
              </w:sdtPr>
              <w:sdtEndPr>
                <w:rPr>
                  <w:lang w:val="en-US"/>
                </w:rPr>
              </w:sdtEndPr>
              <w:sdtContent>
                <w:r w:rsidR="005262AE" w:rsidRPr="00430FFC">
                  <w:rPr>
                    <w:lang w:val="en-US" w:eastAsia="en-NZ"/>
                  </w:rPr>
                  <w:t>Less than 10%</w:t>
                </w:r>
              </w:sdtContent>
            </w:sdt>
            <w:r w:rsidR="005262AE">
              <w:rPr>
                <w:lang w:val="en-US" w:eastAsia="en-NZ"/>
              </w:rPr>
              <w:t xml:space="preserve"> </w:t>
            </w:r>
          </w:p>
        </w:tc>
        <w:tc>
          <w:tcPr>
            <w:tcW w:w="1875" w:type="dxa"/>
            <w:gridSpan w:val="3"/>
          </w:tcPr>
          <w:p w14:paraId="10585A56" w14:textId="449BC00C" w:rsidR="005262AE" w:rsidRPr="00430FFC" w:rsidRDefault="004E53ED" w:rsidP="00D358A1">
            <w:pPr>
              <w:rPr>
                <w:lang w:val="en-US" w:eastAsia="en-NZ"/>
              </w:rPr>
            </w:pPr>
            <w:sdt>
              <w:sdtPr>
                <w:rPr>
                  <w:lang w:eastAsia="en-NZ"/>
                </w:rPr>
                <w:id w:val="-2048368689"/>
                <w:lock w:val="contentLocked"/>
                <w:placeholder>
                  <w:docPart w:val="DefaultPlaceholder_-1854013440"/>
                </w:placeholder>
                <w:group/>
              </w:sdtPr>
              <w:sdtEndPr/>
              <w:sdtContent>
                <w:sdt>
                  <w:sdtPr>
                    <w:rPr>
                      <w:lang w:eastAsia="en-NZ"/>
                    </w:rPr>
                    <w:id w:val="-874307173"/>
                    <w:lock w:val="contentLocked"/>
                    <w:placeholder>
                      <w:docPart w:val="DefaultPlaceholder_-1854013440"/>
                    </w:placeholder>
                    <w:group/>
                  </w:sdtPr>
                  <w:sdtEndPr/>
                  <w:sdtContent>
                    <w:sdt>
                      <w:sdtPr>
                        <w:rPr>
                          <w:lang w:eastAsia="en-NZ"/>
                        </w:rPr>
                        <w:id w:val="-566037815"/>
                        <w14:checkbox>
                          <w14:checked w14:val="0"/>
                          <w14:checkedState w14:val="2612" w14:font="MS Gothic"/>
                          <w14:uncheckedState w14:val="2610" w14:font="MS Gothic"/>
                        </w14:checkbox>
                      </w:sdtPr>
                      <w:sdtEndPr/>
                      <w:sdtContent>
                        <w:r w:rsidR="00E50088">
                          <w:rPr>
                            <w:rFonts w:ascii="MS Gothic" w:eastAsia="MS Gothic" w:hAnsi="MS Gothic" w:hint="eastAsia"/>
                            <w:lang w:eastAsia="en-NZ"/>
                          </w:rPr>
                          <w:t>☐</w:t>
                        </w:r>
                      </w:sdtContent>
                    </w:sdt>
                  </w:sdtContent>
                </w:sdt>
              </w:sdtContent>
            </w:sdt>
            <w:r w:rsidR="005262AE" w:rsidRPr="00430FFC">
              <w:rPr>
                <w:lang w:eastAsia="en-NZ"/>
              </w:rPr>
              <w:t xml:space="preserve"> </w:t>
            </w:r>
            <w:sdt>
              <w:sdtPr>
                <w:rPr>
                  <w:lang w:eastAsia="en-NZ"/>
                </w:rPr>
                <w:id w:val="1279683406"/>
                <w:lock w:val="contentLocked"/>
                <w:placeholder>
                  <w:docPart w:val="DefaultPlaceholder_-1854013440"/>
                </w:placeholder>
                <w:group/>
              </w:sdtPr>
              <w:sdtEndPr>
                <w:rPr>
                  <w:lang w:val="en-US"/>
                </w:rPr>
              </w:sdtEndPr>
              <w:sdtContent>
                <w:r w:rsidR="005262AE" w:rsidRPr="00430FFC">
                  <w:rPr>
                    <w:lang w:val="en-US" w:eastAsia="en-NZ"/>
                  </w:rPr>
                  <w:t>10–25%</w:t>
                </w:r>
              </w:sdtContent>
            </w:sdt>
          </w:p>
        </w:tc>
        <w:tc>
          <w:tcPr>
            <w:tcW w:w="1876" w:type="dxa"/>
            <w:gridSpan w:val="2"/>
          </w:tcPr>
          <w:p w14:paraId="288E6258" w14:textId="39E348D8" w:rsidR="005262AE" w:rsidRPr="00430FFC" w:rsidRDefault="004E53ED" w:rsidP="00D358A1">
            <w:pPr>
              <w:rPr>
                <w:lang w:val="en-US" w:eastAsia="en-NZ"/>
              </w:rPr>
            </w:pPr>
            <w:sdt>
              <w:sdtPr>
                <w:rPr>
                  <w:lang w:eastAsia="en-NZ"/>
                </w:rPr>
                <w:id w:val="-330380025"/>
                <w14:checkbox>
                  <w14:checked w14:val="0"/>
                  <w14:checkedState w14:val="2612" w14:font="MS Gothic"/>
                  <w14:uncheckedState w14:val="2610" w14:font="MS Gothic"/>
                </w14:checkbox>
              </w:sdtPr>
              <w:sdtEndPr/>
              <w:sdtContent>
                <w:r w:rsidR="005262AE">
                  <w:rPr>
                    <w:rFonts w:ascii="MS Gothic" w:eastAsia="MS Gothic" w:hAnsi="MS Gothic" w:hint="eastAsia"/>
                    <w:lang w:eastAsia="en-NZ"/>
                  </w:rPr>
                  <w:t>☐</w:t>
                </w:r>
              </w:sdtContent>
            </w:sdt>
            <w:r w:rsidR="005262AE" w:rsidRPr="006B42E6">
              <w:rPr>
                <w:rFonts w:ascii="Arial" w:hAnsi="Arial" w:cs="Arial"/>
                <w:lang w:eastAsia="en-NZ"/>
              </w:rPr>
              <w:t>​</w:t>
            </w:r>
            <w:r w:rsidR="005262AE" w:rsidRPr="00430FFC">
              <w:rPr>
                <w:lang w:eastAsia="en-NZ"/>
              </w:rPr>
              <w:t xml:space="preserve"> </w:t>
            </w:r>
            <w:sdt>
              <w:sdtPr>
                <w:rPr>
                  <w:lang w:eastAsia="en-NZ"/>
                </w:rPr>
                <w:id w:val="-1807145964"/>
                <w:lock w:val="contentLocked"/>
                <w:placeholder>
                  <w:docPart w:val="DefaultPlaceholder_-1854013440"/>
                </w:placeholder>
                <w:group/>
              </w:sdtPr>
              <w:sdtEndPr>
                <w:rPr>
                  <w:lang w:val="en-US"/>
                </w:rPr>
              </w:sdtEndPr>
              <w:sdtContent>
                <w:r w:rsidR="005262AE" w:rsidRPr="00430FFC">
                  <w:rPr>
                    <w:lang w:val="en-US" w:eastAsia="en-NZ"/>
                  </w:rPr>
                  <w:t>2</w:t>
                </w:r>
                <w:r w:rsidR="000E35BC">
                  <w:rPr>
                    <w:lang w:val="en-US" w:eastAsia="en-NZ"/>
                  </w:rPr>
                  <w:t>6</w:t>
                </w:r>
                <w:r w:rsidR="005262AE" w:rsidRPr="00430FFC">
                  <w:rPr>
                    <w:lang w:val="en-US" w:eastAsia="en-NZ"/>
                  </w:rPr>
                  <w:t>–50%</w:t>
                </w:r>
              </w:sdtContent>
            </w:sdt>
          </w:p>
        </w:tc>
        <w:tc>
          <w:tcPr>
            <w:tcW w:w="1875" w:type="dxa"/>
            <w:gridSpan w:val="2"/>
          </w:tcPr>
          <w:p w14:paraId="795FA048" w14:textId="339D19BD" w:rsidR="005262AE" w:rsidRPr="00430FFC" w:rsidRDefault="004E53ED" w:rsidP="00D358A1">
            <w:pPr>
              <w:rPr>
                <w:lang w:val="en-US" w:eastAsia="en-NZ"/>
              </w:rPr>
            </w:pPr>
            <w:sdt>
              <w:sdtPr>
                <w:rPr>
                  <w:lang w:eastAsia="en-NZ"/>
                </w:rPr>
                <w:id w:val="-1830973375"/>
                <w14:checkbox>
                  <w14:checked w14:val="0"/>
                  <w14:checkedState w14:val="2612" w14:font="MS Gothic"/>
                  <w14:uncheckedState w14:val="2610" w14:font="MS Gothic"/>
                </w14:checkbox>
              </w:sdtPr>
              <w:sdtEndPr/>
              <w:sdtContent>
                <w:r w:rsidR="008B2F10">
                  <w:rPr>
                    <w:rFonts w:ascii="MS Gothic" w:eastAsia="MS Gothic" w:hAnsi="MS Gothic" w:hint="eastAsia"/>
                    <w:lang w:eastAsia="en-NZ"/>
                  </w:rPr>
                  <w:t>☐</w:t>
                </w:r>
              </w:sdtContent>
            </w:sdt>
            <w:r w:rsidR="005262AE" w:rsidRPr="006B42E6">
              <w:rPr>
                <w:rFonts w:ascii="Arial" w:hAnsi="Arial" w:cs="Arial"/>
                <w:lang w:eastAsia="en-NZ"/>
              </w:rPr>
              <w:t>​</w:t>
            </w:r>
            <w:r w:rsidR="005262AE" w:rsidRPr="00430FFC">
              <w:rPr>
                <w:lang w:eastAsia="en-NZ"/>
              </w:rPr>
              <w:t xml:space="preserve"> </w:t>
            </w:r>
            <w:sdt>
              <w:sdtPr>
                <w:rPr>
                  <w:lang w:eastAsia="en-NZ"/>
                </w:rPr>
                <w:id w:val="1508014350"/>
                <w:lock w:val="contentLocked"/>
                <w:placeholder>
                  <w:docPart w:val="DefaultPlaceholder_-1854013440"/>
                </w:placeholder>
                <w:group/>
              </w:sdtPr>
              <w:sdtEndPr>
                <w:rPr>
                  <w:lang w:val="en-US"/>
                </w:rPr>
              </w:sdtEndPr>
              <w:sdtContent>
                <w:r w:rsidR="005262AE" w:rsidRPr="00430FFC">
                  <w:rPr>
                    <w:lang w:val="en-US" w:eastAsia="en-NZ"/>
                  </w:rPr>
                  <w:t>5</w:t>
                </w:r>
                <w:r w:rsidR="000E35BC">
                  <w:rPr>
                    <w:lang w:val="en-US" w:eastAsia="en-NZ"/>
                  </w:rPr>
                  <w:t>1</w:t>
                </w:r>
                <w:r w:rsidR="005262AE" w:rsidRPr="00430FFC">
                  <w:rPr>
                    <w:lang w:val="en-US" w:eastAsia="en-NZ"/>
                  </w:rPr>
                  <w:t>–75%</w:t>
                </w:r>
              </w:sdtContent>
            </w:sdt>
          </w:p>
        </w:tc>
        <w:tc>
          <w:tcPr>
            <w:tcW w:w="1875" w:type="dxa"/>
            <w:gridSpan w:val="3"/>
          </w:tcPr>
          <w:p w14:paraId="6494F3F3" w14:textId="047AE10A" w:rsidR="005262AE" w:rsidRPr="00430FFC" w:rsidRDefault="004E53ED" w:rsidP="00D358A1">
            <w:pPr>
              <w:rPr>
                <w:lang w:val="en-US" w:eastAsia="en-NZ"/>
              </w:rPr>
            </w:pPr>
            <w:sdt>
              <w:sdtPr>
                <w:rPr>
                  <w:lang w:eastAsia="en-NZ"/>
                </w:rPr>
                <w:id w:val="625735157"/>
                <w14:checkbox>
                  <w14:checked w14:val="0"/>
                  <w14:checkedState w14:val="2612" w14:font="MS Gothic"/>
                  <w14:uncheckedState w14:val="2610" w14:font="MS Gothic"/>
                </w14:checkbox>
              </w:sdtPr>
              <w:sdtEndPr/>
              <w:sdtContent>
                <w:r w:rsidR="005262AE">
                  <w:rPr>
                    <w:rFonts w:ascii="MS Gothic" w:eastAsia="MS Gothic" w:hAnsi="MS Gothic" w:hint="eastAsia"/>
                    <w:lang w:eastAsia="en-NZ"/>
                  </w:rPr>
                  <w:t>☐</w:t>
                </w:r>
              </w:sdtContent>
            </w:sdt>
            <w:r w:rsidR="005262AE" w:rsidRPr="006B42E6">
              <w:rPr>
                <w:rFonts w:ascii="Arial" w:hAnsi="Arial" w:cs="Arial"/>
                <w:lang w:eastAsia="en-NZ"/>
              </w:rPr>
              <w:t>​</w:t>
            </w:r>
            <w:r w:rsidR="005262AE" w:rsidRPr="00430FFC">
              <w:rPr>
                <w:lang w:eastAsia="en-NZ"/>
              </w:rPr>
              <w:t xml:space="preserve"> </w:t>
            </w:r>
            <w:sdt>
              <w:sdtPr>
                <w:rPr>
                  <w:lang w:eastAsia="en-NZ"/>
                </w:rPr>
                <w:id w:val="-231846553"/>
                <w:lock w:val="contentLocked"/>
                <w:placeholder>
                  <w:docPart w:val="DefaultPlaceholder_-1854013440"/>
                </w:placeholder>
                <w:group/>
              </w:sdtPr>
              <w:sdtEndPr>
                <w:rPr>
                  <w:lang w:val="en-US"/>
                </w:rPr>
              </w:sdtEndPr>
              <w:sdtContent>
                <w:r w:rsidR="005262AE" w:rsidRPr="00430FFC">
                  <w:rPr>
                    <w:lang w:val="en-US" w:eastAsia="en-NZ"/>
                  </w:rPr>
                  <w:t>More than 75%</w:t>
                </w:r>
              </w:sdtContent>
            </w:sdt>
          </w:p>
        </w:tc>
        <w:tc>
          <w:tcPr>
            <w:tcW w:w="1876" w:type="dxa"/>
          </w:tcPr>
          <w:p w14:paraId="79DD9B14" w14:textId="2ACDED2B" w:rsidR="005262AE" w:rsidRPr="00430FFC" w:rsidRDefault="004E53ED" w:rsidP="00D358A1">
            <w:pPr>
              <w:rPr>
                <w:lang w:val="en-US" w:eastAsia="en-NZ"/>
              </w:rPr>
            </w:pPr>
            <w:sdt>
              <w:sdtPr>
                <w:rPr>
                  <w:lang w:eastAsia="en-NZ"/>
                </w:rPr>
                <w:id w:val="757799046"/>
                <w14:checkbox>
                  <w14:checked w14:val="0"/>
                  <w14:checkedState w14:val="2612" w14:font="MS Gothic"/>
                  <w14:uncheckedState w14:val="2610" w14:font="MS Gothic"/>
                </w14:checkbox>
              </w:sdtPr>
              <w:sdtEndPr/>
              <w:sdtContent>
                <w:r w:rsidR="006418DD">
                  <w:rPr>
                    <w:rFonts w:ascii="MS Gothic" w:eastAsia="MS Gothic" w:hAnsi="MS Gothic" w:hint="eastAsia"/>
                    <w:lang w:eastAsia="en-NZ"/>
                  </w:rPr>
                  <w:t>☐</w:t>
                </w:r>
              </w:sdtContent>
            </w:sdt>
            <w:sdt>
              <w:sdtPr>
                <w:rPr>
                  <w:lang w:eastAsia="en-NZ"/>
                </w:rPr>
                <w:id w:val="-868377774"/>
                <w:lock w:val="contentLocked"/>
                <w:placeholder>
                  <w:docPart w:val="DefaultPlaceholder_-1854013440"/>
                </w:placeholder>
                <w:group/>
              </w:sdtPr>
              <w:sdtContent>
                <w:r w:rsidR="005262AE" w:rsidRPr="006B42E6">
                  <w:rPr>
                    <w:rFonts w:ascii="Arial" w:hAnsi="Arial" w:cs="Arial"/>
                    <w:lang w:eastAsia="en-NZ"/>
                  </w:rPr>
                  <w:t>​</w:t>
                </w:r>
                <w:r w:rsidR="005262AE" w:rsidRPr="00430FFC">
                  <w:rPr>
                    <w:lang w:eastAsia="en-NZ"/>
                  </w:rPr>
                  <w:t xml:space="preserve"> </w:t>
                </w:r>
                <w:r w:rsidR="005262AE" w:rsidRPr="00430FFC">
                  <w:rPr>
                    <w:lang w:val="en-US" w:eastAsia="en-NZ"/>
                  </w:rPr>
                  <w:t>Unable to estimate</w:t>
                </w:r>
                <w:r w:rsidR="005262AE" w:rsidRPr="00430FFC">
                  <w:rPr>
                    <w:lang w:eastAsia="en-NZ"/>
                  </w:rPr>
                  <w:t> </w:t>
                </w:r>
              </w:sdtContent>
            </w:sdt>
          </w:p>
        </w:tc>
      </w:tr>
    </w:tbl>
    <w:p w14:paraId="4D4FDB52" w14:textId="7E5C3AD2" w:rsidR="006409FF" w:rsidRPr="00E31E9F" w:rsidRDefault="00AD70A3" w:rsidP="00E31E9F">
      <w:r w:rsidRPr="00AD70A3">
        <w:rPr>
          <w:rFonts w:ascii="Arial" w:hAnsi="Arial" w:cs="Arial"/>
        </w:rPr>
        <w:t>​​</w:t>
      </w:r>
    </w:p>
    <w:p w14:paraId="42107DAF" w14:textId="77777777" w:rsidR="005262AE" w:rsidRDefault="005262AE">
      <w:pPr>
        <w:rPr>
          <w:rFonts w:ascii="Aptos SemiBold" w:eastAsiaTheme="majorEastAsia" w:hAnsi="Aptos SemiBold" w:cstheme="majorBidi"/>
          <w:color w:val="005C90" w:themeColor="accent2"/>
          <w:sz w:val="28"/>
          <w:szCs w:val="32"/>
        </w:rPr>
      </w:pPr>
      <w:r>
        <w:br w:type="page"/>
      </w:r>
    </w:p>
    <w:bookmarkStart w:id="20" w:name="_Toc240551941" w:displacedByCustomXml="next"/>
    <w:bookmarkStart w:id="21" w:name="_Toc240552007" w:displacedByCustomXml="next"/>
    <w:bookmarkStart w:id="22" w:name="_Toc240552035" w:displacedByCustomXml="next"/>
    <w:bookmarkStart w:id="23" w:name="_Toc240552063" w:displacedByCustomXml="next"/>
    <w:sdt>
      <w:sdtPr>
        <w:rPr>
          <w:rFonts w:asciiTheme="minorHAnsi" w:eastAsiaTheme="minorHAnsi" w:hAnsiTheme="minorHAnsi" w:cstheme="minorBidi"/>
          <w:color w:val="auto"/>
          <w:sz w:val="20"/>
          <w:szCs w:val="22"/>
        </w:rPr>
        <w:id w:val="-1817645508"/>
        <w:lock w:val="contentLocked"/>
        <w:placeholder>
          <w:docPart w:val="DefaultPlaceholder_-1854013440"/>
        </w:placeholder>
        <w:group/>
      </w:sdtPr>
      <w:sdtEndPr/>
      <w:sdtContent>
        <w:p w14:paraId="575F217B" w14:textId="47EF7E7E" w:rsidR="00106462" w:rsidRPr="006E397A" w:rsidRDefault="00106462" w:rsidP="006E397A">
          <w:pPr>
            <w:pStyle w:val="Heading2"/>
          </w:pPr>
          <w:r w:rsidRPr="006E397A">
            <w:t>Section 1: Business sustainability and pricing adjustments</w:t>
          </w:r>
          <w:bookmarkEnd w:id="23"/>
          <w:bookmarkEnd w:id="22"/>
          <w:bookmarkEnd w:id="21"/>
          <w:bookmarkEnd w:id="20"/>
          <w:r w:rsidRPr="006E397A">
            <w:t xml:space="preserve"> </w:t>
          </w:r>
        </w:p>
        <w:p w14:paraId="4377B30F" w14:textId="4170A4A1" w:rsidR="00E964C6" w:rsidRPr="00E964C6" w:rsidRDefault="00E964C6" w:rsidP="004C485E">
          <w:r w:rsidRPr="00E964C6">
            <w:t xml:space="preserve">We're seeking information about the financial sustainability of ACC-funded services to better understand the cost pressures </w:t>
          </w:r>
          <w:r w:rsidR="003D2A5E">
            <w:t xml:space="preserve">suppliers and </w:t>
          </w:r>
          <w:r w:rsidRPr="00E964C6">
            <w:t xml:space="preserve">providers face and how these affect service delivery. This includes understanding the major cost drivers of delivering services, how those costs have changed over time, the extent to which productivity improvements, volume changes or other efficiencies have offset those pressures, and whether current pricing supports sustainable delivery. </w:t>
          </w:r>
        </w:p>
        <w:p w14:paraId="101C6333" w14:textId="77777777" w:rsidR="00E964C6" w:rsidRPr="00E964C6" w:rsidRDefault="00E964C6" w:rsidP="004C485E">
          <w:r w:rsidRPr="00E964C6">
            <w:t xml:space="preserve">The information will help us distinguish between: </w:t>
          </w:r>
        </w:p>
        <w:p w14:paraId="6F8E2346" w14:textId="77777777" w:rsidR="00E964C6" w:rsidRPr="00E964C6" w:rsidRDefault="00E964C6" w:rsidP="004C485E">
          <w:pPr>
            <w:pStyle w:val="ACCBulletList"/>
          </w:pPr>
          <w:r w:rsidRPr="00E964C6">
            <w:t xml:space="preserve">cost pressures that may warrant changes to pricing, funding, or contract settings </w:t>
          </w:r>
        </w:p>
        <w:p w14:paraId="100B5ADD" w14:textId="77777777" w:rsidR="00E964C6" w:rsidRPr="00E964C6" w:rsidRDefault="00E964C6" w:rsidP="004C485E">
          <w:pPr>
            <w:pStyle w:val="ACCBulletList"/>
          </w:pPr>
          <w:r w:rsidRPr="00E964C6">
            <w:t xml:space="preserve">issues that may be better addressed through operational, service design, or workforce responses </w:t>
          </w:r>
        </w:p>
        <w:p w14:paraId="69F3ED35" w14:textId="19687B39" w:rsidR="00E964C6" w:rsidRPr="00E964C6" w:rsidRDefault="00E964C6" w:rsidP="004C485E">
          <w:pPr>
            <w:pStyle w:val="ACCBulletList"/>
          </w:pPr>
          <w:r w:rsidRPr="00E964C6">
            <w:t xml:space="preserve">factors affecting sustainability that are not directly related to service costs. </w:t>
          </w:r>
        </w:p>
        <w:p w14:paraId="6C16EEC0" w14:textId="77777777" w:rsidR="00E964C6" w:rsidRDefault="00E964C6" w:rsidP="004C485E">
          <w:r w:rsidRPr="00E964C6">
            <w:t>The information provided will help us assess the relationship between service costs, sustainability and the potential impact on service capacity, access, workforce availability, quality, and client outcomes.</w:t>
          </w:r>
        </w:p>
        <w:p w14:paraId="5865A289" w14:textId="71B0CE7F" w:rsidR="00106462" w:rsidRPr="006E397A" w:rsidRDefault="00106462" w:rsidP="006E397A">
          <w:pPr>
            <w:pStyle w:val="Heading3"/>
          </w:pPr>
          <w:bookmarkStart w:id="24" w:name="_Toc240551942"/>
          <w:bookmarkStart w:id="25" w:name="_Toc240552008"/>
          <w:bookmarkStart w:id="26" w:name="_Toc240552036"/>
          <w:bookmarkStart w:id="27" w:name="_Toc240552064"/>
          <w:r w:rsidRPr="006E397A">
            <w:t xml:space="preserve">Question 1: </w:t>
          </w:r>
          <w:r w:rsidR="00242860" w:rsidRPr="00242860">
            <w:t>What are the main costs to deliver the ACC-funded service?</w:t>
          </w:r>
          <w:bookmarkEnd w:id="24"/>
          <w:bookmarkEnd w:id="25"/>
          <w:bookmarkEnd w:id="26"/>
          <w:bookmarkEnd w:id="27"/>
        </w:p>
        <w:p w14:paraId="45884C58" w14:textId="584BFF2A" w:rsidR="00242860" w:rsidRDefault="00242860" w:rsidP="00242860">
          <w:r w:rsidRPr="00242860">
            <w:rPr>
              <w:b/>
              <w:bCs/>
            </w:rPr>
            <w:t>Why we’re asking:</w:t>
          </w:r>
          <w:r>
            <w:t xml:space="preserve"> Understanding the overall cost structure helps us identify which costs have the greatest influence on service delivery and where pressures vary across services, professions, regions</w:t>
          </w:r>
          <w:r w:rsidR="003D2A5E">
            <w:t>,</w:t>
          </w:r>
          <w:r>
            <w:t xml:space="preserve"> or delivery models. It also helps us assess whether a broad or more targeted response may be appropriate. </w:t>
          </w:r>
        </w:p>
        <w:p w14:paraId="36A785DC" w14:textId="2FB182B1" w:rsidR="00E31E9F" w:rsidRDefault="00242860" w:rsidP="00242860">
          <w:r>
            <w:t>Please estimate the approximate share of total service cost represented by each applicable category. Estimates or ranges are acceptable. If costs are shared across services, briefly explain how you allocated them.</w:t>
          </w:r>
        </w:p>
      </w:sdtContent>
    </w:sdt>
    <w:tbl>
      <w:tblPr>
        <w:tblStyle w:val="ACCCustomTable"/>
        <w:tblW w:w="0" w:type="auto"/>
        <w:tblBorders>
          <w:insideH w:val="single" w:sz="4" w:space="0" w:color="auto"/>
        </w:tblBorders>
        <w:tblLayout w:type="fixed"/>
        <w:tblLook w:val="04A0" w:firstRow="1" w:lastRow="0" w:firstColumn="1" w:lastColumn="0" w:noHBand="0" w:noVBand="1"/>
      </w:tblPr>
      <w:tblGrid>
        <w:gridCol w:w="3119"/>
        <w:gridCol w:w="2977"/>
        <w:gridCol w:w="8700"/>
      </w:tblGrid>
      <w:tr w:rsidR="00587383" w14:paraId="0B13F4E5" w14:textId="77777777" w:rsidTr="0062779E">
        <w:trPr>
          <w:cnfStyle w:val="100000000000" w:firstRow="1" w:lastRow="0" w:firstColumn="0" w:lastColumn="0" w:oddVBand="0" w:evenVBand="0" w:oddHBand="0" w:evenHBand="0" w:firstRowFirstColumn="0" w:firstRowLastColumn="0" w:lastRowFirstColumn="0" w:lastRowLastColumn="0"/>
          <w:tblHeader/>
        </w:trPr>
        <w:tc>
          <w:tcPr>
            <w:tcW w:w="3119" w:type="dxa"/>
            <w:tcBorders>
              <w:bottom w:val="single" w:sz="4" w:space="0" w:color="FFFFFF" w:themeColor="background1"/>
              <w:right w:val="single" w:sz="4" w:space="0" w:color="FFFFFF" w:themeColor="background1"/>
            </w:tcBorders>
            <w:shd w:val="clear" w:color="auto" w:fill="092C4D" w:themeFill="accent1"/>
          </w:tcPr>
          <w:sdt>
            <w:sdtPr>
              <w:id w:val="-209660605"/>
              <w:lock w:val="contentLocked"/>
              <w:placeholder>
                <w:docPart w:val="DefaultPlaceholder_-1854013440"/>
              </w:placeholder>
              <w:group/>
            </w:sdtPr>
            <w:sdtEndPr/>
            <w:sdtContent>
              <w:p w14:paraId="6FA803CE" w14:textId="1B67D76F" w:rsidR="00587383" w:rsidRDefault="00587383" w:rsidP="00242860">
                <w:r>
                  <w:t>Cost driver</w:t>
                </w:r>
              </w:p>
            </w:sdtContent>
          </w:sdt>
        </w:tc>
        <w:tc>
          <w:tcPr>
            <w:tcW w:w="2977"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tcPr>
          <w:sdt>
            <w:sdtPr>
              <w:id w:val="2008168204"/>
              <w:lock w:val="contentLocked"/>
              <w:placeholder>
                <w:docPart w:val="DefaultPlaceholder_-1854013440"/>
              </w:placeholder>
              <w:group/>
            </w:sdtPr>
            <w:sdtEndPr/>
            <w:sdtContent>
              <w:p w14:paraId="1BA6F9DD" w14:textId="265C3E93" w:rsidR="00587383" w:rsidRDefault="00587383" w:rsidP="00242860">
                <w:r>
                  <w:t>Approximate share of service cost</w:t>
                </w:r>
              </w:p>
            </w:sdtContent>
          </w:sdt>
        </w:tc>
        <w:tc>
          <w:tcPr>
            <w:tcW w:w="8700" w:type="dxa"/>
            <w:tcBorders>
              <w:left w:val="single" w:sz="4" w:space="0" w:color="FFFFFF" w:themeColor="background1"/>
              <w:bottom w:val="single" w:sz="4" w:space="0" w:color="FFFFFF" w:themeColor="background1"/>
            </w:tcBorders>
            <w:shd w:val="clear" w:color="auto" w:fill="092C4D" w:themeFill="accent1"/>
          </w:tcPr>
          <w:sdt>
            <w:sdtPr>
              <w:id w:val="-1953618472"/>
              <w:lock w:val="contentLocked"/>
              <w:placeholder>
                <w:docPart w:val="DefaultPlaceholder_-1854013440"/>
              </w:placeholder>
              <w:group/>
            </w:sdtPr>
            <w:sdtEndPr/>
            <w:sdtContent>
              <w:p w14:paraId="6FCC48DB" w14:textId="1B0FBCB7" w:rsidR="00587383" w:rsidRDefault="00587383" w:rsidP="00242860">
                <w:r>
                  <w:t>Main factors that contribute to this cost category</w:t>
                </w:r>
              </w:p>
            </w:sdtContent>
          </w:sdt>
        </w:tc>
      </w:tr>
      <w:tr w:rsidR="00587383" w14:paraId="6EC29D64" w14:textId="77777777" w:rsidTr="0062779E">
        <w:tc>
          <w:tcPr>
            <w:tcW w:w="3119" w:type="dxa"/>
            <w:tcBorders>
              <w:top w:val="single" w:sz="4" w:space="0" w:color="FFFFFF" w:themeColor="background1"/>
            </w:tcBorders>
          </w:tcPr>
          <w:sdt>
            <w:sdtPr>
              <w:rPr>
                <w:b/>
                <w:bCs/>
              </w:rPr>
              <w:id w:val="-671565635"/>
              <w:lock w:val="contentLocked"/>
              <w:placeholder>
                <w:docPart w:val="DefaultPlaceholder_-1854013440"/>
              </w:placeholder>
              <w:group/>
            </w:sdtPr>
            <w:sdtEndPr/>
            <w:sdtContent>
              <w:p w14:paraId="17A6A812" w14:textId="03338EE0" w:rsidR="00587383" w:rsidRPr="005262AE" w:rsidRDefault="00587383" w:rsidP="00242860">
                <w:pPr>
                  <w:rPr>
                    <w:b/>
                    <w:bCs/>
                  </w:rPr>
                </w:pPr>
                <w:r w:rsidRPr="005262AE">
                  <w:rPr>
                    <w:b/>
                    <w:bCs/>
                  </w:rPr>
                  <w:t>Clinical workforce</w:t>
                </w:r>
              </w:p>
            </w:sdtContent>
          </w:sdt>
        </w:tc>
        <w:sdt>
          <w:sdtPr>
            <w:rPr>
              <w:bCs/>
            </w:rPr>
            <w:id w:val="1479888737"/>
            <w:placeholder>
              <w:docPart w:val="B07BA74242DE42FDAF1399A90A59B972"/>
            </w:placeholder>
            <w:showingPlcHdr/>
            <w:text/>
          </w:sdtPr>
          <w:sdtEndPr/>
          <w:sdtContent>
            <w:tc>
              <w:tcPr>
                <w:tcW w:w="2977" w:type="dxa"/>
                <w:tcBorders>
                  <w:top w:val="single" w:sz="4" w:space="0" w:color="FFFFFF" w:themeColor="background1"/>
                </w:tcBorders>
              </w:tcPr>
              <w:p w14:paraId="6F8A7AD3" w14:textId="5025A2CD" w:rsidR="00587383" w:rsidRDefault="00736D2E" w:rsidP="00242860">
                <w:r w:rsidRPr="009134C6">
                  <w:rPr>
                    <w:rStyle w:val="PlaceholderText"/>
                    <w:bCs/>
                  </w:rPr>
                  <w:t>Click or tap here to enter text.</w:t>
                </w:r>
              </w:p>
            </w:tc>
          </w:sdtContent>
        </w:sdt>
        <w:sdt>
          <w:sdtPr>
            <w:rPr>
              <w:bCs/>
            </w:rPr>
            <w:id w:val="-1624459897"/>
            <w:placeholder>
              <w:docPart w:val="E58ADD25FBDC4B67887819B3EB71BF84"/>
            </w:placeholder>
            <w:showingPlcHdr/>
            <w:text/>
          </w:sdtPr>
          <w:sdtEndPr/>
          <w:sdtContent>
            <w:tc>
              <w:tcPr>
                <w:tcW w:w="8700" w:type="dxa"/>
                <w:tcBorders>
                  <w:top w:val="single" w:sz="4" w:space="0" w:color="FFFFFF" w:themeColor="background1"/>
                </w:tcBorders>
              </w:tcPr>
              <w:p w14:paraId="2E96EB03" w14:textId="2C667693" w:rsidR="00587383" w:rsidRDefault="00736D2E" w:rsidP="00242860">
                <w:r w:rsidRPr="009134C6">
                  <w:rPr>
                    <w:rStyle w:val="PlaceholderText"/>
                    <w:bCs/>
                  </w:rPr>
                  <w:t>Click or tap here to enter text.</w:t>
                </w:r>
              </w:p>
            </w:tc>
          </w:sdtContent>
        </w:sdt>
      </w:tr>
      <w:tr w:rsidR="00587383" w14:paraId="1F4C386B" w14:textId="77777777" w:rsidTr="00846FA0">
        <w:tc>
          <w:tcPr>
            <w:tcW w:w="3119" w:type="dxa"/>
          </w:tcPr>
          <w:sdt>
            <w:sdtPr>
              <w:rPr>
                <w:b/>
                <w:bCs/>
              </w:rPr>
              <w:id w:val="-2090835329"/>
              <w:lock w:val="contentLocked"/>
              <w:placeholder>
                <w:docPart w:val="DefaultPlaceholder_-1854013440"/>
              </w:placeholder>
              <w:group/>
            </w:sdtPr>
            <w:sdtEndPr/>
            <w:sdtContent>
              <w:p w14:paraId="3B1CF439" w14:textId="4892C587" w:rsidR="00587383" w:rsidRPr="005262AE" w:rsidRDefault="004001EA" w:rsidP="00242860">
                <w:pPr>
                  <w:rPr>
                    <w:b/>
                    <w:bCs/>
                  </w:rPr>
                </w:pPr>
                <w:r w:rsidRPr="005262AE">
                  <w:rPr>
                    <w:b/>
                    <w:bCs/>
                  </w:rPr>
                  <w:t>Contractor/subcontractor costs</w:t>
                </w:r>
              </w:p>
            </w:sdtContent>
          </w:sdt>
        </w:tc>
        <w:sdt>
          <w:sdtPr>
            <w:rPr>
              <w:bCs/>
            </w:rPr>
            <w:id w:val="1160587419"/>
            <w:placeholder>
              <w:docPart w:val="83BCA09F2F17411CB64ADAFEE7E52714"/>
            </w:placeholder>
            <w:showingPlcHdr/>
            <w:text/>
          </w:sdtPr>
          <w:sdtEndPr/>
          <w:sdtContent>
            <w:tc>
              <w:tcPr>
                <w:tcW w:w="2977" w:type="dxa"/>
              </w:tcPr>
              <w:p w14:paraId="60D201F3" w14:textId="1211667F" w:rsidR="00587383" w:rsidRDefault="00736D2E" w:rsidP="00242860">
                <w:r w:rsidRPr="009134C6">
                  <w:rPr>
                    <w:rStyle w:val="PlaceholderText"/>
                    <w:bCs/>
                  </w:rPr>
                  <w:t>Click or tap here to enter text.</w:t>
                </w:r>
              </w:p>
            </w:tc>
          </w:sdtContent>
        </w:sdt>
        <w:sdt>
          <w:sdtPr>
            <w:rPr>
              <w:bCs/>
            </w:rPr>
            <w:id w:val="1190644117"/>
            <w:placeholder>
              <w:docPart w:val="3803BF7166734DC399BE08F772295789"/>
            </w:placeholder>
            <w:showingPlcHdr/>
            <w:text/>
          </w:sdtPr>
          <w:sdtEndPr/>
          <w:sdtContent>
            <w:tc>
              <w:tcPr>
                <w:tcW w:w="8700" w:type="dxa"/>
              </w:tcPr>
              <w:p w14:paraId="73A1BFE9" w14:textId="682DF919" w:rsidR="00587383" w:rsidRDefault="00736D2E" w:rsidP="00242860">
                <w:r w:rsidRPr="009134C6">
                  <w:rPr>
                    <w:rStyle w:val="PlaceholderText"/>
                    <w:bCs/>
                  </w:rPr>
                  <w:t>Click or tap here to enter text.</w:t>
                </w:r>
              </w:p>
            </w:tc>
          </w:sdtContent>
        </w:sdt>
      </w:tr>
      <w:tr w:rsidR="00587383" w14:paraId="7C2DE086" w14:textId="77777777" w:rsidTr="00846FA0">
        <w:tc>
          <w:tcPr>
            <w:tcW w:w="3119" w:type="dxa"/>
          </w:tcPr>
          <w:sdt>
            <w:sdtPr>
              <w:rPr>
                <w:b/>
                <w:bCs/>
              </w:rPr>
              <w:id w:val="1078947689"/>
              <w:lock w:val="contentLocked"/>
              <w:placeholder>
                <w:docPart w:val="DefaultPlaceholder_-1854013440"/>
              </w:placeholder>
              <w:group/>
            </w:sdtPr>
            <w:sdtEndPr/>
            <w:sdtContent>
              <w:p w14:paraId="4A1D3491" w14:textId="683A5050" w:rsidR="00587383" w:rsidRPr="005262AE" w:rsidRDefault="004001EA" w:rsidP="00242860">
                <w:pPr>
                  <w:rPr>
                    <w:b/>
                    <w:bCs/>
                  </w:rPr>
                </w:pPr>
                <w:r w:rsidRPr="005262AE">
                  <w:rPr>
                    <w:b/>
                    <w:bCs/>
                  </w:rPr>
                  <w:t>Travel and outreach</w:t>
                </w:r>
              </w:p>
            </w:sdtContent>
          </w:sdt>
        </w:tc>
        <w:sdt>
          <w:sdtPr>
            <w:rPr>
              <w:bCs/>
            </w:rPr>
            <w:id w:val="-1441058142"/>
            <w:placeholder>
              <w:docPart w:val="796FADD373714C49A360479D39A53B01"/>
            </w:placeholder>
            <w:showingPlcHdr/>
            <w:text/>
          </w:sdtPr>
          <w:sdtEndPr/>
          <w:sdtContent>
            <w:tc>
              <w:tcPr>
                <w:tcW w:w="2977" w:type="dxa"/>
              </w:tcPr>
              <w:p w14:paraId="5D767464" w14:textId="5B0C3511" w:rsidR="00587383" w:rsidRDefault="00736D2E" w:rsidP="00242860">
                <w:r w:rsidRPr="009134C6">
                  <w:rPr>
                    <w:rStyle w:val="PlaceholderText"/>
                    <w:bCs/>
                  </w:rPr>
                  <w:t>Click or tap here to enter text.</w:t>
                </w:r>
              </w:p>
            </w:tc>
          </w:sdtContent>
        </w:sdt>
        <w:sdt>
          <w:sdtPr>
            <w:rPr>
              <w:bCs/>
            </w:rPr>
            <w:id w:val="-166486407"/>
            <w:placeholder>
              <w:docPart w:val="8A9F71B99FC5487DAD04E10B964F5030"/>
            </w:placeholder>
            <w:showingPlcHdr/>
            <w:text/>
          </w:sdtPr>
          <w:sdtEndPr/>
          <w:sdtContent>
            <w:tc>
              <w:tcPr>
                <w:tcW w:w="8700" w:type="dxa"/>
              </w:tcPr>
              <w:p w14:paraId="245C18BD" w14:textId="77CA7F2E" w:rsidR="00587383" w:rsidRDefault="00736D2E" w:rsidP="00242860">
                <w:r w:rsidRPr="009134C6">
                  <w:rPr>
                    <w:rStyle w:val="PlaceholderText"/>
                    <w:bCs/>
                  </w:rPr>
                  <w:t>Click or tap here to enter text.</w:t>
                </w:r>
              </w:p>
            </w:tc>
          </w:sdtContent>
        </w:sdt>
      </w:tr>
      <w:tr w:rsidR="00587383" w14:paraId="57B52E88" w14:textId="77777777" w:rsidTr="00846FA0">
        <w:tc>
          <w:tcPr>
            <w:tcW w:w="3119" w:type="dxa"/>
          </w:tcPr>
          <w:sdt>
            <w:sdtPr>
              <w:rPr>
                <w:b/>
                <w:bCs/>
              </w:rPr>
              <w:id w:val="-2122902024"/>
              <w:lock w:val="contentLocked"/>
              <w:placeholder>
                <w:docPart w:val="DefaultPlaceholder_-1854013440"/>
              </w:placeholder>
              <w:group/>
            </w:sdtPr>
            <w:sdtEndPr/>
            <w:sdtContent>
              <w:p w14:paraId="070B7B08" w14:textId="71D2D82D" w:rsidR="00587383" w:rsidRPr="005262AE" w:rsidRDefault="004001EA" w:rsidP="00242860">
                <w:pPr>
                  <w:rPr>
                    <w:b/>
                    <w:bCs/>
                  </w:rPr>
                </w:pPr>
                <w:r w:rsidRPr="005262AE">
                  <w:rPr>
                    <w:b/>
                    <w:bCs/>
                  </w:rPr>
                  <w:t>Clinical supplies or equipment</w:t>
                </w:r>
              </w:p>
            </w:sdtContent>
          </w:sdt>
        </w:tc>
        <w:sdt>
          <w:sdtPr>
            <w:rPr>
              <w:bCs/>
            </w:rPr>
            <w:id w:val="-1042053953"/>
            <w:placeholder>
              <w:docPart w:val="5E340A3A59474E28A93CFA195313B4E7"/>
            </w:placeholder>
            <w:showingPlcHdr/>
            <w:text/>
          </w:sdtPr>
          <w:sdtEndPr/>
          <w:sdtContent>
            <w:tc>
              <w:tcPr>
                <w:tcW w:w="2977" w:type="dxa"/>
              </w:tcPr>
              <w:p w14:paraId="5E7B893E" w14:textId="7F439D24" w:rsidR="00587383" w:rsidRDefault="00736D2E" w:rsidP="00242860">
                <w:r w:rsidRPr="009134C6">
                  <w:rPr>
                    <w:rStyle w:val="PlaceholderText"/>
                    <w:bCs/>
                  </w:rPr>
                  <w:t>Click or tap here to enter text.</w:t>
                </w:r>
              </w:p>
            </w:tc>
          </w:sdtContent>
        </w:sdt>
        <w:sdt>
          <w:sdtPr>
            <w:rPr>
              <w:bCs/>
            </w:rPr>
            <w:id w:val="94370432"/>
            <w:placeholder>
              <w:docPart w:val="7310D0F07557472989A87552B794F190"/>
            </w:placeholder>
            <w:showingPlcHdr/>
            <w:text/>
          </w:sdtPr>
          <w:sdtEndPr/>
          <w:sdtContent>
            <w:tc>
              <w:tcPr>
                <w:tcW w:w="8700" w:type="dxa"/>
              </w:tcPr>
              <w:p w14:paraId="444CF739" w14:textId="376F2DDC" w:rsidR="00587383" w:rsidRDefault="00736D2E" w:rsidP="00242860">
                <w:r w:rsidRPr="009134C6">
                  <w:rPr>
                    <w:rStyle w:val="PlaceholderText"/>
                    <w:bCs/>
                  </w:rPr>
                  <w:t>Click or tap here to enter text.</w:t>
                </w:r>
              </w:p>
            </w:tc>
          </w:sdtContent>
        </w:sdt>
      </w:tr>
      <w:tr w:rsidR="00587383" w14:paraId="200CA5CC" w14:textId="77777777" w:rsidTr="0062779E">
        <w:tc>
          <w:tcPr>
            <w:tcW w:w="3119" w:type="dxa"/>
            <w:tcBorders>
              <w:top w:val="single" w:sz="4" w:space="0" w:color="FFFFFF" w:themeColor="background1"/>
            </w:tcBorders>
          </w:tcPr>
          <w:sdt>
            <w:sdtPr>
              <w:rPr>
                <w:b/>
                <w:bCs/>
              </w:rPr>
              <w:id w:val="588206974"/>
              <w:lock w:val="contentLocked"/>
              <w:placeholder>
                <w:docPart w:val="DefaultPlaceholder_-1854013440"/>
              </w:placeholder>
              <w:group/>
            </w:sdtPr>
            <w:sdtEndPr/>
            <w:sdtContent>
              <w:p w14:paraId="5CC6F5AA" w14:textId="70874C53" w:rsidR="00587383" w:rsidRPr="005262AE" w:rsidRDefault="004001EA" w:rsidP="00242860">
                <w:pPr>
                  <w:rPr>
                    <w:b/>
                    <w:bCs/>
                  </w:rPr>
                </w:pPr>
                <w:r w:rsidRPr="005262AE">
                  <w:rPr>
                    <w:b/>
                    <w:bCs/>
                  </w:rPr>
                  <w:t>Technology and infrastructure</w:t>
                </w:r>
              </w:p>
            </w:sdtContent>
          </w:sdt>
        </w:tc>
        <w:sdt>
          <w:sdtPr>
            <w:rPr>
              <w:bCs/>
            </w:rPr>
            <w:id w:val="-1108348571"/>
            <w:placeholder>
              <w:docPart w:val="1D7E4BAFAC8847C0A0A69B50F7B68EF8"/>
            </w:placeholder>
            <w:showingPlcHdr/>
            <w:text/>
          </w:sdtPr>
          <w:sdtEndPr/>
          <w:sdtContent>
            <w:tc>
              <w:tcPr>
                <w:tcW w:w="2977" w:type="dxa"/>
                <w:tcBorders>
                  <w:top w:val="single" w:sz="4" w:space="0" w:color="FFFFFF" w:themeColor="background1"/>
                </w:tcBorders>
              </w:tcPr>
              <w:p w14:paraId="57CB67ED" w14:textId="0F222074" w:rsidR="00587383" w:rsidRDefault="00736D2E" w:rsidP="00242860">
                <w:r w:rsidRPr="009134C6">
                  <w:rPr>
                    <w:rStyle w:val="PlaceholderText"/>
                    <w:bCs/>
                  </w:rPr>
                  <w:t>Click or tap here to enter text.</w:t>
                </w:r>
              </w:p>
            </w:tc>
          </w:sdtContent>
        </w:sdt>
        <w:sdt>
          <w:sdtPr>
            <w:rPr>
              <w:bCs/>
            </w:rPr>
            <w:id w:val="1203212466"/>
            <w:placeholder>
              <w:docPart w:val="782115C91E5F4BDAA324D20003A7E5D6"/>
            </w:placeholder>
            <w:showingPlcHdr/>
            <w:text/>
          </w:sdtPr>
          <w:sdtEndPr/>
          <w:sdtContent>
            <w:tc>
              <w:tcPr>
                <w:tcW w:w="8700" w:type="dxa"/>
                <w:tcBorders>
                  <w:top w:val="single" w:sz="4" w:space="0" w:color="FFFFFF" w:themeColor="background1"/>
                </w:tcBorders>
              </w:tcPr>
              <w:p w14:paraId="315EE1E4" w14:textId="2D543AC5" w:rsidR="00587383" w:rsidRDefault="00736D2E" w:rsidP="00242860">
                <w:r w:rsidRPr="009134C6">
                  <w:rPr>
                    <w:rStyle w:val="PlaceholderText"/>
                    <w:bCs/>
                  </w:rPr>
                  <w:t>Click or tap here to enter text.</w:t>
                </w:r>
              </w:p>
            </w:tc>
          </w:sdtContent>
        </w:sdt>
      </w:tr>
      <w:tr w:rsidR="007C6632" w14:paraId="6496AE19" w14:textId="77777777" w:rsidTr="00846FA0">
        <w:tc>
          <w:tcPr>
            <w:tcW w:w="3119" w:type="dxa"/>
          </w:tcPr>
          <w:sdt>
            <w:sdtPr>
              <w:rPr>
                <w:b/>
                <w:bCs/>
              </w:rPr>
              <w:id w:val="-1445763733"/>
              <w:lock w:val="contentLocked"/>
              <w:placeholder>
                <w:docPart w:val="DefaultPlaceholder_-1854013440"/>
              </w:placeholder>
              <w:group/>
            </w:sdtPr>
            <w:sdtEndPr/>
            <w:sdtContent>
              <w:p w14:paraId="0DA99F11" w14:textId="200E0532" w:rsidR="007C6632" w:rsidRPr="005262AE" w:rsidRDefault="007C6632" w:rsidP="00242860">
                <w:pPr>
                  <w:rPr>
                    <w:b/>
                    <w:bCs/>
                  </w:rPr>
                </w:pPr>
                <w:r w:rsidRPr="005262AE">
                  <w:rPr>
                    <w:b/>
                    <w:bCs/>
                  </w:rPr>
                  <w:t>Administration and compliance</w:t>
                </w:r>
              </w:p>
            </w:sdtContent>
          </w:sdt>
        </w:tc>
        <w:sdt>
          <w:sdtPr>
            <w:rPr>
              <w:bCs/>
            </w:rPr>
            <w:id w:val="-1483085640"/>
            <w:placeholder>
              <w:docPart w:val="EB0A787CCADD456188307E76A28D3F6F"/>
            </w:placeholder>
            <w:showingPlcHdr/>
            <w:text/>
          </w:sdtPr>
          <w:sdtEndPr/>
          <w:sdtContent>
            <w:tc>
              <w:tcPr>
                <w:tcW w:w="2977" w:type="dxa"/>
              </w:tcPr>
              <w:p w14:paraId="3F481516" w14:textId="22B6AD8D" w:rsidR="007C6632" w:rsidRDefault="00736D2E" w:rsidP="00242860">
                <w:r w:rsidRPr="009134C6">
                  <w:rPr>
                    <w:rStyle w:val="PlaceholderText"/>
                    <w:bCs/>
                  </w:rPr>
                  <w:t>Click or tap here to enter text.</w:t>
                </w:r>
              </w:p>
            </w:tc>
          </w:sdtContent>
        </w:sdt>
        <w:sdt>
          <w:sdtPr>
            <w:rPr>
              <w:bCs/>
            </w:rPr>
            <w:id w:val="-1266764953"/>
            <w:placeholder>
              <w:docPart w:val="37549FEFBA3843EA89F2E9A72C43C37C"/>
            </w:placeholder>
            <w:showingPlcHdr/>
            <w:text/>
          </w:sdtPr>
          <w:sdtEndPr/>
          <w:sdtContent>
            <w:tc>
              <w:tcPr>
                <w:tcW w:w="8700" w:type="dxa"/>
              </w:tcPr>
              <w:p w14:paraId="4B5DB286" w14:textId="6DEA2975" w:rsidR="007C6632" w:rsidRDefault="00736D2E" w:rsidP="00242860">
                <w:r w:rsidRPr="009134C6">
                  <w:rPr>
                    <w:rStyle w:val="PlaceholderText"/>
                    <w:bCs/>
                  </w:rPr>
                  <w:t>Click or tap here to enter text.</w:t>
                </w:r>
              </w:p>
            </w:tc>
          </w:sdtContent>
        </w:sdt>
      </w:tr>
      <w:tr w:rsidR="007C6632" w14:paraId="147E453F" w14:textId="77777777" w:rsidTr="00846FA0">
        <w:tc>
          <w:tcPr>
            <w:tcW w:w="3119" w:type="dxa"/>
          </w:tcPr>
          <w:sdt>
            <w:sdtPr>
              <w:rPr>
                <w:b/>
                <w:bCs/>
              </w:rPr>
              <w:id w:val="-1435355290"/>
              <w:lock w:val="contentLocked"/>
              <w:placeholder>
                <w:docPart w:val="DefaultPlaceholder_-1854013440"/>
              </w:placeholder>
              <w:group/>
            </w:sdtPr>
            <w:sdtEndPr/>
            <w:sdtContent>
              <w:p w14:paraId="16B6A08E" w14:textId="44E6618F" w:rsidR="007C6632" w:rsidRPr="005262AE" w:rsidRDefault="007C6632" w:rsidP="00242860">
                <w:pPr>
                  <w:rPr>
                    <w:b/>
                    <w:bCs/>
                  </w:rPr>
                </w:pPr>
                <w:r w:rsidRPr="005262AE">
                  <w:rPr>
                    <w:b/>
                    <w:bCs/>
                  </w:rPr>
                  <w:t>Property and facilities</w:t>
                </w:r>
              </w:p>
            </w:sdtContent>
          </w:sdt>
        </w:tc>
        <w:sdt>
          <w:sdtPr>
            <w:rPr>
              <w:bCs/>
            </w:rPr>
            <w:id w:val="274448753"/>
            <w:placeholder>
              <w:docPart w:val="BBBD8CE8CF7340BF8F094D161BACD7A4"/>
            </w:placeholder>
            <w:showingPlcHdr/>
            <w:text/>
          </w:sdtPr>
          <w:sdtEndPr/>
          <w:sdtContent>
            <w:tc>
              <w:tcPr>
                <w:tcW w:w="2977" w:type="dxa"/>
              </w:tcPr>
              <w:p w14:paraId="773A192F" w14:textId="3534D055" w:rsidR="007C6632" w:rsidRDefault="00736D2E" w:rsidP="00242860">
                <w:r w:rsidRPr="009134C6">
                  <w:rPr>
                    <w:rStyle w:val="PlaceholderText"/>
                    <w:bCs/>
                  </w:rPr>
                  <w:t>Click or tap here to enter text.</w:t>
                </w:r>
              </w:p>
            </w:tc>
          </w:sdtContent>
        </w:sdt>
        <w:sdt>
          <w:sdtPr>
            <w:rPr>
              <w:bCs/>
            </w:rPr>
            <w:id w:val="224734759"/>
            <w:placeholder>
              <w:docPart w:val="5A502B7D81304FDB8406BD99256E6ACE"/>
            </w:placeholder>
            <w:showingPlcHdr/>
            <w:text/>
          </w:sdtPr>
          <w:sdtEndPr/>
          <w:sdtContent>
            <w:tc>
              <w:tcPr>
                <w:tcW w:w="8700" w:type="dxa"/>
              </w:tcPr>
              <w:p w14:paraId="0AE529B9" w14:textId="6D91DC45" w:rsidR="007C6632" w:rsidRDefault="00736D2E" w:rsidP="00242860">
                <w:r w:rsidRPr="009134C6">
                  <w:rPr>
                    <w:rStyle w:val="PlaceholderText"/>
                    <w:bCs/>
                  </w:rPr>
                  <w:t>Click or tap here to enter text.</w:t>
                </w:r>
              </w:p>
            </w:tc>
          </w:sdtContent>
        </w:sdt>
      </w:tr>
      <w:tr w:rsidR="007C6632" w14:paraId="35D7C087" w14:textId="77777777" w:rsidTr="00846FA0">
        <w:tc>
          <w:tcPr>
            <w:tcW w:w="3119" w:type="dxa"/>
          </w:tcPr>
          <w:sdt>
            <w:sdtPr>
              <w:rPr>
                <w:b/>
                <w:bCs/>
              </w:rPr>
              <w:id w:val="1590342436"/>
              <w:lock w:val="contentLocked"/>
              <w:placeholder>
                <w:docPart w:val="DefaultPlaceholder_-1854013440"/>
              </w:placeholder>
              <w:group/>
            </w:sdtPr>
            <w:sdtEndPr/>
            <w:sdtContent>
              <w:p w14:paraId="5766C051" w14:textId="0D41C668" w:rsidR="007C6632" w:rsidRPr="005262AE" w:rsidRDefault="007C6632" w:rsidP="00242860">
                <w:pPr>
                  <w:rPr>
                    <w:b/>
                    <w:bCs/>
                  </w:rPr>
                </w:pPr>
                <w:r w:rsidRPr="005262AE">
                  <w:rPr>
                    <w:b/>
                    <w:bCs/>
                  </w:rPr>
                  <w:t>Corporate overheads</w:t>
                </w:r>
              </w:p>
            </w:sdtContent>
          </w:sdt>
        </w:tc>
        <w:sdt>
          <w:sdtPr>
            <w:rPr>
              <w:bCs/>
            </w:rPr>
            <w:id w:val="-1762125224"/>
            <w:placeholder>
              <w:docPart w:val="B53EA246C54E44A6A7FC0728914F4ED9"/>
            </w:placeholder>
            <w:showingPlcHdr/>
            <w:text/>
          </w:sdtPr>
          <w:sdtEndPr/>
          <w:sdtContent>
            <w:tc>
              <w:tcPr>
                <w:tcW w:w="2977" w:type="dxa"/>
              </w:tcPr>
              <w:p w14:paraId="1BECB58D" w14:textId="7F522EA9" w:rsidR="007C6632" w:rsidRDefault="00736D2E" w:rsidP="00242860">
                <w:r w:rsidRPr="009134C6">
                  <w:rPr>
                    <w:rStyle w:val="PlaceholderText"/>
                    <w:bCs/>
                  </w:rPr>
                  <w:t>Click or tap here to enter text.</w:t>
                </w:r>
              </w:p>
            </w:tc>
          </w:sdtContent>
        </w:sdt>
        <w:sdt>
          <w:sdtPr>
            <w:rPr>
              <w:bCs/>
            </w:rPr>
            <w:id w:val="408051062"/>
            <w:placeholder>
              <w:docPart w:val="9E1C79D57250411D9C22BAA2F28809F2"/>
            </w:placeholder>
            <w:showingPlcHdr/>
            <w:text/>
          </w:sdtPr>
          <w:sdtEndPr/>
          <w:sdtContent>
            <w:tc>
              <w:tcPr>
                <w:tcW w:w="8700" w:type="dxa"/>
              </w:tcPr>
              <w:p w14:paraId="62FD98B2" w14:textId="66B3182A" w:rsidR="007C6632" w:rsidRDefault="00736D2E" w:rsidP="00242860">
                <w:r w:rsidRPr="009134C6">
                  <w:rPr>
                    <w:rStyle w:val="PlaceholderText"/>
                    <w:bCs/>
                  </w:rPr>
                  <w:t>Click or tap here to enter text.</w:t>
                </w:r>
              </w:p>
            </w:tc>
          </w:sdtContent>
        </w:sdt>
      </w:tr>
      <w:tr w:rsidR="007C6632" w14:paraId="2C93D9EA" w14:textId="77777777" w:rsidTr="00846FA0">
        <w:tc>
          <w:tcPr>
            <w:tcW w:w="3119" w:type="dxa"/>
          </w:tcPr>
          <w:sdt>
            <w:sdtPr>
              <w:rPr>
                <w:b/>
                <w:bCs/>
              </w:rPr>
              <w:id w:val="309755430"/>
              <w:lock w:val="contentLocked"/>
              <w:placeholder>
                <w:docPart w:val="DefaultPlaceholder_-1854013440"/>
              </w:placeholder>
              <w:group/>
            </w:sdtPr>
            <w:sdtEndPr/>
            <w:sdtContent>
              <w:p w14:paraId="3EB373FA" w14:textId="1B5439D4" w:rsidR="007C6632" w:rsidRPr="005262AE" w:rsidRDefault="007C6632" w:rsidP="00242860">
                <w:pPr>
                  <w:rPr>
                    <w:b/>
                    <w:bCs/>
                  </w:rPr>
                </w:pPr>
                <w:r w:rsidRPr="005262AE">
                  <w:rPr>
                    <w:b/>
                    <w:bCs/>
                  </w:rPr>
                  <w:t>Depreciation or capital costs</w:t>
                </w:r>
              </w:p>
            </w:sdtContent>
          </w:sdt>
        </w:tc>
        <w:sdt>
          <w:sdtPr>
            <w:rPr>
              <w:bCs/>
            </w:rPr>
            <w:id w:val="-1842916431"/>
            <w:placeholder>
              <w:docPart w:val="4B7D76C01A1A4D1D815F71B4D372EA3A"/>
            </w:placeholder>
            <w:showingPlcHdr/>
            <w:text/>
          </w:sdtPr>
          <w:sdtEndPr/>
          <w:sdtContent>
            <w:tc>
              <w:tcPr>
                <w:tcW w:w="2977" w:type="dxa"/>
              </w:tcPr>
              <w:p w14:paraId="05751CE9" w14:textId="790C9CA7" w:rsidR="007C6632" w:rsidRDefault="00736D2E" w:rsidP="00242860">
                <w:r w:rsidRPr="009134C6">
                  <w:rPr>
                    <w:rStyle w:val="PlaceholderText"/>
                    <w:bCs/>
                  </w:rPr>
                  <w:t>Click or tap here to enter text.</w:t>
                </w:r>
              </w:p>
            </w:tc>
          </w:sdtContent>
        </w:sdt>
        <w:sdt>
          <w:sdtPr>
            <w:rPr>
              <w:bCs/>
            </w:rPr>
            <w:id w:val="1198426302"/>
            <w:placeholder>
              <w:docPart w:val="088204E341144804AF0D8ECF219AC69B"/>
            </w:placeholder>
            <w:showingPlcHdr/>
            <w:text/>
          </w:sdtPr>
          <w:sdtEndPr/>
          <w:sdtContent>
            <w:tc>
              <w:tcPr>
                <w:tcW w:w="8700" w:type="dxa"/>
              </w:tcPr>
              <w:p w14:paraId="78E2B703" w14:textId="16EA7D37" w:rsidR="007C6632" w:rsidRDefault="00736D2E" w:rsidP="00242860">
                <w:r w:rsidRPr="009134C6">
                  <w:rPr>
                    <w:rStyle w:val="PlaceholderText"/>
                    <w:bCs/>
                  </w:rPr>
                  <w:t>Click or tap here to enter text.</w:t>
                </w:r>
              </w:p>
            </w:tc>
          </w:sdtContent>
        </w:sdt>
      </w:tr>
      <w:tr w:rsidR="007C6632" w14:paraId="0B8BC381" w14:textId="77777777" w:rsidTr="0062779E">
        <w:tc>
          <w:tcPr>
            <w:tcW w:w="3119" w:type="dxa"/>
            <w:tcBorders>
              <w:bottom w:val="single" w:sz="4" w:space="0" w:color="FFFFFF" w:themeColor="background1"/>
            </w:tcBorders>
          </w:tcPr>
          <w:sdt>
            <w:sdtPr>
              <w:rPr>
                <w:b/>
                <w:bCs/>
              </w:rPr>
              <w:id w:val="35166082"/>
              <w:lock w:val="contentLocked"/>
              <w:placeholder>
                <w:docPart w:val="DefaultPlaceholder_-1854013440"/>
              </w:placeholder>
              <w:group/>
            </w:sdtPr>
            <w:sdtEndPr/>
            <w:sdtContent>
              <w:p w14:paraId="794182C3" w14:textId="0A4B2D0E" w:rsidR="007C6632" w:rsidRPr="005262AE" w:rsidRDefault="004C485E" w:rsidP="00242860">
                <w:pPr>
                  <w:rPr>
                    <w:b/>
                    <w:bCs/>
                  </w:rPr>
                </w:pPr>
                <w:r w:rsidRPr="005262AE">
                  <w:rPr>
                    <w:b/>
                    <w:bCs/>
                  </w:rPr>
                  <w:t>Other material cost driver</w:t>
                </w:r>
              </w:p>
            </w:sdtContent>
          </w:sdt>
        </w:tc>
        <w:sdt>
          <w:sdtPr>
            <w:rPr>
              <w:bCs/>
            </w:rPr>
            <w:id w:val="1400794202"/>
            <w:placeholder>
              <w:docPart w:val="356B19D1564A42C2BEC713862A591CBD"/>
            </w:placeholder>
            <w:showingPlcHdr/>
            <w:text/>
          </w:sdtPr>
          <w:sdtEndPr/>
          <w:sdtContent>
            <w:tc>
              <w:tcPr>
                <w:tcW w:w="2977" w:type="dxa"/>
                <w:tcBorders>
                  <w:bottom w:val="single" w:sz="4" w:space="0" w:color="FFFFFF" w:themeColor="background1"/>
                </w:tcBorders>
              </w:tcPr>
              <w:p w14:paraId="61426541" w14:textId="02AEF623" w:rsidR="007C6632" w:rsidRDefault="00736D2E" w:rsidP="00242860">
                <w:r w:rsidRPr="009134C6">
                  <w:rPr>
                    <w:rStyle w:val="PlaceholderText"/>
                    <w:bCs/>
                  </w:rPr>
                  <w:t>Click or tap here to enter text.</w:t>
                </w:r>
              </w:p>
            </w:tc>
          </w:sdtContent>
        </w:sdt>
        <w:sdt>
          <w:sdtPr>
            <w:rPr>
              <w:bCs/>
            </w:rPr>
            <w:id w:val="-1255044770"/>
            <w:placeholder>
              <w:docPart w:val="3236EBD15D7F4D9884EEC28D8B6ABEA6"/>
            </w:placeholder>
            <w:showingPlcHdr/>
            <w:text/>
          </w:sdtPr>
          <w:sdtEndPr/>
          <w:sdtContent>
            <w:tc>
              <w:tcPr>
                <w:tcW w:w="8700" w:type="dxa"/>
                <w:tcBorders>
                  <w:bottom w:val="single" w:sz="4" w:space="0" w:color="FFFFFF" w:themeColor="background1"/>
                </w:tcBorders>
              </w:tcPr>
              <w:p w14:paraId="4B33568A" w14:textId="25C0510A" w:rsidR="007C6632" w:rsidRDefault="00736D2E" w:rsidP="00242860">
                <w:r w:rsidRPr="009134C6">
                  <w:rPr>
                    <w:rStyle w:val="PlaceholderText"/>
                    <w:bCs/>
                  </w:rPr>
                  <w:t>Click or tap here to enter text.</w:t>
                </w:r>
              </w:p>
            </w:tc>
          </w:sdtContent>
        </w:sdt>
      </w:tr>
      <w:tr w:rsidR="007C6632" w14:paraId="22465E94" w14:textId="77777777" w:rsidTr="0062779E">
        <w:tc>
          <w:tcPr>
            <w:tcW w:w="3119" w:type="dxa"/>
            <w:tcBorders>
              <w:top w:val="single" w:sz="4" w:space="0" w:color="FFFFFF" w:themeColor="background1"/>
              <w:right w:val="single" w:sz="4" w:space="0" w:color="FFFFFF" w:themeColor="background1"/>
            </w:tcBorders>
            <w:shd w:val="clear" w:color="auto" w:fill="092C4D" w:themeFill="accent1"/>
          </w:tcPr>
          <w:sdt>
            <w:sdtPr>
              <w:rPr>
                <w:b/>
                <w:bCs/>
              </w:rPr>
              <w:id w:val="-1603793785"/>
              <w:lock w:val="contentLocked"/>
              <w:placeholder>
                <w:docPart w:val="DefaultPlaceholder_-1854013440"/>
              </w:placeholder>
              <w:group/>
            </w:sdtPr>
            <w:sdtEndPr/>
            <w:sdtContent>
              <w:p w14:paraId="02FC5AE3" w14:textId="070E71E7" w:rsidR="007C6632" w:rsidRPr="004C485E" w:rsidRDefault="004C485E" w:rsidP="00242860">
                <w:pPr>
                  <w:rPr>
                    <w:b/>
                    <w:bCs/>
                  </w:rPr>
                </w:pPr>
                <w:r w:rsidRPr="004C485E">
                  <w:rPr>
                    <w:b/>
                    <w:bCs/>
                  </w:rPr>
                  <w:t>Total</w:t>
                </w:r>
              </w:p>
            </w:sdtContent>
          </w:sdt>
        </w:tc>
        <w:tc>
          <w:tcPr>
            <w:tcW w:w="2977" w:type="dxa"/>
            <w:tcBorders>
              <w:top w:val="single" w:sz="4" w:space="0" w:color="FFFFFF" w:themeColor="background1"/>
              <w:left w:val="single" w:sz="4" w:space="0" w:color="FFFFFF" w:themeColor="background1"/>
              <w:right w:val="single" w:sz="4" w:space="0" w:color="FFFFFF" w:themeColor="background1"/>
            </w:tcBorders>
            <w:shd w:val="clear" w:color="auto" w:fill="092C4D" w:themeFill="accent1"/>
          </w:tcPr>
          <w:sdt>
            <w:sdtPr>
              <w:rPr>
                <w:b/>
                <w:bCs/>
              </w:rPr>
              <w:id w:val="1411808423"/>
              <w:lock w:val="contentLocked"/>
              <w:placeholder>
                <w:docPart w:val="DefaultPlaceholder_-1854013440"/>
              </w:placeholder>
              <w:group/>
            </w:sdtPr>
            <w:sdtEndPr/>
            <w:sdtContent>
              <w:p w14:paraId="2637587C" w14:textId="5A05C2E9" w:rsidR="007C6632" w:rsidRPr="004C485E" w:rsidRDefault="004C485E" w:rsidP="00242860">
                <w:pPr>
                  <w:rPr>
                    <w:b/>
                    <w:bCs/>
                  </w:rPr>
                </w:pPr>
                <w:r w:rsidRPr="004C485E">
                  <w:rPr>
                    <w:b/>
                    <w:bCs/>
                  </w:rPr>
                  <w:t>100%</w:t>
                </w:r>
              </w:p>
            </w:sdtContent>
          </w:sdt>
        </w:tc>
        <w:tc>
          <w:tcPr>
            <w:tcW w:w="8700" w:type="dxa"/>
            <w:tcBorders>
              <w:top w:val="single" w:sz="4" w:space="0" w:color="FFFFFF" w:themeColor="background1"/>
              <w:left w:val="single" w:sz="4" w:space="0" w:color="FFFFFF" w:themeColor="background1"/>
            </w:tcBorders>
            <w:shd w:val="clear" w:color="auto" w:fill="092C4D" w:themeFill="accent1"/>
          </w:tcPr>
          <w:p w14:paraId="344A525C" w14:textId="77777777" w:rsidR="007C6632" w:rsidRPr="004C485E" w:rsidRDefault="007C6632" w:rsidP="00242860">
            <w:pPr>
              <w:rPr>
                <w:b/>
                <w:bCs/>
              </w:rPr>
            </w:pPr>
          </w:p>
        </w:tc>
      </w:tr>
    </w:tbl>
    <w:p w14:paraId="47C70B15" w14:textId="5CE7639F" w:rsidR="005262AE" w:rsidRDefault="005262AE" w:rsidP="009F7B4C"/>
    <w:sdt>
      <w:sdtPr>
        <w:id w:val="-253209841"/>
        <w:lock w:val="contentLocked"/>
        <w:placeholder>
          <w:docPart w:val="DefaultPlaceholder_-1854013440"/>
        </w:placeholder>
        <w:group/>
      </w:sdtPr>
      <w:sdtEndPr/>
      <w:sdtContent>
        <w:p w14:paraId="33E90207" w14:textId="6A9F3300" w:rsidR="009F7B4C" w:rsidRDefault="009F7B4C" w:rsidP="009F7B4C">
          <w:r w:rsidRPr="009F7B4C">
            <w:t>Please identify any material costs that differ substantially by service, profession, region, or delivery model. For example: rural travel, specialist workforce, contractor-heavy regions, high-cost service items.</w:t>
          </w:r>
        </w:p>
      </w:sdtContent>
    </w:sdt>
    <w:tbl>
      <w:tblPr>
        <w:tblStyle w:val="ACCCustomTable"/>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4786"/>
      </w:tblGrid>
      <w:tr w:rsidR="00741E73" w:rsidRPr="009134C6" w14:paraId="551FEA32" w14:textId="77777777" w:rsidTr="00846FA0">
        <w:trPr>
          <w:cnfStyle w:val="100000000000" w:firstRow="1" w:lastRow="0" w:firstColumn="0" w:lastColumn="0" w:oddVBand="0" w:evenVBand="0" w:oddHBand="0" w:evenHBand="0" w:firstRowFirstColumn="0" w:firstRowLastColumn="0" w:lastRowFirstColumn="0" w:lastRowLastColumn="0"/>
          <w:trHeight w:val="2947"/>
        </w:trPr>
        <w:sdt>
          <w:sdtPr>
            <w:rPr>
              <w:bCs/>
            </w:rPr>
            <w:id w:val="-1973291482"/>
            <w:placeholder>
              <w:docPart w:val="DefaultPlaceholder_-1854013440"/>
            </w:placeholder>
            <w:showingPlcHdr/>
            <w:text/>
          </w:sdtPr>
          <w:sdtEndPr/>
          <w:sdtContent>
            <w:tc>
              <w:tcPr>
                <w:tcW w:w="14786" w:type="dxa"/>
              </w:tcPr>
              <w:p w14:paraId="1B84EA5E" w14:textId="41582E9B" w:rsidR="00741E73" w:rsidRPr="009134C6" w:rsidRDefault="0082492A" w:rsidP="009F7B4C">
                <w:pPr>
                  <w:rPr>
                    <w:b w:val="0"/>
                    <w:bCs/>
                  </w:rPr>
                </w:pPr>
                <w:r w:rsidRPr="003E26D9">
                  <w:rPr>
                    <w:rStyle w:val="PlaceholderText"/>
                    <w:b w:val="0"/>
                    <w:bCs/>
                  </w:rPr>
                  <w:t>Click or tap here to enter text.</w:t>
                </w:r>
              </w:p>
            </w:tc>
          </w:sdtContent>
        </w:sdt>
      </w:tr>
    </w:tbl>
    <w:p w14:paraId="6707209B" w14:textId="77777777" w:rsidR="003E26D9" w:rsidRDefault="003E26D9" w:rsidP="004C485E">
      <w:pPr>
        <w:pStyle w:val="Heading3"/>
      </w:pPr>
      <w:bookmarkStart w:id="28" w:name="_Toc240551943"/>
      <w:bookmarkStart w:id="29" w:name="_Toc240552009"/>
      <w:bookmarkStart w:id="30" w:name="_Toc240552037"/>
      <w:bookmarkStart w:id="31" w:name="_Toc240552065"/>
    </w:p>
    <w:p w14:paraId="5CC7C029" w14:textId="77777777" w:rsidR="003E26D9" w:rsidRDefault="003E26D9">
      <w:pPr>
        <w:rPr>
          <w:rFonts w:ascii="Aptos SemiBold" w:eastAsiaTheme="majorEastAsia" w:hAnsi="Aptos SemiBold" w:cstheme="majorBidi"/>
          <w:sz w:val="26"/>
          <w:szCs w:val="28"/>
        </w:rPr>
      </w:pPr>
      <w:r>
        <w:br w:type="page"/>
      </w:r>
    </w:p>
    <w:sdt>
      <w:sdtPr>
        <w:rPr>
          <w:rFonts w:asciiTheme="minorHAnsi" w:eastAsiaTheme="minorHAnsi" w:hAnsiTheme="minorHAnsi" w:cstheme="minorBidi"/>
          <w:sz w:val="20"/>
          <w:szCs w:val="22"/>
        </w:rPr>
        <w:id w:val="1635290887"/>
        <w:lock w:val="contentLocked"/>
        <w:placeholder>
          <w:docPart w:val="DefaultPlaceholder_-1854013440"/>
        </w:placeholder>
        <w:group/>
      </w:sdtPr>
      <w:sdtEndPr/>
      <w:sdtContent>
        <w:p w14:paraId="70A791B4" w14:textId="5641ADFB" w:rsidR="00EE46D7" w:rsidRPr="004C485E" w:rsidRDefault="00EE46D7" w:rsidP="004C485E">
          <w:pPr>
            <w:pStyle w:val="Heading3"/>
          </w:pPr>
          <w:r w:rsidRPr="004C485E">
            <w:t>Question 2: How have your costs changed over the last three years?</w:t>
          </w:r>
          <w:bookmarkEnd w:id="28"/>
          <w:bookmarkEnd w:id="29"/>
          <w:bookmarkEnd w:id="30"/>
          <w:bookmarkEnd w:id="31"/>
          <w:r w:rsidRPr="004C485E">
            <w:t> </w:t>
          </w:r>
        </w:p>
        <w:p w14:paraId="7FCC361E" w14:textId="5E2F86CF" w:rsidR="0005315E" w:rsidRPr="0005315E" w:rsidRDefault="0005315E" w:rsidP="0005315E">
          <w:r w:rsidRPr="0005315E">
            <w:rPr>
              <w:b/>
              <w:bCs/>
              <w:lang w:val="en-US"/>
            </w:rPr>
            <w:t>Why we’re asking:</w:t>
          </w:r>
          <w:r w:rsidRPr="0005315E">
            <w:rPr>
              <w:lang w:val="en-US"/>
            </w:rPr>
            <w:t xml:space="preserve"> This information helps us understand the nature and scale of cost changes affecting ACC-funded services, and whether the pressures are temporary, ongoing, service-specific, or more widely experienced. It also helps us compare </w:t>
          </w:r>
          <w:r w:rsidR="00B85C27">
            <w:rPr>
              <w:lang w:val="en-US"/>
            </w:rPr>
            <w:t xml:space="preserve">supplier and </w:t>
          </w:r>
          <w:r w:rsidRPr="0005315E">
            <w:rPr>
              <w:lang w:val="en-US"/>
            </w:rPr>
            <w:t>provider information with other market, economic, and service information.</w:t>
          </w:r>
          <w:r w:rsidRPr="0005315E">
            <w:t> </w:t>
          </w:r>
        </w:p>
        <w:p w14:paraId="58450BF1" w14:textId="7623CB78" w:rsidR="0005315E" w:rsidRPr="0005315E" w:rsidRDefault="0005315E" w:rsidP="0005315E">
          <w:r w:rsidRPr="0005315E">
            <w:rPr>
              <w:lang w:val="en-US"/>
            </w:rPr>
            <w:t>Please provide information for your most material cost drivers. Where exact figures are unavailable, provide a reasonable estimate or range and identify any assumptions used.</w:t>
          </w:r>
          <w:r w:rsidRPr="0005315E">
            <w:t> </w:t>
          </w:r>
        </w:p>
      </w:sdtContent>
    </w:sdt>
    <w:tbl>
      <w:tblPr>
        <w:tblStyle w:val="ACCCustomTable"/>
        <w:tblW w:w="0" w:type="auto"/>
        <w:tblLayout w:type="fixed"/>
        <w:tblLook w:val="04A0" w:firstRow="1" w:lastRow="0" w:firstColumn="1" w:lastColumn="0" w:noHBand="0" w:noVBand="1"/>
      </w:tblPr>
      <w:tblGrid>
        <w:gridCol w:w="3735"/>
        <w:gridCol w:w="1770"/>
        <w:gridCol w:w="1583"/>
        <w:gridCol w:w="7654"/>
      </w:tblGrid>
      <w:tr w:rsidR="0005315E" w:rsidRPr="0005315E" w14:paraId="5EB7A705" w14:textId="77777777" w:rsidTr="00F13EEE">
        <w:trPr>
          <w:cnfStyle w:val="100000000000" w:firstRow="1" w:lastRow="0" w:firstColumn="0" w:lastColumn="0" w:oddVBand="0" w:evenVBand="0" w:oddHBand="0" w:evenHBand="0" w:firstRowFirstColumn="0" w:firstRowLastColumn="0" w:lastRowFirstColumn="0" w:lastRowLastColumn="0"/>
          <w:trHeight w:val="15"/>
          <w:tblHeader/>
        </w:trPr>
        <w:tc>
          <w:tcPr>
            <w:tcW w:w="3735"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52668948"/>
              <w:lock w:val="contentLocked"/>
              <w:placeholder>
                <w:docPart w:val="DefaultPlaceholder_-1854013440"/>
              </w:placeholder>
              <w:group/>
            </w:sdtPr>
            <w:sdtEndPr>
              <w:rPr>
                <w:lang w:val="en-NZ"/>
              </w:rPr>
            </w:sdtEndPr>
            <w:sdtContent>
              <w:p w14:paraId="6BE7FDE1" w14:textId="7415C0C9" w:rsidR="0005315E" w:rsidRPr="0005315E" w:rsidRDefault="0005315E" w:rsidP="007914D8">
                <w:r w:rsidRPr="0005315E">
                  <w:rPr>
                    <w:lang w:val="en-US"/>
                  </w:rPr>
                  <w:t>Cost driver</w:t>
                </w:r>
                <w:r w:rsidRPr="0005315E">
                  <w:t> </w:t>
                </w:r>
              </w:p>
            </w:sdtContent>
          </w:sdt>
        </w:tc>
        <w:tc>
          <w:tcPr>
            <w:tcW w:w="177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370695211"/>
              <w:lock w:val="contentLocked"/>
              <w:placeholder>
                <w:docPart w:val="DefaultPlaceholder_-1854013440"/>
              </w:placeholder>
              <w:group/>
            </w:sdtPr>
            <w:sdtEndPr>
              <w:rPr>
                <w:lang w:val="en-NZ"/>
              </w:rPr>
            </w:sdtEndPr>
            <w:sdtContent>
              <w:p w14:paraId="3E039F11" w14:textId="7A5A4ACA" w:rsidR="0005315E" w:rsidRPr="0005315E" w:rsidRDefault="0005315E" w:rsidP="007914D8">
                <w:r w:rsidRPr="0005315E">
                  <w:rPr>
                    <w:lang w:val="en-US"/>
                  </w:rPr>
                  <w:t>Reporting period</w:t>
                </w:r>
                <w:r w:rsidRPr="0005315E">
                  <w:t> </w:t>
                </w:r>
              </w:p>
            </w:sdtContent>
          </w:sdt>
        </w:tc>
        <w:tc>
          <w:tcPr>
            <w:tcW w:w="1583"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388385035"/>
              <w:lock w:val="contentLocked"/>
              <w:placeholder>
                <w:docPart w:val="DefaultPlaceholder_-1854013440"/>
              </w:placeholder>
              <w:group/>
            </w:sdtPr>
            <w:sdtEndPr>
              <w:rPr>
                <w:lang w:val="en-NZ"/>
              </w:rPr>
            </w:sdtEndPr>
            <w:sdtContent>
              <w:p w14:paraId="2BFA329B" w14:textId="346B1861" w:rsidR="0005315E" w:rsidRPr="0005315E" w:rsidRDefault="0005315E" w:rsidP="007914D8">
                <w:r w:rsidRPr="0005315E">
                  <w:rPr>
                    <w:lang w:val="en-US"/>
                  </w:rPr>
                  <w:t>Cumulative percentage change</w:t>
                </w:r>
                <w:r w:rsidRPr="0005315E">
                  <w:t> </w:t>
                </w:r>
              </w:p>
            </w:sdtContent>
          </w:sdt>
        </w:tc>
        <w:tc>
          <w:tcPr>
            <w:tcW w:w="7654"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861195329"/>
              <w:lock w:val="contentLocked"/>
              <w:placeholder>
                <w:docPart w:val="DefaultPlaceholder_-1854013440"/>
              </w:placeholder>
              <w:group/>
            </w:sdtPr>
            <w:sdtEndPr>
              <w:rPr>
                <w:lang w:val="en-NZ"/>
              </w:rPr>
            </w:sdtEndPr>
            <w:sdtContent>
              <w:p w14:paraId="38743F92" w14:textId="1C74D126" w:rsidR="0005315E" w:rsidRPr="0005315E" w:rsidRDefault="0005315E" w:rsidP="007914D8">
                <w:r w:rsidRPr="0005315E">
                  <w:rPr>
                    <w:lang w:val="en-US"/>
                  </w:rPr>
                  <w:t>Main cause of change</w:t>
                </w:r>
                <w:r w:rsidRPr="0005315E">
                  <w:t> </w:t>
                </w:r>
              </w:p>
            </w:sdtContent>
          </w:sdt>
        </w:tc>
      </w:tr>
      <w:tr w:rsidR="00846FA0" w:rsidRPr="0005315E" w14:paraId="55F4485B" w14:textId="77777777" w:rsidTr="00F13EEE">
        <w:trPr>
          <w:trHeight w:val="15"/>
        </w:trPr>
        <w:tc>
          <w:tcPr>
            <w:tcW w:w="3735" w:type="dxa"/>
            <w:tcBorders>
              <w:top w:val="single" w:sz="4" w:space="0" w:color="FFFFFF" w:themeColor="background1"/>
            </w:tcBorders>
            <w:hideMark/>
          </w:tcPr>
          <w:sdt>
            <w:sdtPr>
              <w:rPr>
                <w:b/>
                <w:bCs/>
                <w:lang w:val="en-US"/>
              </w:rPr>
              <w:id w:val="-2120367768"/>
              <w:lock w:val="contentLocked"/>
              <w:placeholder>
                <w:docPart w:val="DefaultPlaceholder_-1854013440"/>
              </w:placeholder>
              <w:group/>
            </w:sdtPr>
            <w:sdtEndPr>
              <w:rPr>
                <w:lang w:val="en-NZ"/>
              </w:rPr>
            </w:sdtEndPr>
            <w:sdtContent>
              <w:p w14:paraId="468F42A2" w14:textId="732DD847" w:rsidR="00846FA0" w:rsidRPr="005262AE" w:rsidRDefault="00846FA0" w:rsidP="00846FA0">
                <w:pPr>
                  <w:rPr>
                    <w:b/>
                    <w:bCs/>
                  </w:rPr>
                </w:pPr>
                <w:r w:rsidRPr="005262AE">
                  <w:rPr>
                    <w:b/>
                    <w:bCs/>
                    <w:lang w:val="en-US"/>
                  </w:rPr>
                  <w:t>Clinical workforce</w:t>
                </w:r>
                <w:r w:rsidRPr="005262AE">
                  <w:rPr>
                    <w:b/>
                    <w:bCs/>
                  </w:rPr>
                  <w:t> </w:t>
                </w:r>
              </w:p>
            </w:sdtContent>
          </w:sdt>
        </w:tc>
        <w:tc>
          <w:tcPr>
            <w:tcW w:w="1770" w:type="dxa"/>
            <w:tcBorders>
              <w:top w:val="single" w:sz="4" w:space="0" w:color="FFFFFF" w:themeColor="background1"/>
            </w:tcBorders>
            <w:hideMark/>
          </w:tcPr>
          <w:p w14:paraId="00FC1633" w14:textId="3765BA27" w:rsidR="00846FA0" w:rsidRPr="0005315E" w:rsidRDefault="004E53ED" w:rsidP="00846FA0">
            <w:sdt>
              <w:sdtPr>
                <w:rPr>
                  <w:bCs/>
                </w:rPr>
                <w:id w:val="1792095390"/>
                <w:placeholder>
                  <w:docPart w:val="CB255EAA6C9245AD824FAF7B44793D57"/>
                </w:placeholder>
                <w:showingPlcHdr/>
                <w:text/>
              </w:sdtPr>
              <w:sdtEndPr/>
              <w:sdtContent>
                <w:r w:rsidR="00846FA0" w:rsidRPr="009134C6">
                  <w:rPr>
                    <w:rStyle w:val="PlaceholderText"/>
                    <w:bCs/>
                  </w:rPr>
                  <w:t>Click or tap here to enter text.</w:t>
                </w:r>
              </w:sdtContent>
            </w:sdt>
          </w:p>
        </w:tc>
        <w:tc>
          <w:tcPr>
            <w:tcW w:w="1583" w:type="dxa"/>
            <w:tcBorders>
              <w:top w:val="single" w:sz="4" w:space="0" w:color="FFFFFF" w:themeColor="background1"/>
            </w:tcBorders>
            <w:hideMark/>
          </w:tcPr>
          <w:p w14:paraId="61EC51BB" w14:textId="5603FB9B" w:rsidR="00846FA0" w:rsidRPr="0005315E" w:rsidRDefault="004E53ED" w:rsidP="00846FA0">
            <w:sdt>
              <w:sdtPr>
                <w:rPr>
                  <w:bCs/>
                </w:rPr>
                <w:id w:val="868259627"/>
                <w:placeholder>
                  <w:docPart w:val="270BBCB88BA64AC4AD1424CD4FF02ACF"/>
                </w:placeholder>
                <w:showingPlcHdr/>
                <w:text/>
              </w:sdtPr>
              <w:sdtEndPr/>
              <w:sdtContent>
                <w:r w:rsidR="00846FA0" w:rsidRPr="006965EB">
                  <w:rPr>
                    <w:rStyle w:val="PlaceholderText"/>
                    <w:bCs/>
                  </w:rPr>
                  <w:t>Click or tap here to enter text.</w:t>
                </w:r>
              </w:sdtContent>
            </w:sdt>
          </w:p>
        </w:tc>
        <w:tc>
          <w:tcPr>
            <w:tcW w:w="7654" w:type="dxa"/>
            <w:tcBorders>
              <w:top w:val="single" w:sz="4" w:space="0" w:color="FFFFFF" w:themeColor="background1"/>
            </w:tcBorders>
            <w:hideMark/>
          </w:tcPr>
          <w:p w14:paraId="42085D68" w14:textId="2217EA35" w:rsidR="00846FA0" w:rsidRPr="0005315E" w:rsidRDefault="004E53ED" w:rsidP="00846FA0">
            <w:sdt>
              <w:sdtPr>
                <w:rPr>
                  <w:bCs/>
                </w:rPr>
                <w:id w:val="-968894955"/>
                <w:placeholder>
                  <w:docPart w:val="245081B7952242208014E1E2C2CF4BE7"/>
                </w:placeholder>
                <w:showingPlcHdr/>
                <w:text/>
              </w:sdtPr>
              <w:sdtEndPr/>
              <w:sdtContent>
                <w:r w:rsidR="00846FA0" w:rsidRPr="007934A1">
                  <w:rPr>
                    <w:rStyle w:val="PlaceholderText"/>
                    <w:bCs/>
                  </w:rPr>
                  <w:t>Click or tap here to enter text.</w:t>
                </w:r>
              </w:sdtContent>
            </w:sdt>
          </w:p>
        </w:tc>
      </w:tr>
      <w:tr w:rsidR="00846FA0" w:rsidRPr="0005315E" w14:paraId="0903C64D" w14:textId="77777777" w:rsidTr="00846FA0">
        <w:trPr>
          <w:trHeight w:val="15"/>
        </w:trPr>
        <w:tc>
          <w:tcPr>
            <w:tcW w:w="3735" w:type="dxa"/>
            <w:hideMark/>
          </w:tcPr>
          <w:sdt>
            <w:sdtPr>
              <w:rPr>
                <w:b/>
                <w:bCs/>
                <w:lang w:val="en-US"/>
              </w:rPr>
              <w:id w:val="1490827373"/>
              <w:lock w:val="contentLocked"/>
              <w:placeholder>
                <w:docPart w:val="DefaultPlaceholder_-1854013440"/>
              </w:placeholder>
              <w:group/>
            </w:sdtPr>
            <w:sdtEndPr>
              <w:rPr>
                <w:lang w:val="en-NZ"/>
              </w:rPr>
            </w:sdtEndPr>
            <w:sdtContent>
              <w:p w14:paraId="1788A247" w14:textId="018D7FD8" w:rsidR="00846FA0" w:rsidRPr="005262AE" w:rsidRDefault="00846FA0" w:rsidP="00846FA0">
                <w:pPr>
                  <w:rPr>
                    <w:b/>
                    <w:bCs/>
                  </w:rPr>
                </w:pPr>
                <w:r w:rsidRPr="005262AE">
                  <w:rPr>
                    <w:b/>
                    <w:bCs/>
                    <w:lang w:val="en-US"/>
                  </w:rPr>
                  <w:t>Contractor/subcontractor costs</w:t>
                </w:r>
                <w:r w:rsidRPr="005262AE">
                  <w:rPr>
                    <w:b/>
                    <w:bCs/>
                  </w:rPr>
                  <w:t> </w:t>
                </w:r>
              </w:p>
            </w:sdtContent>
          </w:sdt>
        </w:tc>
        <w:tc>
          <w:tcPr>
            <w:tcW w:w="1770" w:type="dxa"/>
            <w:hideMark/>
          </w:tcPr>
          <w:p w14:paraId="6FC641C0" w14:textId="3DE86694" w:rsidR="00846FA0" w:rsidRPr="0005315E" w:rsidRDefault="004E53ED" w:rsidP="00846FA0">
            <w:sdt>
              <w:sdtPr>
                <w:rPr>
                  <w:bCs/>
                </w:rPr>
                <w:id w:val="-927720822"/>
                <w:placeholder>
                  <w:docPart w:val="9730AA1590504D5B908D6A4C19E47431"/>
                </w:placeholder>
                <w:showingPlcHdr/>
                <w:text/>
              </w:sdtPr>
              <w:sdtEndPr/>
              <w:sdtContent>
                <w:r w:rsidR="00846FA0" w:rsidRPr="009134C6">
                  <w:rPr>
                    <w:rStyle w:val="PlaceholderText"/>
                    <w:bCs/>
                  </w:rPr>
                  <w:t>Click or tap here to enter text.</w:t>
                </w:r>
              </w:sdtContent>
            </w:sdt>
          </w:p>
        </w:tc>
        <w:tc>
          <w:tcPr>
            <w:tcW w:w="1583" w:type="dxa"/>
            <w:hideMark/>
          </w:tcPr>
          <w:p w14:paraId="23D5594A" w14:textId="22AC640B" w:rsidR="00846FA0" w:rsidRPr="0005315E" w:rsidRDefault="004E53ED" w:rsidP="00846FA0">
            <w:sdt>
              <w:sdtPr>
                <w:rPr>
                  <w:bCs/>
                </w:rPr>
                <w:id w:val="-1876380642"/>
                <w:placeholder>
                  <w:docPart w:val="42B272E598B84F849B328E47B04FCD75"/>
                </w:placeholder>
                <w:showingPlcHdr/>
                <w:text/>
              </w:sdtPr>
              <w:sdtEndPr/>
              <w:sdtContent>
                <w:r w:rsidR="00846FA0" w:rsidRPr="006965EB">
                  <w:rPr>
                    <w:rStyle w:val="PlaceholderText"/>
                    <w:bCs/>
                  </w:rPr>
                  <w:t>Click or tap here to enter text.</w:t>
                </w:r>
              </w:sdtContent>
            </w:sdt>
          </w:p>
        </w:tc>
        <w:tc>
          <w:tcPr>
            <w:tcW w:w="7654" w:type="dxa"/>
            <w:hideMark/>
          </w:tcPr>
          <w:p w14:paraId="4ACF2D25" w14:textId="7A62DDD9" w:rsidR="00846FA0" w:rsidRPr="0005315E" w:rsidRDefault="004E53ED" w:rsidP="00846FA0">
            <w:sdt>
              <w:sdtPr>
                <w:rPr>
                  <w:bCs/>
                </w:rPr>
                <w:id w:val="-1867045224"/>
                <w:placeholder>
                  <w:docPart w:val="314AC1AE546E4DBE8D6A20F6837B2CB2"/>
                </w:placeholder>
                <w:showingPlcHdr/>
                <w:text/>
              </w:sdtPr>
              <w:sdtEndPr/>
              <w:sdtContent>
                <w:r w:rsidR="00846FA0" w:rsidRPr="007934A1">
                  <w:rPr>
                    <w:rStyle w:val="PlaceholderText"/>
                    <w:bCs/>
                  </w:rPr>
                  <w:t>Click or tap here to enter text.</w:t>
                </w:r>
              </w:sdtContent>
            </w:sdt>
          </w:p>
        </w:tc>
      </w:tr>
      <w:tr w:rsidR="00846FA0" w:rsidRPr="0005315E" w14:paraId="553DF4A6" w14:textId="77777777" w:rsidTr="00846FA0">
        <w:trPr>
          <w:trHeight w:val="15"/>
        </w:trPr>
        <w:tc>
          <w:tcPr>
            <w:tcW w:w="3735" w:type="dxa"/>
            <w:hideMark/>
          </w:tcPr>
          <w:sdt>
            <w:sdtPr>
              <w:rPr>
                <w:b/>
                <w:bCs/>
                <w:lang w:val="en-US"/>
              </w:rPr>
              <w:id w:val="572790869"/>
              <w:lock w:val="contentLocked"/>
              <w:placeholder>
                <w:docPart w:val="DefaultPlaceholder_-1854013440"/>
              </w:placeholder>
              <w:group/>
            </w:sdtPr>
            <w:sdtEndPr>
              <w:rPr>
                <w:lang w:val="en-NZ"/>
              </w:rPr>
            </w:sdtEndPr>
            <w:sdtContent>
              <w:p w14:paraId="70DB33FD" w14:textId="3F8FF763" w:rsidR="00846FA0" w:rsidRPr="005262AE" w:rsidRDefault="00846FA0" w:rsidP="00846FA0">
                <w:pPr>
                  <w:rPr>
                    <w:b/>
                    <w:bCs/>
                  </w:rPr>
                </w:pPr>
                <w:r w:rsidRPr="005262AE">
                  <w:rPr>
                    <w:b/>
                    <w:bCs/>
                    <w:lang w:val="en-US"/>
                  </w:rPr>
                  <w:t>Travel and outreach</w:t>
                </w:r>
                <w:r w:rsidRPr="005262AE">
                  <w:rPr>
                    <w:b/>
                    <w:bCs/>
                  </w:rPr>
                  <w:t> </w:t>
                </w:r>
              </w:p>
            </w:sdtContent>
          </w:sdt>
        </w:tc>
        <w:tc>
          <w:tcPr>
            <w:tcW w:w="1770" w:type="dxa"/>
            <w:hideMark/>
          </w:tcPr>
          <w:p w14:paraId="24665DB5" w14:textId="39BC7621" w:rsidR="00846FA0" w:rsidRPr="0005315E" w:rsidRDefault="004E53ED" w:rsidP="00846FA0">
            <w:sdt>
              <w:sdtPr>
                <w:rPr>
                  <w:bCs/>
                </w:rPr>
                <w:id w:val="938492897"/>
                <w:placeholder>
                  <w:docPart w:val="C824E73CD16D465C96D961C1F7683B9F"/>
                </w:placeholder>
                <w:showingPlcHdr/>
                <w:text/>
              </w:sdtPr>
              <w:sdtEndPr/>
              <w:sdtContent>
                <w:r w:rsidR="00846FA0" w:rsidRPr="009134C6">
                  <w:rPr>
                    <w:rStyle w:val="PlaceholderText"/>
                    <w:bCs/>
                  </w:rPr>
                  <w:t>Click or tap here to enter text.</w:t>
                </w:r>
              </w:sdtContent>
            </w:sdt>
          </w:p>
        </w:tc>
        <w:tc>
          <w:tcPr>
            <w:tcW w:w="1583" w:type="dxa"/>
            <w:hideMark/>
          </w:tcPr>
          <w:p w14:paraId="0625B8B5" w14:textId="256FA28B" w:rsidR="00846FA0" w:rsidRPr="0005315E" w:rsidRDefault="004E53ED" w:rsidP="00846FA0">
            <w:sdt>
              <w:sdtPr>
                <w:rPr>
                  <w:bCs/>
                </w:rPr>
                <w:id w:val="-1333683766"/>
                <w:placeholder>
                  <w:docPart w:val="DC8C975A1A7A4B9F8EF59E6AB0B7178D"/>
                </w:placeholder>
                <w:showingPlcHdr/>
                <w:text/>
              </w:sdtPr>
              <w:sdtEndPr/>
              <w:sdtContent>
                <w:r w:rsidR="00846FA0" w:rsidRPr="006965EB">
                  <w:rPr>
                    <w:rStyle w:val="PlaceholderText"/>
                    <w:bCs/>
                  </w:rPr>
                  <w:t>Click or tap here to enter text.</w:t>
                </w:r>
              </w:sdtContent>
            </w:sdt>
          </w:p>
        </w:tc>
        <w:tc>
          <w:tcPr>
            <w:tcW w:w="7654" w:type="dxa"/>
            <w:hideMark/>
          </w:tcPr>
          <w:p w14:paraId="702BA3F6" w14:textId="7A72B2A6" w:rsidR="00846FA0" w:rsidRPr="0005315E" w:rsidRDefault="004E53ED" w:rsidP="00846FA0">
            <w:sdt>
              <w:sdtPr>
                <w:rPr>
                  <w:bCs/>
                </w:rPr>
                <w:id w:val="-243954269"/>
                <w:placeholder>
                  <w:docPart w:val="BEE576AD9FFF4A95A7CA904333CD22D2"/>
                </w:placeholder>
                <w:showingPlcHdr/>
                <w:text/>
              </w:sdtPr>
              <w:sdtEndPr/>
              <w:sdtContent>
                <w:r w:rsidR="00846FA0" w:rsidRPr="007934A1">
                  <w:rPr>
                    <w:rStyle w:val="PlaceholderText"/>
                    <w:bCs/>
                  </w:rPr>
                  <w:t>Click or tap here to enter text.</w:t>
                </w:r>
              </w:sdtContent>
            </w:sdt>
          </w:p>
        </w:tc>
      </w:tr>
      <w:tr w:rsidR="00846FA0" w:rsidRPr="0005315E" w14:paraId="78A1B964" w14:textId="77777777" w:rsidTr="00846FA0">
        <w:trPr>
          <w:trHeight w:val="15"/>
        </w:trPr>
        <w:tc>
          <w:tcPr>
            <w:tcW w:w="3735" w:type="dxa"/>
            <w:hideMark/>
          </w:tcPr>
          <w:sdt>
            <w:sdtPr>
              <w:rPr>
                <w:b/>
                <w:bCs/>
                <w:lang w:val="en-US"/>
              </w:rPr>
              <w:id w:val="1410883473"/>
              <w:lock w:val="contentLocked"/>
              <w:placeholder>
                <w:docPart w:val="DefaultPlaceholder_-1854013440"/>
              </w:placeholder>
              <w:group/>
            </w:sdtPr>
            <w:sdtEndPr>
              <w:rPr>
                <w:lang w:val="en-NZ"/>
              </w:rPr>
            </w:sdtEndPr>
            <w:sdtContent>
              <w:p w14:paraId="44DF6DE1" w14:textId="0C801E04" w:rsidR="00846FA0" w:rsidRPr="005262AE" w:rsidRDefault="00846FA0" w:rsidP="00846FA0">
                <w:pPr>
                  <w:rPr>
                    <w:b/>
                    <w:bCs/>
                  </w:rPr>
                </w:pPr>
                <w:r w:rsidRPr="005262AE">
                  <w:rPr>
                    <w:b/>
                    <w:bCs/>
                    <w:lang w:val="en-US"/>
                  </w:rPr>
                  <w:t>Clinical supplies or equipment</w:t>
                </w:r>
                <w:r w:rsidRPr="005262AE">
                  <w:rPr>
                    <w:b/>
                    <w:bCs/>
                  </w:rPr>
                  <w:t> </w:t>
                </w:r>
              </w:p>
            </w:sdtContent>
          </w:sdt>
        </w:tc>
        <w:tc>
          <w:tcPr>
            <w:tcW w:w="1770" w:type="dxa"/>
            <w:hideMark/>
          </w:tcPr>
          <w:p w14:paraId="4A8727F4" w14:textId="4BC6A743" w:rsidR="00846FA0" w:rsidRPr="0005315E" w:rsidRDefault="004E53ED" w:rsidP="00846FA0">
            <w:sdt>
              <w:sdtPr>
                <w:rPr>
                  <w:bCs/>
                </w:rPr>
                <w:id w:val="-289898945"/>
                <w:placeholder>
                  <w:docPart w:val="B2E148BA9D0641EA9163EB3FC67103C4"/>
                </w:placeholder>
                <w:showingPlcHdr/>
                <w:text/>
              </w:sdtPr>
              <w:sdtEndPr/>
              <w:sdtContent>
                <w:r w:rsidR="00846FA0" w:rsidRPr="009134C6">
                  <w:rPr>
                    <w:rStyle w:val="PlaceholderText"/>
                    <w:bCs/>
                  </w:rPr>
                  <w:t>Click or tap here to enter text.</w:t>
                </w:r>
              </w:sdtContent>
            </w:sdt>
          </w:p>
        </w:tc>
        <w:tc>
          <w:tcPr>
            <w:tcW w:w="1583" w:type="dxa"/>
            <w:hideMark/>
          </w:tcPr>
          <w:p w14:paraId="3E14A5F7" w14:textId="201AC107" w:rsidR="00846FA0" w:rsidRPr="0005315E" w:rsidRDefault="004E53ED" w:rsidP="00846FA0">
            <w:sdt>
              <w:sdtPr>
                <w:rPr>
                  <w:bCs/>
                </w:rPr>
                <w:id w:val="-2052369746"/>
                <w:placeholder>
                  <w:docPart w:val="0C67792B4A344DE194409DE6ABC2F810"/>
                </w:placeholder>
                <w:showingPlcHdr/>
                <w:text/>
              </w:sdtPr>
              <w:sdtEndPr/>
              <w:sdtContent>
                <w:r w:rsidR="00846FA0" w:rsidRPr="006965EB">
                  <w:rPr>
                    <w:rStyle w:val="PlaceholderText"/>
                    <w:bCs/>
                  </w:rPr>
                  <w:t>Click or tap here to enter text.</w:t>
                </w:r>
              </w:sdtContent>
            </w:sdt>
          </w:p>
        </w:tc>
        <w:tc>
          <w:tcPr>
            <w:tcW w:w="7654" w:type="dxa"/>
            <w:hideMark/>
          </w:tcPr>
          <w:p w14:paraId="392FC4E8" w14:textId="7C1EC681" w:rsidR="00846FA0" w:rsidRPr="0005315E" w:rsidRDefault="004E53ED" w:rsidP="00846FA0">
            <w:sdt>
              <w:sdtPr>
                <w:rPr>
                  <w:bCs/>
                </w:rPr>
                <w:id w:val="-1209948844"/>
                <w:placeholder>
                  <w:docPart w:val="D18A094B58C843E4A008C4E3F4F3DB01"/>
                </w:placeholder>
                <w:showingPlcHdr/>
                <w:text/>
              </w:sdtPr>
              <w:sdtEndPr/>
              <w:sdtContent>
                <w:r w:rsidR="00846FA0" w:rsidRPr="007934A1">
                  <w:rPr>
                    <w:rStyle w:val="PlaceholderText"/>
                    <w:bCs/>
                  </w:rPr>
                  <w:t>Click or tap here to enter text.</w:t>
                </w:r>
              </w:sdtContent>
            </w:sdt>
          </w:p>
        </w:tc>
      </w:tr>
      <w:tr w:rsidR="00846FA0" w:rsidRPr="0005315E" w14:paraId="2C006A79" w14:textId="77777777" w:rsidTr="00846FA0">
        <w:trPr>
          <w:trHeight w:val="15"/>
        </w:trPr>
        <w:tc>
          <w:tcPr>
            <w:tcW w:w="3735" w:type="dxa"/>
            <w:hideMark/>
          </w:tcPr>
          <w:sdt>
            <w:sdtPr>
              <w:rPr>
                <w:b/>
                <w:bCs/>
                <w:lang w:val="en-US"/>
              </w:rPr>
              <w:id w:val="911359528"/>
              <w:lock w:val="contentLocked"/>
              <w:placeholder>
                <w:docPart w:val="DefaultPlaceholder_-1854013440"/>
              </w:placeholder>
              <w:group/>
            </w:sdtPr>
            <w:sdtEndPr>
              <w:rPr>
                <w:lang w:val="en-NZ"/>
              </w:rPr>
            </w:sdtEndPr>
            <w:sdtContent>
              <w:p w14:paraId="6F522B9C" w14:textId="60FB1389" w:rsidR="00846FA0" w:rsidRPr="005262AE" w:rsidRDefault="00846FA0" w:rsidP="00846FA0">
                <w:pPr>
                  <w:rPr>
                    <w:b/>
                    <w:bCs/>
                  </w:rPr>
                </w:pPr>
                <w:r w:rsidRPr="005262AE">
                  <w:rPr>
                    <w:b/>
                    <w:bCs/>
                    <w:lang w:val="en-US"/>
                  </w:rPr>
                  <w:t>Technology and infrastructure</w:t>
                </w:r>
                <w:r w:rsidRPr="005262AE">
                  <w:rPr>
                    <w:b/>
                    <w:bCs/>
                  </w:rPr>
                  <w:t> </w:t>
                </w:r>
              </w:p>
            </w:sdtContent>
          </w:sdt>
        </w:tc>
        <w:tc>
          <w:tcPr>
            <w:tcW w:w="1770" w:type="dxa"/>
            <w:hideMark/>
          </w:tcPr>
          <w:p w14:paraId="3E5FEA4C" w14:textId="666E6EB3" w:rsidR="00846FA0" w:rsidRPr="0005315E" w:rsidRDefault="004E53ED" w:rsidP="00846FA0">
            <w:sdt>
              <w:sdtPr>
                <w:rPr>
                  <w:bCs/>
                </w:rPr>
                <w:id w:val="2063830807"/>
                <w:placeholder>
                  <w:docPart w:val="E454B074F1444EB88937C140A7701642"/>
                </w:placeholder>
                <w:showingPlcHdr/>
                <w:text/>
              </w:sdtPr>
              <w:sdtEndPr/>
              <w:sdtContent>
                <w:r w:rsidR="00846FA0" w:rsidRPr="009134C6">
                  <w:rPr>
                    <w:rStyle w:val="PlaceholderText"/>
                    <w:bCs/>
                  </w:rPr>
                  <w:t>Click or tap here to enter text.</w:t>
                </w:r>
              </w:sdtContent>
            </w:sdt>
          </w:p>
        </w:tc>
        <w:tc>
          <w:tcPr>
            <w:tcW w:w="1583" w:type="dxa"/>
            <w:hideMark/>
          </w:tcPr>
          <w:p w14:paraId="00AC2B5F" w14:textId="59F1AF0C" w:rsidR="00846FA0" w:rsidRPr="0005315E" w:rsidRDefault="004E53ED" w:rsidP="00846FA0">
            <w:sdt>
              <w:sdtPr>
                <w:rPr>
                  <w:bCs/>
                </w:rPr>
                <w:id w:val="-707797827"/>
                <w:placeholder>
                  <w:docPart w:val="A570C0CC2CBD4F85AFE69508D54AFF97"/>
                </w:placeholder>
                <w:showingPlcHdr/>
                <w:text/>
              </w:sdtPr>
              <w:sdtEndPr/>
              <w:sdtContent>
                <w:r w:rsidR="00846FA0" w:rsidRPr="006965EB">
                  <w:rPr>
                    <w:rStyle w:val="PlaceholderText"/>
                    <w:bCs/>
                  </w:rPr>
                  <w:t>Click or tap here to enter text.</w:t>
                </w:r>
              </w:sdtContent>
            </w:sdt>
          </w:p>
        </w:tc>
        <w:tc>
          <w:tcPr>
            <w:tcW w:w="7654" w:type="dxa"/>
            <w:hideMark/>
          </w:tcPr>
          <w:p w14:paraId="6808931B" w14:textId="2317E04F" w:rsidR="00846FA0" w:rsidRPr="0005315E" w:rsidRDefault="004E53ED" w:rsidP="00846FA0">
            <w:sdt>
              <w:sdtPr>
                <w:rPr>
                  <w:bCs/>
                </w:rPr>
                <w:id w:val="-1973811833"/>
                <w:placeholder>
                  <w:docPart w:val="21D03DBE81744F72BD12AEBC5DEA8967"/>
                </w:placeholder>
                <w:showingPlcHdr/>
                <w:text/>
              </w:sdtPr>
              <w:sdtEndPr/>
              <w:sdtContent>
                <w:r w:rsidR="00846FA0" w:rsidRPr="007934A1">
                  <w:rPr>
                    <w:rStyle w:val="PlaceholderText"/>
                    <w:bCs/>
                  </w:rPr>
                  <w:t>Click or tap here to enter text.</w:t>
                </w:r>
              </w:sdtContent>
            </w:sdt>
          </w:p>
        </w:tc>
      </w:tr>
      <w:tr w:rsidR="00846FA0" w:rsidRPr="0005315E" w14:paraId="15E06EDA" w14:textId="77777777" w:rsidTr="00846FA0">
        <w:trPr>
          <w:trHeight w:val="15"/>
        </w:trPr>
        <w:tc>
          <w:tcPr>
            <w:tcW w:w="3735" w:type="dxa"/>
            <w:hideMark/>
          </w:tcPr>
          <w:sdt>
            <w:sdtPr>
              <w:rPr>
                <w:b/>
                <w:bCs/>
                <w:lang w:val="en-US"/>
              </w:rPr>
              <w:id w:val="294799809"/>
              <w:lock w:val="contentLocked"/>
              <w:placeholder>
                <w:docPart w:val="DefaultPlaceholder_-1854013440"/>
              </w:placeholder>
              <w:group/>
            </w:sdtPr>
            <w:sdtEndPr>
              <w:rPr>
                <w:lang w:val="en-NZ"/>
              </w:rPr>
            </w:sdtEndPr>
            <w:sdtContent>
              <w:p w14:paraId="270165F9" w14:textId="4ECC258B" w:rsidR="00846FA0" w:rsidRPr="005262AE" w:rsidRDefault="00846FA0" w:rsidP="00846FA0">
                <w:pPr>
                  <w:rPr>
                    <w:b/>
                    <w:bCs/>
                  </w:rPr>
                </w:pPr>
                <w:r w:rsidRPr="005262AE">
                  <w:rPr>
                    <w:b/>
                    <w:bCs/>
                    <w:lang w:val="en-US"/>
                  </w:rPr>
                  <w:t>Administration and compliance</w:t>
                </w:r>
                <w:r w:rsidRPr="005262AE">
                  <w:rPr>
                    <w:b/>
                    <w:bCs/>
                  </w:rPr>
                  <w:t> </w:t>
                </w:r>
              </w:p>
            </w:sdtContent>
          </w:sdt>
        </w:tc>
        <w:tc>
          <w:tcPr>
            <w:tcW w:w="1770" w:type="dxa"/>
            <w:hideMark/>
          </w:tcPr>
          <w:p w14:paraId="7BB1B5E7" w14:textId="5BF11609" w:rsidR="00846FA0" w:rsidRPr="0005315E" w:rsidRDefault="004E53ED" w:rsidP="00846FA0">
            <w:sdt>
              <w:sdtPr>
                <w:rPr>
                  <w:bCs/>
                </w:rPr>
                <w:id w:val="821543223"/>
                <w:placeholder>
                  <w:docPart w:val="3210B8378C4441F4AF5014BE8D308362"/>
                </w:placeholder>
                <w:showingPlcHdr/>
                <w:text/>
              </w:sdtPr>
              <w:sdtEndPr/>
              <w:sdtContent>
                <w:r w:rsidR="00846FA0" w:rsidRPr="009134C6">
                  <w:rPr>
                    <w:rStyle w:val="PlaceholderText"/>
                    <w:bCs/>
                  </w:rPr>
                  <w:t>Click or tap here to enter text.</w:t>
                </w:r>
              </w:sdtContent>
            </w:sdt>
          </w:p>
        </w:tc>
        <w:tc>
          <w:tcPr>
            <w:tcW w:w="1583" w:type="dxa"/>
            <w:hideMark/>
          </w:tcPr>
          <w:p w14:paraId="6B9C64D0" w14:textId="5D936B31" w:rsidR="00846FA0" w:rsidRPr="0005315E" w:rsidRDefault="004E53ED" w:rsidP="00846FA0">
            <w:sdt>
              <w:sdtPr>
                <w:rPr>
                  <w:bCs/>
                </w:rPr>
                <w:id w:val="44648310"/>
                <w:placeholder>
                  <w:docPart w:val="43068E72CC104E8B9C7037D2E3529380"/>
                </w:placeholder>
                <w:showingPlcHdr/>
                <w:text/>
              </w:sdtPr>
              <w:sdtEndPr/>
              <w:sdtContent>
                <w:r w:rsidR="00846FA0" w:rsidRPr="006965EB">
                  <w:rPr>
                    <w:rStyle w:val="PlaceholderText"/>
                    <w:bCs/>
                  </w:rPr>
                  <w:t>Click or tap here to enter text.</w:t>
                </w:r>
              </w:sdtContent>
            </w:sdt>
          </w:p>
        </w:tc>
        <w:tc>
          <w:tcPr>
            <w:tcW w:w="7654" w:type="dxa"/>
            <w:hideMark/>
          </w:tcPr>
          <w:p w14:paraId="69D4702D" w14:textId="2D2B5E34" w:rsidR="00846FA0" w:rsidRPr="0005315E" w:rsidRDefault="004E53ED" w:rsidP="00846FA0">
            <w:sdt>
              <w:sdtPr>
                <w:rPr>
                  <w:bCs/>
                </w:rPr>
                <w:id w:val="1930773086"/>
                <w:placeholder>
                  <w:docPart w:val="9C525EB680774A25BC6E5F57DD5648F1"/>
                </w:placeholder>
                <w:showingPlcHdr/>
                <w:text/>
              </w:sdtPr>
              <w:sdtEndPr/>
              <w:sdtContent>
                <w:r w:rsidR="00846FA0" w:rsidRPr="007934A1">
                  <w:rPr>
                    <w:rStyle w:val="PlaceholderText"/>
                    <w:bCs/>
                  </w:rPr>
                  <w:t>Click or tap here to enter text.</w:t>
                </w:r>
              </w:sdtContent>
            </w:sdt>
          </w:p>
        </w:tc>
      </w:tr>
      <w:tr w:rsidR="00846FA0" w:rsidRPr="0005315E" w14:paraId="01C0E52B" w14:textId="77777777" w:rsidTr="00F13EEE">
        <w:trPr>
          <w:trHeight w:val="15"/>
        </w:trPr>
        <w:tc>
          <w:tcPr>
            <w:tcW w:w="3735" w:type="dxa"/>
            <w:tcBorders>
              <w:top w:val="single" w:sz="4" w:space="0" w:color="FFFFFF" w:themeColor="background1"/>
            </w:tcBorders>
            <w:hideMark/>
          </w:tcPr>
          <w:sdt>
            <w:sdtPr>
              <w:rPr>
                <w:b/>
                <w:bCs/>
                <w:lang w:val="en-US"/>
              </w:rPr>
              <w:id w:val="145400785"/>
              <w:lock w:val="contentLocked"/>
              <w:placeholder>
                <w:docPart w:val="DefaultPlaceholder_-1854013440"/>
              </w:placeholder>
              <w:group/>
            </w:sdtPr>
            <w:sdtEndPr>
              <w:rPr>
                <w:lang w:val="en-NZ"/>
              </w:rPr>
            </w:sdtEndPr>
            <w:sdtContent>
              <w:p w14:paraId="5E096860" w14:textId="54636637" w:rsidR="00846FA0" w:rsidRPr="005262AE" w:rsidRDefault="00846FA0" w:rsidP="00846FA0">
                <w:pPr>
                  <w:rPr>
                    <w:b/>
                    <w:bCs/>
                  </w:rPr>
                </w:pPr>
                <w:r w:rsidRPr="005262AE">
                  <w:rPr>
                    <w:b/>
                    <w:bCs/>
                    <w:lang w:val="en-US"/>
                  </w:rPr>
                  <w:t>Property and facilities</w:t>
                </w:r>
                <w:r w:rsidRPr="005262AE">
                  <w:rPr>
                    <w:b/>
                    <w:bCs/>
                  </w:rPr>
                  <w:t> </w:t>
                </w:r>
              </w:p>
            </w:sdtContent>
          </w:sdt>
        </w:tc>
        <w:tc>
          <w:tcPr>
            <w:tcW w:w="1770" w:type="dxa"/>
            <w:tcBorders>
              <w:top w:val="single" w:sz="4" w:space="0" w:color="FFFFFF" w:themeColor="background1"/>
            </w:tcBorders>
            <w:hideMark/>
          </w:tcPr>
          <w:p w14:paraId="29F61A25" w14:textId="19336308" w:rsidR="00846FA0" w:rsidRPr="0005315E" w:rsidRDefault="004E53ED" w:rsidP="00846FA0">
            <w:sdt>
              <w:sdtPr>
                <w:rPr>
                  <w:bCs/>
                </w:rPr>
                <w:id w:val="-1780860517"/>
                <w:placeholder>
                  <w:docPart w:val="C41CB2B0B7F54D5E82DD7DF9E4D009E1"/>
                </w:placeholder>
                <w:showingPlcHdr/>
                <w:text/>
              </w:sdtPr>
              <w:sdtEndPr/>
              <w:sdtContent>
                <w:r w:rsidR="00846FA0" w:rsidRPr="009134C6">
                  <w:rPr>
                    <w:rStyle w:val="PlaceholderText"/>
                    <w:bCs/>
                  </w:rPr>
                  <w:t>Click or tap here to enter text.</w:t>
                </w:r>
              </w:sdtContent>
            </w:sdt>
          </w:p>
        </w:tc>
        <w:tc>
          <w:tcPr>
            <w:tcW w:w="1583" w:type="dxa"/>
            <w:tcBorders>
              <w:top w:val="single" w:sz="4" w:space="0" w:color="FFFFFF" w:themeColor="background1"/>
            </w:tcBorders>
            <w:hideMark/>
          </w:tcPr>
          <w:p w14:paraId="6155CD2A" w14:textId="0DEB6FB4" w:rsidR="00846FA0" w:rsidRPr="0005315E" w:rsidRDefault="004E53ED" w:rsidP="00846FA0">
            <w:sdt>
              <w:sdtPr>
                <w:rPr>
                  <w:bCs/>
                </w:rPr>
                <w:id w:val="302429213"/>
                <w:placeholder>
                  <w:docPart w:val="8818803A52D44651B1FEE78035864144"/>
                </w:placeholder>
                <w:showingPlcHdr/>
                <w:text/>
              </w:sdtPr>
              <w:sdtEndPr/>
              <w:sdtContent>
                <w:r w:rsidR="00846FA0" w:rsidRPr="006965EB">
                  <w:rPr>
                    <w:rStyle w:val="PlaceholderText"/>
                    <w:bCs/>
                  </w:rPr>
                  <w:t>Click or tap here to enter text.</w:t>
                </w:r>
              </w:sdtContent>
            </w:sdt>
          </w:p>
        </w:tc>
        <w:tc>
          <w:tcPr>
            <w:tcW w:w="7654" w:type="dxa"/>
            <w:tcBorders>
              <w:top w:val="single" w:sz="4" w:space="0" w:color="FFFFFF" w:themeColor="background1"/>
            </w:tcBorders>
            <w:hideMark/>
          </w:tcPr>
          <w:p w14:paraId="33ACA84A" w14:textId="4467A106" w:rsidR="00846FA0" w:rsidRPr="0005315E" w:rsidRDefault="004E53ED" w:rsidP="00846FA0">
            <w:sdt>
              <w:sdtPr>
                <w:rPr>
                  <w:bCs/>
                </w:rPr>
                <w:id w:val="1610630481"/>
                <w:placeholder>
                  <w:docPart w:val="2CE7C60512304D42A56E79A08E744603"/>
                </w:placeholder>
                <w:showingPlcHdr/>
                <w:text/>
              </w:sdtPr>
              <w:sdtEndPr/>
              <w:sdtContent>
                <w:r w:rsidR="00846FA0" w:rsidRPr="007934A1">
                  <w:rPr>
                    <w:rStyle w:val="PlaceholderText"/>
                    <w:bCs/>
                  </w:rPr>
                  <w:t>Click or tap here to enter text.</w:t>
                </w:r>
              </w:sdtContent>
            </w:sdt>
          </w:p>
        </w:tc>
      </w:tr>
      <w:tr w:rsidR="00846FA0" w:rsidRPr="0005315E" w14:paraId="289C99F2" w14:textId="77777777" w:rsidTr="00846FA0">
        <w:trPr>
          <w:trHeight w:val="15"/>
        </w:trPr>
        <w:tc>
          <w:tcPr>
            <w:tcW w:w="3735" w:type="dxa"/>
            <w:hideMark/>
          </w:tcPr>
          <w:sdt>
            <w:sdtPr>
              <w:rPr>
                <w:b/>
                <w:bCs/>
                <w:lang w:val="en-US"/>
              </w:rPr>
              <w:id w:val="-238177342"/>
              <w:lock w:val="contentLocked"/>
              <w:placeholder>
                <w:docPart w:val="DefaultPlaceholder_-1854013440"/>
              </w:placeholder>
              <w:group/>
            </w:sdtPr>
            <w:sdtEndPr>
              <w:rPr>
                <w:lang w:val="en-NZ"/>
              </w:rPr>
            </w:sdtEndPr>
            <w:sdtContent>
              <w:p w14:paraId="602464A2" w14:textId="51D1CE61" w:rsidR="00846FA0" w:rsidRPr="005262AE" w:rsidRDefault="00846FA0" w:rsidP="00846FA0">
                <w:pPr>
                  <w:rPr>
                    <w:b/>
                    <w:bCs/>
                  </w:rPr>
                </w:pPr>
                <w:r w:rsidRPr="005262AE">
                  <w:rPr>
                    <w:b/>
                    <w:bCs/>
                    <w:lang w:val="en-US"/>
                  </w:rPr>
                  <w:t>Corporate overheads</w:t>
                </w:r>
                <w:r w:rsidRPr="005262AE">
                  <w:rPr>
                    <w:b/>
                    <w:bCs/>
                  </w:rPr>
                  <w:t> </w:t>
                </w:r>
              </w:p>
            </w:sdtContent>
          </w:sdt>
        </w:tc>
        <w:tc>
          <w:tcPr>
            <w:tcW w:w="1770" w:type="dxa"/>
            <w:hideMark/>
          </w:tcPr>
          <w:p w14:paraId="6F3575AA" w14:textId="31E3FEAE" w:rsidR="00846FA0" w:rsidRPr="0005315E" w:rsidRDefault="004E53ED" w:rsidP="00846FA0">
            <w:sdt>
              <w:sdtPr>
                <w:rPr>
                  <w:bCs/>
                </w:rPr>
                <w:id w:val="-696395065"/>
                <w:placeholder>
                  <w:docPart w:val="AD3FC19A84F44AC19768FEEE2C6B3BE2"/>
                </w:placeholder>
                <w:showingPlcHdr/>
                <w:text/>
              </w:sdtPr>
              <w:sdtEndPr/>
              <w:sdtContent>
                <w:r w:rsidR="00846FA0" w:rsidRPr="009134C6">
                  <w:rPr>
                    <w:rStyle w:val="PlaceholderText"/>
                    <w:bCs/>
                  </w:rPr>
                  <w:t>Click or tap here to enter text.</w:t>
                </w:r>
              </w:sdtContent>
            </w:sdt>
          </w:p>
        </w:tc>
        <w:tc>
          <w:tcPr>
            <w:tcW w:w="1583" w:type="dxa"/>
            <w:hideMark/>
          </w:tcPr>
          <w:p w14:paraId="70EFF14B" w14:textId="1986CE18" w:rsidR="00846FA0" w:rsidRPr="0005315E" w:rsidRDefault="004E53ED" w:rsidP="00846FA0">
            <w:sdt>
              <w:sdtPr>
                <w:rPr>
                  <w:bCs/>
                </w:rPr>
                <w:id w:val="212855461"/>
                <w:placeholder>
                  <w:docPart w:val="C72EAE684F654FB8AE69C9BB2AC17235"/>
                </w:placeholder>
                <w:showingPlcHdr/>
                <w:text/>
              </w:sdtPr>
              <w:sdtEndPr/>
              <w:sdtContent>
                <w:r w:rsidR="00846FA0" w:rsidRPr="006965EB">
                  <w:rPr>
                    <w:rStyle w:val="PlaceholderText"/>
                    <w:bCs/>
                  </w:rPr>
                  <w:t>Click or tap here to enter text.</w:t>
                </w:r>
              </w:sdtContent>
            </w:sdt>
          </w:p>
        </w:tc>
        <w:tc>
          <w:tcPr>
            <w:tcW w:w="7654" w:type="dxa"/>
            <w:hideMark/>
          </w:tcPr>
          <w:p w14:paraId="4008B1DF" w14:textId="6D466378" w:rsidR="00846FA0" w:rsidRPr="0005315E" w:rsidRDefault="004E53ED" w:rsidP="00846FA0">
            <w:sdt>
              <w:sdtPr>
                <w:rPr>
                  <w:bCs/>
                </w:rPr>
                <w:id w:val="171777147"/>
                <w:placeholder>
                  <w:docPart w:val="F2495F857F284204A640C4AF6608B641"/>
                </w:placeholder>
                <w:showingPlcHdr/>
                <w:text/>
              </w:sdtPr>
              <w:sdtEndPr/>
              <w:sdtContent>
                <w:r w:rsidR="00846FA0" w:rsidRPr="007934A1">
                  <w:rPr>
                    <w:rStyle w:val="PlaceholderText"/>
                    <w:bCs/>
                  </w:rPr>
                  <w:t>Click or tap here to enter text.</w:t>
                </w:r>
              </w:sdtContent>
            </w:sdt>
          </w:p>
        </w:tc>
      </w:tr>
      <w:tr w:rsidR="00846FA0" w:rsidRPr="0005315E" w14:paraId="78BB4DB8" w14:textId="77777777" w:rsidTr="00846FA0">
        <w:trPr>
          <w:trHeight w:val="15"/>
        </w:trPr>
        <w:tc>
          <w:tcPr>
            <w:tcW w:w="3735" w:type="dxa"/>
            <w:hideMark/>
          </w:tcPr>
          <w:sdt>
            <w:sdtPr>
              <w:rPr>
                <w:b/>
                <w:bCs/>
                <w:lang w:val="en-US"/>
              </w:rPr>
              <w:id w:val="879827102"/>
              <w:lock w:val="contentLocked"/>
              <w:placeholder>
                <w:docPart w:val="DefaultPlaceholder_-1854013440"/>
              </w:placeholder>
              <w:group/>
            </w:sdtPr>
            <w:sdtEndPr>
              <w:rPr>
                <w:lang w:val="en-NZ"/>
              </w:rPr>
            </w:sdtEndPr>
            <w:sdtContent>
              <w:p w14:paraId="1ACA9BE7" w14:textId="3C54BF39" w:rsidR="00846FA0" w:rsidRPr="005262AE" w:rsidRDefault="00846FA0" w:rsidP="00846FA0">
                <w:pPr>
                  <w:rPr>
                    <w:b/>
                    <w:bCs/>
                  </w:rPr>
                </w:pPr>
                <w:r w:rsidRPr="005262AE">
                  <w:rPr>
                    <w:b/>
                    <w:bCs/>
                    <w:lang w:val="en-US"/>
                  </w:rPr>
                  <w:t>Depreciation or capital costs</w:t>
                </w:r>
                <w:r w:rsidRPr="005262AE">
                  <w:rPr>
                    <w:b/>
                    <w:bCs/>
                  </w:rPr>
                  <w:t> </w:t>
                </w:r>
              </w:p>
            </w:sdtContent>
          </w:sdt>
        </w:tc>
        <w:tc>
          <w:tcPr>
            <w:tcW w:w="1770" w:type="dxa"/>
            <w:hideMark/>
          </w:tcPr>
          <w:p w14:paraId="69CBAF3A" w14:textId="6134F956" w:rsidR="00846FA0" w:rsidRPr="0005315E" w:rsidRDefault="004E53ED" w:rsidP="00846FA0">
            <w:sdt>
              <w:sdtPr>
                <w:rPr>
                  <w:bCs/>
                </w:rPr>
                <w:id w:val="-1072343331"/>
                <w:placeholder>
                  <w:docPart w:val="E5F0A1A5371A4E83BBDA2F0BFC83F5AA"/>
                </w:placeholder>
                <w:showingPlcHdr/>
                <w:text/>
              </w:sdtPr>
              <w:sdtEndPr/>
              <w:sdtContent>
                <w:r w:rsidR="00846FA0" w:rsidRPr="009134C6">
                  <w:rPr>
                    <w:rStyle w:val="PlaceholderText"/>
                    <w:bCs/>
                  </w:rPr>
                  <w:t>Click or tap here to enter text.</w:t>
                </w:r>
              </w:sdtContent>
            </w:sdt>
          </w:p>
        </w:tc>
        <w:tc>
          <w:tcPr>
            <w:tcW w:w="1583" w:type="dxa"/>
            <w:hideMark/>
          </w:tcPr>
          <w:p w14:paraId="460E3AC2" w14:textId="09B91FBC" w:rsidR="00846FA0" w:rsidRPr="0005315E" w:rsidRDefault="004E53ED" w:rsidP="00846FA0">
            <w:sdt>
              <w:sdtPr>
                <w:rPr>
                  <w:bCs/>
                </w:rPr>
                <w:id w:val="-106583646"/>
                <w:placeholder>
                  <w:docPart w:val="798418A119ED454EBB3F37F76417A3BA"/>
                </w:placeholder>
                <w:showingPlcHdr/>
                <w:text/>
              </w:sdtPr>
              <w:sdtEndPr/>
              <w:sdtContent>
                <w:r w:rsidR="00846FA0" w:rsidRPr="006965EB">
                  <w:rPr>
                    <w:rStyle w:val="PlaceholderText"/>
                    <w:bCs/>
                  </w:rPr>
                  <w:t>Click or tap here to enter text.</w:t>
                </w:r>
              </w:sdtContent>
            </w:sdt>
          </w:p>
        </w:tc>
        <w:tc>
          <w:tcPr>
            <w:tcW w:w="7654" w:type="dxa"/>
            <w:hideMark/>
          </w:tcPr>
          <w:p w14:paraId="2AF0F387" w14:textId="423DCB8E" w:rsidR="00846FA0" w:rsidRPr="0005315E" w:rsidRDefault="004E53ED" w:rsidP="00846FA0">
            <w:sdt>
              <w:sdtPr>
                <w:rPr>
                  <w:bCs/>
                </w:rPr>
                <w:id w:val="-531961664"/>
                <w:placeholder>
                  <w:docPart w:val="8C17D4D748534EC18731C875CDAFD2C6"/>
                </w:placeholder>
                <w:showingPlcHdr/>
                <w:text/>
              </w:sdtPr>
              <w:sdtEndPr/>
              <w:sdtContent>
                <w:r w:rsidR="00846FA0" w:rsidRPr="007934A1">
                  <w:rPr>
                    <w:rStyle w:val="PlaceholderText"/>
                    <w:bCs/>
                  </w:rPr>
                  <w:t>Click or tap here to enter text.</w:t>
                </w:r>
              </w:sdtContent>
            </w:sdt>
          </w:p>
        </w:tc>
      </w:tr>
      <w:tr w:rsidR="00846FA0" w:rsidRPr="0005315E" w14:paraId="1FB2F3BC" w14:textId="77777777" w:rsidTr="00846FA0">
        <w:trPr>
          <w:trHeight w:val="15"/>
        </w:trPr>
        <w:tc>
          <w:tcPr>
            <w:tcW w:w="3735" w:type="dxa"/>
            <w:hideMark/>
          </w:tcPr>
          <w:sdt>
            <w:sdtPr>
              <w:rPr>
                <w:b/>
                <w:bCs/>
                <w:lang w:val="en-US"/>
              </w:rPr>
              <w:id w:val="-1431268677"/>
              <w:lock w:val="contentLocked"/>
              <w:placeholder>
                <w:docPart w:val="DefaultPlaceholder_-1854013440"/>
              </w:placeholder>
              <w:group/>
            </w:sdtPr>
            <w:sdtEndPr>
              <w:rPr>
                <w:lang w:val="en-NZ"/>
              </w:rPr>
            </w:sdtEndPr>
            <w:sdtContent>
              <w:p w14:paraId="44A17737" w14:textId="50472B66" w:rsidR="00846FA0" w:rsidRPr="005262AE" w:rsidRDefault="00846FA0" w:rsidP="00846FA0">
                <w:pPr>
                  <w:rPr>
                    <w:b/>
                    <w:bCs/>
                  </w:rPr>
                </w:pPr>
                <w:r w:rsidRPr="005262AE">
                  <w:rPr>
                    <w:b/>
                    <w:bCs/>
                    <w:lang w:val="en-US"/>
                  </w:rPr>
                  <w:t>Other material cost driver</w:t>
                </w:r>
                <w:r w:rsidRPr="005262AE">
                  <w:rPr>
                    <w:b/>
                    <w:bCs/>
                  </w:rPr>
                  <w:t> </w:t>
                </w:r>
              </w:p>
            </w:sdtContent>
          </w:sdt>
        </w:tc>
        <w:tc>
          <w:tcPr>
            <w:tcW w:w="1770" w:type="dxa"/>
            <w:hideMark/>
          </w:tcPr>
          <w:p w14:paraId="01675E10" w14:textId="413F0532" w:rsidR="00846FA0" w:rsidRPr="0005315E" w:rsidRDefault="00AB4D2B" w:rsidP="00846FA0">
            <w:sdt>
              <w:sdtPr>
                <w:rPr>
                  <w:bCs/>
                </w:rPr>
                <w:id w:val="-85008559"/>
                <w:placeholder>
                  <w:docPart w:val="2A444FD0E2B749EEB1039C6D64D31104"/>
                </w:placeholder>
                <w:showingPlcHdr/>
                <w:text/>
              </w:sdtPr>
              <w:sdtContent>
                <w:r w:rsidR="00846FA0" w:rsidRPr="009134C6">
                  <w:rPr>
                    <w:rStyle w:val="PlaceholderText"/>
                    <w:bCs/>
                  </w:rPr>
                  <w:t>Click or tap here to enter text.</w:t>
                </w:r>
              </w:sdtContent>
            </w:sdt>
          </w:p>
        </w:tc>
        <w:tc>
          <w:tcPr>
            <w:tcW w:w="1583" w:type="dxa"/>
            <w:hideMark/>
          </w:tcPr>
          <w:p w14:paraId="7590408F" w14:textId="22EF4C14" w:rsidR="00846FA0" w:rsidRPr="0005315E" w:rsidRDefault="004E53ED" w:rsidP="00846FA0">
            <w:sdt>
              <w:sdtPr>
                <w:rPr>
                  <w:bCs/>
                </w:rPr>
                <w:id w:val="-90698868"/>
                <w:placeholder>
                  <w:docPart w:val="71DC70370F2F466988EBC2A7738618CB"/>
                </w:placeholder>
                <w:showingPlcHdr/>
                <w:text/>
              </w:sdtPr>
              <w:sdtEndPr/>
              <w:sdtContent>
                <w:r w:rsidR="00846FA0" w:rsidRPr="006965EB">
                  <w:rPr>
                    <w:rStyle w:val="PlaceholderText"/>
                    <w:bCs/>
                  </w:rPr>
                  <w:t>Click or tap here to enter text.</w:t>
                </w:r>
              </w:sdtContent>
            </w:sdt>
          </w:p>
        </w:tc>
        <w:tc>
          <w:tcPr>
            <w:tcW w:w="7654" w:type="dxa"/>
            <w:hideMark/>
          </w:tcPr>
          <w:p w14:paraId="3A09A95C" w14:textId="0E05E7CF" w:rsidR="00846FA0" w:rsidRPr="0005315E" w:rsidRDefault="00AB4D2B" w:rsidP="00846FA0">
            <w:sdt>
              <w:sdtPr>
                <w:rPr>
                  <w:bCs/>
                </w:rPr>
                <w:id w:val="-2090060841"/>
                <w:placeholder>
                  <w:docPart w:val="B6D7C491604F41449CF0DA1085C3147D"/>
                </w:placeholder>
                <w:showingPlcHdr/>
                <w:text/>
              </w:sdtPr>
              <w:sdtContent>
                <w:r w:rsidR="00846FA0" w:rsidRPr="007934A1">
                  <w:rPr>
                    <w:rStyle w:val="PlaceholderText"/>
                    <w:bCs/>
                  </w:rPr>
                  <w:t>Click or tap here to enter text.</w:t>
                </w:r>
              </w:sdtContent>
            </w:sdt>
          </w:p>
        </w:tc>
      </w:tr>
    </w:tbl>
    <w:p w14:paraId="18512410" w14:textId="77777777" w:rsidR="003E26D9" w:rsidRDefault="003E26D9" w:rsidP="007914D8">
      <w:pPr>
        <w:pStyle w:val="Heading3"/>
        <w:rPr>
          <w:lang w:val="en-US"/>
        </w:rPr>
      </w:pPr>
      <w:bookmarkStart w:id="32" w:name="_Toc240551944"/>
      <w:bookmarkStart w:id="33" w:name="_Toc240552010"/>
      <w:bookmarkStart w:id="34" w:name="_Toc240552038"/>
      <w:bookmarkStart w:id="35" w:name="_Toc240552066"/>
    </w:p>
    <w:p w14:paraId="07C44ADF" w14:textId="77777777" w:rsidR="003E26D9" w:rsidRDefault="003E26D9">
      <w:pPr>
        <w:rPr>
          <w:rFonts w:ascii="Aptos SemiBold" w:eastAsiaTheme="majorEastAsia" w:hAnsi="Aptos SemiBold" w:cstheme="majorBidi"/>
          <w:sz w:val="26"/>
          <w:szCs w:val="28"/>
          <w:lang w:val="en-US"/>
        </w:rPr>
      </w:pPr>
      <w:r>
        <w:rPr>
          <w:lang w:val="en-US"/>
        </w:rPr>
        <w:br w:type="page"/>
      </w:r>
    </w:p>
    <w:sdt>
      <w:sdtPr>
        <w:rPr>
          <w:rFonts w:asciiTheme="minorHAnsi" w:eastAsiaTheme="minorHAnsi" w:hAnsiTheme="minorHAnsi" w:cstheme="minorBidi"/>
          <w:sz w:val="20"/>
          <w:szCs w:val="22"/>
          <w:lang w:val="en-US"/>
        </w:rPr>
        <w:id w:val="870730861"/>
        <w:lock w:val="contentLocked"/>
        <w:placeholder>
          <w:docPart w:val="DefaultPlaceholder_-1854013440"/>
        </w:placeholder>
        <w:group/>
      </w:sdtPr>
      <w:sdtEndPr>
        <w:rPr>
          <w:lang w:val="en-NZ"/>
        </w:rPr>
      </w:sdtEndPr>
      <w:sdtContent>
        <w:p w14:paraId="2F3D2773" w14:textId="0B821F31" w:rsidR="0005315E" w:rsidRPr="0005315E" w:rsidRDefault="0005315E" w:rsidP="007914D8">
          <w:pPr>
            <w:pStyle w:val="Heading3"/>
          </w:pPr>
          <w:r w:rsidRPr="0005315E">
            <w:rPr>
              <w:lang w:val="en-US"/>
            </w:rPr>
            <w:t>Question 3: After allowing for changes in service volume, service mix, productivity, and actions taken to manage costs, how has the cost of delivering each unit of the ACC-funded service changed?</w:t>
          </w:r>
          <w:bookmarkEnd w:id="32"/>
          <w:bookmarkEnd w:id="33"/>
          <w:bookmarkEnd w:id="34"/>
          <w:bookmarkEnd w:id="35"/>
          <w:r w:rsidRPr="0005315E">
            <w:t> </w:t>
          </w:r>
        </w:p>
        <w:p w14:paraId="581F2A70" w14:textId="1078F600" w:rsidR="0005315E" w:rsidRDefault="0005315E" w:rsidP="0005315E">
          <w:r w:rsidRPr="0005315E">
            <w:rPr>
              <w:b/>
              <w:bCs/>
              <w:lang w:val="en-US"/>
            </w:rPr>
            <w:t xml:space="preserve">Why we’re asking: </w:t>
          </w:r>
          <w:r w:rsidR="0059543F" w:rsidRPr="0059543F">
            <w:rPr>
              <w:lang w:val="en-US"/>
            </w:rPr>
            <w:t xml:space="preserve">An increase in a particular cost doesn’t necessarily result in an increase in the overall cost of delivering a service unit. </w:t>
          </w:r>
          <w:r w:rsidRPr="0005315E">
            <w:rPr>
              <w:lang w:val="en-US"/>
            </w:rPr>
            <w:t>Understanding the combined effect of costs, volume, service mix, productivity</w:t>
          </w:r>
          <w:r w:rsidR="0059543F">
            <w:rPr>
              <w:lang w:val="en-US"/>
            </w:rPr>
            <w:t>,</w:t>
          </w:r>
          <w:r w:rsidRPr="0005315E">
            <w:rPr>
              <w:lang w:val="en-US"/>
            </w:rPr>
            <w:t xml:space="preserve"> and actions helps us assess the underlying change in service delivery costs and its relevance to pricing.</w:t>
          </w:r>
          <w:r w:rsidRPr="0005315E">
            <w:t> </w:t>
          </w:r>
        </w:p>
      </w:sdtContent>
    </w:sdt>
    <w:tbl>
      <w:tblPr>
        <w:tblStyle w:val="ACCCustomTable"/>
        <w:tblW w:w="0" w:type="auto"/>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685"/>
        <w:gridCol w:w="3686"/>
        <w:gridCol w:w="3685"/>
        <w:gridCol w:w="3686"/>
      </w:tblGrid>
      <w:tr w:rsidR="00846FA0" w14:paraId="4111AD3B" w14:textId="77777777" w:rsidTr="00846FA0">
        <w:trPr>
          <w:cnfStyle w:val="100000000000" w:firstRow="1" w:lastRow="0" w:firstColumn="0" w:lastColumn="0" w:oddVBand="0" w:evenVBand="0" w:oddHBand="0" w:evenHBand="0" w:firstRowFirstColumn="0" w:firstRowLastColumn="0" w:lastRowFirstColumn="0" w:lastRowLastColumn="0"/>
          <w:trHeight w:val="25"/>
        </w:trPr>
        <w:tc>
          <w:tcPr>
            <w:tcW w:w="14742" w:type="dxa"/>
            <w:gridSpan w:val="4"/>
            <w:shd w:val="clear" w:color="auto" w:fill="092C4D" w:themeFill="accent1"/>
          </w:tcPr>
          <w:sdt>
            <w:sdtPr>
              <w:rPr>
                <w:bCs/>
                <w:lang w:val="en-US"/>
              </w:rPr>
              <w:id w:val="1882967738"/>
              <w:lock w:val="contentLocked"/>
              <w:placeholder>
                <w:docPart w:val="DefaultPlaceholder_-1854013440"/>
              </w:placeholder>
              <w:group/>
            </w:sdtPr>
            <w:sdtContent>
              <w:p w14:paraId="5E07EDF2" w14:textId="7C93407B" w:rsidR="00E17FBB" w:rsidRDefault="00E17FBB" w:rsidP="001D7452">
                <w:pPr>
                  <w:rPr>
                    <w:b w:val="0"/>
                    <w:bCs/>
                    <w:lang w:val="en-US"/>
                  </w:rPr>
                </w:pPr>
                <w:r w:rsidRPr="00E17FBB">
                  <w:rPr>
                    <w:bCs/>
                    <w:lang w:val="en-US"/>
                  </w:rPr>
                  <w:t>After allowing for changes in service volume, service mix, productivity, and actions taken to manage costs, how has the cost of delivering each unit of the ACC-funded service changed?</w:t>
                </w:r>
                <w:r>
                  <w:rPr>
                    <w:bCs/>
                    <w:lang w:val="en-US"/>
                  </w:rPr>
                  <w:t xml:space="preserve"> </w:t>
                </w:r>
              </w:p>
              <w:p w14:paraId="7BF35505" w14:textId="7FB9237C" w:rsidR="00846FA0" w:rsidRPr="00846FA0" w:rsidRDefault="00846FA0" w:rsidP="001D7452">
                <w:pPr>
                  <w:rPr>
                    <w:bCs/>
                    <w:lang w:val="en-US"/>
                  </w:rPr>
                </w:pPr>
                <w:r w:rsidRPr="00846FA0">
                  <w:rPr>
                    <w:bCs/>
                    <w:lang w:val="en-US"/>
                  </w:rPr>
                  <w:t xml:space="preserve">Select </w:t>
                </w:r>
                <w:r w:rsidR="00BF0391">
                  <w:rPr>
                    <w:bCs/>
                    <w:lang w:val="en-US"/>
                  </w:rPr>
                  <w:t>one</w:t>
                </w:r>
                <w:r w:rsidRPr="00846FA0">
                  <w:rPr>
                    <w:bCs/>
                    <w:lang w:val="en-US"/>
                  </w:rPr>
                  <w:t>:</w:t>
                </w:r>
              </w:p>
            </w:sdtContent>
          </w:sdt>
        </w:tc>
      </w:tr>
      <w:tr w:rsidR="00CC012D" w14:paraId="313EF47D" w14:textId="20FC3059" w:rsidTr="00846FA0">
        <w:trPr>
          <w:trHeight w:val="412"/>
        </w:trPr>
        <w:tc>
          <w:tcPr>
            <w:tcW w:w="3685" w:type="dxa"/>
          </w:tcPr>
          <w:p w14:paraId="4C7EA2F8" w14:textId="56C50FF2" w:rsidR="00CC012D" w:rsidRPr="00846FA0" w:rsidRDefault="004E53ED" w:rsidP="001D7452">
            <w:sdt>
              <w:sdtPr>
                <w:rPr>
                  <w:lang w:val="en-US"/>
                </w:rPr>
                <w:id w:val="421763541"/>
                <w14:checkbox>
                  <w14:checked w14:val="0"/>
                  <w14:checkedState w14:val="2612" w14:font="MS Gothic"/>
                  <w14:uncheckedState w14:val="2610" w14:font="MS Gothic"/>
                </w14:checkbox>
              </w:sdtPr>
              <w:sdtEndPr/>
              <w:sdtContent>
                <w:r w:rsidR="006449B6">
                  <w:rPr>
                    <w:rFonts w:ascii="MS Gothic" w:eastAsia="MS Gothic" w:hAnsi="MS Gothic" w:hint="eastAsia"/>
                    <w:lang w:val="en-US"/>
                  </w:rPr>
                  <w:t>☐</w:t>
                </w:r>
              </w:sdtContent>
            </w:sdt>
            <w:r w:rsidR="00CC012D" w:rsidRPr="00846FA0">
              <w:rPr>
                <w:lang w:val="en-US"/>
              </w:rPr>
              <w:t xml:space="preserve"> </w:t>
            </w:r>
            <w:sdt>
              <w:sdtPr>
                <w:rPr>
                  <w:lang w:val="en-US"/>
                </w:rPr>
                <w:id w:val="-1040044221"/>
                <w:lock w:val="contentLocked"/>
                <w:placeholder>
                  <w:docPart w:val="DefaultPlaceholder_-1854013440"/>
                </w:placeholder>
                <w:group/>
              </w:sdtPr>
              <w:sdtEndPr>
                <w:rPr>
                  <w:lang w:val="en-NZ"/>
                </w:rPr>
              </w:sdtEndPr>
              <w:sdtContent>
                <w:r w:rsidR="00CC012D" w:rsidRPr="00846FA0">
                  <w:rPr>
                    <w:lang w:val="en-US"/>
                  </w:rPr>
                  <w:t>Increased</w:t>
                </w:r>
                <w:r w:rsidR="00CC012D" w:rsidRPr="00846FA0">
                  <w:t> </w:t>
                </w:r>
              </w:sdtContent>
            </w:sdt>
          </w:p>
        </w:tc>
        <w:tc>
          <w:tcPr>
            <w:tcW w:w="3686" w:type="dxa"/>
          </w:tcPr>
          <w:p w14:paraId="443DA14A" w14:textId="5AF93709" w:rsidR="00CC012D" w:rsidRPr="00846FA0" w:rsidRDefault="004E53ED" w:rsidP="001D7452">
            <w:pPr>
              <w:rPr>
                <w:lang w:val="en-US"/>
              </w:rPr>
            </w:pPr>
            <w:sdt>
              <w:sdtPr>
                <w:rPr>
                  <w:lang w:val="en-US"/>
                </w:rPr>
                <w:id w:val="-256597097"/>
                <w14:checkbox>
                  <w14:checked w14:val="0"/>
                  <w14:checkedState w14:val="2612" w14:font="MS Gothic"/>
                  <w14:uncheckedState w14:val="2610" w14:font="MS Gothic"/>
                </w14:checkbox>
              </w:sdtPr>
              <w:sdtEndPr/>
              <w:sdtContent>
                <w:r w:rsidR="00CC012D" w:rsidRPr="00846FA0">
                  <w:rPr>
                    <w:rFonts w:ascii="MS Gothic" w:eastAsia="MS Gothic" w:hAnsi="MS Gothic" w:hint="eastAsia"/>
                    <w:lang w:val="en-US"/>
                  </w:rPr>
                  <w:t>☐</w:t>
                </w:r>
              </w:sdtContent>
            </w:sdt>
            <w:r w:rsidR="00CC012D" w:rsidRPr="00846FA0">
              <w:rPr>
                <w:lang w:val="en-US"/>
              </w:rPr>
              <w:t xml:space="preserve"> </w:t>
            </w:r>
            <w:sdt>
              <w:sdtPr>
                <w:rPr>
                  <w:lang w:val="en-US"/>
                </w:rPr>
                <w:id w:val="1266812785"/>
                <w:lock w:val="contentLocked"/>
                <w:placeholder>
                  <w:docPart w:val="DefaultPlaceholder_-1854013440"/>
                </w:placeholder>
                <w:group/>
              </w:sdtPr>
              <w:sdtEndPr>
                <w:rPr>
                  <w:lang w:val="en-NZ"/>
                </w:rPr>
              </w:sdtEndPr>
              <w:sdtContent>
                <w:r w:rsidR="00CC012D" w:rsidRPr="00846FA0">
                  <w:rPr>
                    <w:lang w:val="en-US"/>
                  </w:rPr>
                  <w:t>Remained broadly stable</w:t>
                </w:r>
                <w:r w:rsidR="00CC012D" w:rsidRPr="00846FA0">
                  <w:t> </w:t>
                </w:r>
              </w:sdtContent>
            </w:sdt>
          </w:p>
        </w:tc>
        <w:tc>
          <w:tcPr>
            <w:tcW w:w="3685" w:type="dxa"/>
          </w:tcPr>
          <w:p w14:paraId="7E3A048A" w14:textId="2576B618" w:rsidR="00CC012D" w:rsidRPr="00846FA0" w:rsidRDefault="004E53ED" w:rsidP="001D7452">
            <w:pPr>
              <w:rPr>
                <w:lang w:val="en-US"/>
              </w:rPr>
            </w:pPr>
            <w:sdt>
              <w:sdtPr>
                <w:rPr>
                  <w:lang w:val="en-US"/>
                </w:rPr>
                <w:id w:val="1007493131"/>
                <w14:checkbox>
                  <w14:checked w14:val="0"/>
                  <w14:checkedState w14:val="2612" w14:font="MS Gothic"/>
                  <w14:uncheckedState w14:val="2610" w14:font="MS Gothic"/>
                </w14:checkbox>
              </w:sdtPr>
              <w:sdtEndPr/>
              <w:sdtContent>
                <w:r w:rsidR="00FF2BC7">
                  <w:rPr>
                    <w:rFonts w:ascii="MS Gothic" w:eastAsia="MS Gothic" w:hAnsi="MS Gothic" w:hint="eastAsia"/>
                    <w:lang w:val="en-US"/>
                  </w:rPr>
                  <w:t>☐</w:t>
                </w:r>
              </w:sdtContent>
            </w:sdt>
            <w:r w:rsidR="00CC012D" w:rsidRPr="00846FA0">
              <w:rPr>
                <w:lang w:val="en-US"/>
              </w:rPr>
              <w:t xml:space="preserve"> </w:t>
            </w:r>
            <w:sdt>
              <w:sdtPr>
                <w:rPr>
                  <w:lang w:val="en-US"/>
                </w:rPr>
                <w:id w:val="-1402442000"/>
                <w:lock w:val="contentLocked"/>
                <w:placeholder>
                  <w:docPart w:val="DefaultPlaceholder_-1854013440"/>
                </w:placeholder>
                <w:group/>
              </w:sdtPr>
              <w:sdtEndPr>
                <w:rPr>
                  <w:lang w:val="en-NZ"/>
                </w:rPr>
              </w:sdtEndPr>
              <w:sdtContent>
                <w:r w:rsidR="00CC012D" w:rsidRPr="00846FA0">
                  <w:rPr>
                    <w:lang w:val="en-US"/>
                  </w:rPr>
                  <w:t>Decreased</w:t>
                </w:r>
                <w:r w:rsidR="00CC012D" w:rsidRPr="00846FA0">
                  <w:t> </w:t>
                </w:r>
              </w:sdtContent>
            </w:sdt>
          </w:p>
        </w:tc>
        <w:tc>
          <w:tcPr>
            <w:tcW w:w="3686" w:type="dxa"/>
          </w:tcPr>
          <w:p w14:paraId="05D78C52" w14:textId="67117296" w:rsidR="00CC012D" w:rsidRPr="00846FA0" w:rsidRDefault="004E53ED" w:rsidP="001D7452">
            <w:pPr>
              <w:rPr>
                <w:lang w:val="en-US"/>
              </w:rPr>
            </w:pPr>
            <w:sdt>
              <w:sdtPr>
                <w:rPr>
                  <w:lang w:val="en-US"/>
                </w:rPr>
                <w:id w:val="-1867669866"/>
                <w14:checkbox>
                  <w14:checked w14:val="0"/>
                  <w14:checkedState w14:val="2612" w14:font="MS Gothic"/>
                  <w14:uncheckedState w14:val="2610" w14:font="MS Gothic"/>
                </w14:checkbox>
              </w:sdtPr>
              <w:sdtEndPr/>
              <w:sdtContent>
                <w:r w:rsidR="00CC012D" w:rsidRPr="00846FA0">
                  <w:rPr>
                    <w:rFonts w:ascii="MS Gothic" w:eastAsia="MS Gothic" w:hAnsi="MS Gothic" w:hint="eastAsia"/>
                    <w:lang w:val="en-US"/>
                  </w:rPr>
                  <w:t>☐</w:t>
                </w:r>
              </w:sdtContent>
            </w:sdt>
            <w:r w:rsidR="00CC012D" w:rsidRPr="00846FA0">
              <w:rPr>
                <w:lang w:val="en-US"/>
              </w:rPr>
              <w:t xml:space="preserve"> Unable to determine</w:t>
            </w:r>
            <w:r w:rsidR="00CC012D" w:rsidRPr="00846FA0">
              <w:t> </w:t>
            </w:r>
          </w:p>
        </w:tc>
      </w:tr>
    </w:tbl>
    <w:sdt>
      <w:sdtPr>
        <w:rPr>
          <w:lang w:val="en-US"/>
        </w:rPr>
        <w:id w:val="-229855807"/>
        <w:lock w:val="contentLocked"/>
        <w:placeholder>
          <w:docPart w:val="DefaultPlaceholder_-1854013440"/>
        </w:placeholder>
        <w:group/>
      </w:sdtPr>
      <w:sdtEndPr>
        <w:rPr>
          <w:lang w:val="en-NZ"/>
        </w:rPr>
      </w:sdtEndPr>
      <w:sdtContent>
        <w:p w14:paraId="534232AB" w14:textId="1C440954" w:rsidR="0005315E" w:rsidRPr="0005315E" w:rsidRDefault="0005315E" w:rsidP="0005315E">
          <w:r w:rsidRPr="0005315E">
            <w:rPr>
              <w:lang w:val="en-US"/>
            </w:rPr>
            <w:t>If you can quantify the change, please provide:</w:t>
          </w:r>
          <w:r w:rsidRPr="0005315E">
            <w:t> </w:t>
          </w:r>
        </w:p>
      </w:sdtContent>
    </w:sdt>
    <w:tbl>
      <w:tblPr>
        <w:tblStyle w:val="ACCCustomTable"/>
        <w:tblW w:w="0" w:type="auto"/>
        <w:tblLayout w:type="fixed"/>
        <w:tblLook w:val="0480" w:firstRow="0" w:lastRow="0" w:firstColumn="1" w:lastColumn="0" w:noHBand="0" w:noVBand="1"/>
      </w:tblPr>
      <w:tblGrid>
        <w:gridCol w:w="4395"/>
        <w:gridCol w:w="10347"/>
      </w:tblGrid>
      <w:tr w:rsidR="00846FA0" w:rsidRPr="0005315E" w14:paraId="557889F4" w14:textId="77777777" w:rsidTr="00AB4D2B">
        <w:trPr>
          <w:trHeight w:val="470"/>
        </w:trPr>
        <w:tc>
          <w:tcPr>
            <w:tcW w:w="4395" w:type="dxa"/>
            <w:tcBorders>
              <w:bottom w:val="single" w:sz="4" w:space="0" w:color="FFFFFF" w:themeColor="background1"/>
            </w:tcBorders>
            <w:shd w:val="clear" w:color="auto" w:fill="092C4D" w:themeFill="accent1"/>
            <w:hideMark/>
          </w:tcPr>
          <w:sdt>
            <w:sdtPr>
              <w:rPr>
                <w:b/>
                <w:bCs/>
                <w:lang w:val="en-US"/>
              </w:rPr>
              <w:id w:val="907967033"/>
              <w:lock w:val="contentLocked"/>
              <w:placeholder>
                <w:docPart w:val="DefaultPlaceholder_-1854013440"/>
              </w:placeholder>
              <w:group/>
            </w:sdtPr>
            <w:sdtEndPr>
              <w:rPr>
                <w:lang w:val="en-NZ"/>
              </w:rPr>
            </w:sdtEndPr>
            <w:sdtContent>
              <w:p w14:paraId="2D9E9C78" w14:textId="247E4450" w:rsidR="00846FA0" w:rsidRPr="001F65C7" w:rsidRDefault="00846FA0" w:rsidP="00846FA0">
                <w:pPr>
                  <w:rPr>
                    <w:b/>
                    <w:bCs/>
                  </w:rPr>
                </w:pPr>
                <w:r w:rsidRPr="001F65C7">
                  <w:rPr>
                    <w:b/>
                    <w:bCs/>
                    <w:lang w:val="en-US"/>
                  </w:rPr>
                  <w:t>Estimated percentage or range</w:t>
                </w:r>
                <w:r w:rsidRPr="001F65C7">
                  <w:rPr>
                    <w:b/>
                    <w:bCs/>
                  </w:rPr>
                  <w:t> </w:t>
                </w:r>
              </w:p>
            </w:sdtContent>
          </w:sdt>
        </w:tc>
        <w:tc>
          <w:tcPr>
            <w:tcW w:w="10347" w:type="dxa"/>
            <w:hideMark/>
          </w:tcPr>
          <w:p w14:paraId="38E572F9" w14:textId="0E1A9236" w:rsidR="00846FA0" w:rsidRPr="0005315E" w:rsidRDefault="00AB4D2B" w:rsidP="00846FA0">
            <w:sdt>
              <w:sdtPr>
                <w:rPr>
                  <w:bCs/>
                </w:rPr>
                <w:id w:val="1749531584"/>
                <w:placeholder>
                  <w:docPart w:val="3FCA3EA8D95149E19BF3340B30176472"/>
                </w:placeholder>
                <w:showingPlcHdr/>
                <w:text/>
              </w:sdtPr>
              <w:sdtContent>
                <w:r w:rsidR="00ED46FB" w:rsidRPr="009134C6">
                  <w:rPr>
                    <w:rStyle w:val="PlaceholderText"/>
                    <w:bCs/>
                  </w:rPr>
                  <w:t>Click or tap here to enter text.</w:t>
                </w:r>
              </w:sdtContent>
            </w:sdt>
          </w:p>
        </w:tc>
      </w:tr>
      <w:tr w:rsidR="00846FA0" w:rsidRPr="0005315E" w14:paraId="38E4451A" w14:textId="77777777" w:rsidTr="00AB4D2B">
        <w:trPr>
          <w:trHeight w:val="536"/>
        </w:trPr>
        <w:tc>
          <w:tcPr>
            <w:tcW w:w="4395" w:type="dxa"/>
            <w:tcBorders>
              <w:top w:val="single" w:sz="4" w:space="0" w:color="FFFFFF" w:themeColor="background1"/>
              <w:bottom w:val="single" w:sz="4" w:space="0" w:color="FFFFFF" w:themeColor="background1"/>
            </w:tcBorders>
            <w:shd w:val="clear" w:color="auto" w:fill="092C4D" w:themeFill="accent1"/>
            <w:hideMark/>
          </w:tcPr>
          <w:sdt>
            <w:sdtPr>
              <w:rPr>
                <w:b/>
                <w:lang w:val="en-US"/>
              </w:rPr>
              <w:id w:val="1478116362"/>
              <w:lock w:val="contentLocked"/>
              <w:placeholder>
                <w:docPart w:val="DefaultPlaceholder_-1854013440"/>
              </w:placeholder>
              <w:group/>
            </w:sdtPr>
            <w:sdtEndPr>
              <w:rPr>
                <w:lang w:val="en-NZ"/>
              </w:rPr>
            </w:sdtEndPr>
            <w:sdtContent>
              <w:p w14:paraId="0C514B22" w14:textId="717EE46A" w:rsidR="00846FA0" w:rsidRPr="005262AE" w:rsidRDefault="00846FA0" w:rsidP="00846FA0">
                <w:pPr>
                  <w:rPr>
                    <w:b/>
                  </w:rPr>
                </w:pPr>
                <w:r w:rsidRPr="005262AE">
                  <w:rPr>
                    <w:b/>
                    <w:lang w:val="en-US"/>
                  </w:rPr>
                  <w:t>The service unit or units used</w:t>
                </w:r>
                <w:r w:rsidRPr="005262AE">
                  <w:rPr>
                    <w:b/>
                  </w:rPr>
                  <w:t> </w:t>
                </w:r>
              </w:p>
            </w:sdtContent>
          </w:sdt>
        </w:tc>
        <w:tc>
          <w:tcPr>
            <w:tcW w:w="10347" w:type="dxa"/>
            <w:hideMark/>
          </w:tcPr>
          <w:p w14:paraId="25BC03A3" w14:textId="7F00B68C" w:rsidR="00846FA0" w:rsidRPr="0005315E" w:rsidRDefault="004E53ED" w:rsidP="00846FA0">
            <w:sdt>
              <w:sdtPr>
                <w:rPr>
                  <w:bCs/>
                </w:rPr>
                <w:id w:val="-114523632"/>
                <w:placeholder>
                  <w:docPart w:val="75FD2B14C7CC4EA0B944218E9EC7AE28"/>
                </w:placeholder>
                <w:showingPlcHdr/>
                <w:text/>
              </w:sdtPr>
              <w:sdtEndPr/>
              <w:sdtContent>
                <w:r w:rsidR="00846FA0" w:rsidRPr="002940DC">
                  <w:rPr>
                    <w:rStyle w:val="PlaceholderText"/>
                    <w:bCs/>
                  </w:rPr>
                  <w:t>Click or tap here to enter text.</w:t>
                </w:r>
              </w:sdtContent>
            </w:sdt>
          </w:p>
        </w:tc>
      </w:tr>
      <w:tr w:rsidR="00846FA0" w:rsidRPr="0005315E" w14:paraId="3F63AE5A" w14:textId="77777777" w:rsidTr="00AB4D2B">
        <w:trPr>
          <w:trHeight w:val="518"/>
        </w:trPr>
        <w:tc>
          <w:tcPr>
            <w:tcW w:w="4395" w:type="dxa"/>
            <w:tcBorders>
              <w:top w:val="single" w:sz="4" w:space="0" w:color="FFFFFF" w:themeColor="background1"/>
              <w:bottom w:val="single" w:sz="4" w:space="0" w:color="FFFFFF" w:themeColor="background1"/>
            </w:tcBorders>
            <w:shd w:val="clear" w:color="auto" w:fill="092C4D" w:themeFill="accent1"/>
            <w:hideMark/>
          </w:tcPr>
          <w:sdt>
            <w:sdtPr>
              <w:rPr>
                <w:b/>
                <w:lang w:val="en-US"/>
              </w:rPr>
              <w:id w:val="1224568057"/>
              <w:lock w:val="contentLocked"/>
              <w:placeholder>
                <w:docPart w:val="DefaultPlaceholder_-1854013440"/>
              </w:placeholder>
              <w:group/>
            </w:sdtPr>
            <w:sdtEndPr>
              <w:rPr>
                <w:lang w:val="en-NZ"/>
              </w:rPr>
            </w:sdtEndPr>
            <w:sdtContent>
              <w:p w14:paraId="283BDBD3" w14:textId="71069495" w:rsidR="00846FA0" w:rsidRPr="005262AE" w:rsidRDefault="00846FA0" w:rsidP="00846FA0">
                <w:pPr>
                  <w:rPr>
                    <w:b/>
                  </w:rPr>
                </w:pPr>
                <w:r w:rsidRPr="005262AE">
                  <w:rPr>
                    <w:b/>
                    <w:lang w:val="en-US"/>
                  </w:rPr>
                  <w:t>The time period covered</w:t>
                </w:r>
                <w:r w:rsidRPr="005262AE">
                  <w:rPr>
                    <w:b/>
                  </w:rPr>
                  <w:t> </w:t>
                </w:r>
              </w:p>
            </w:sdtContent>
          </w:sdt>
        </w:tc>
        <w:tc>
          <w:tcPr>
            <w:tcW w:w="10347" w:type="dxa"/>
            <w:hideMark/>
          </w:tcPr>
          <w:p w14:paraId="1B6CFE47" w14:textId="06A6007E" w:rsidR="00846FA0" w:rsidRPr="0005315E" w:rsidRDefault="004E53ED" w:rsidP="00846FA0">
            <w:sdt>
              <w:sdtPr>
                <w:rPr>
                  <w:bCs/>
                </w:rPr>
                <w:id w:val="602920080"/>
                <w:placeholder>
                  <w:docPart w:val="783585FFE4164329BE5E1CADD0CE1F2C"/>
                </w:placeholder>
                <w:showingPlcHdr/>
                <w:text/>
              </w:sdtPr>
              <w:sdtEndPr/>
              <w:sdtContent>
                <w:r w:rsidR="00846FA0" w:rsidRPr="002940DC">
                  <w:rPr>
                    <w:rStyle w:val="PlaceholderText"/>
                    <w:bCs/>
                  </w:rPr>
                  <w:t>Click or tap here to enter text.</w:t>
                </w:r>
              </w:sdtContent>
            </w:sdt>
          </w:p>
        </w:tc>
      </w:tr>
      <w:tr w:rsidR="00846FA0" w:rsidRPr="0005315E" w14:paraId="31D3A441" w14:textId="77777777" w:rsidTr="00AB4D2B">
        <w:trPr>
          <w:trHeight w:val="542"/>
        </w:trPr>
        <w:tc>
          <w:tcPr>
            <w:tcW w:w="4395" w:type="dxa"/>
            <w:tcBorders>
              <w:top w:val="single" w:sz="4" w:space="0" w:color="FFFFFF" w:themeColor="background1"/>
              <w:bottom w:val="single" w:sz="4" w:space="0" w:color="FFFFFF" w:themeColor="background1"/>
            </w:tcBorders>
            <w:shd w:val="clear" w:color="auto" w:fill="092C4D" w:themeFill="accent1"/>
            <w:hideMark/>
          </w:tcPr>
          <w:sdt>
            <w:sdtPr>
              <w:rPr>
                <w:b/>
                <w:lang w:val="en-US"/>
              </w:rPr>
              <w:id w:val="1840730666"/>
              <w:lock w:val="contentLocked"/>
              <w:placeholder>
                <w:docPart w:val="DefaultPlaceholder_-1854013440"/>
              </w:placeholder>
              <w:group/>
            </w:sdtPr>
            <w:sdtEndPr>
              <w:rPr>
                <w:lang w:val="en-NZ"/>
              </w:rPr>
            </w:sdtEndPr>
            <w:sdtContent>
              <w:p w14:paraId="6E249440" w14:textId="655CDECA" w:rsidR="00846FA0" w:rsidRPr="005262AE" w:rsidRDefault="00846FA0" w:rsidP="00846FA0">
                <w:pPr>
                  <w:rPr>
                    <w:b/>
                  </w:rPr>
                </w:pPr>
                <w:r w:rsidRPr="005262AE">
                  <w:rPr>
                    <w:b/>
                    <w:lang w:val="en-US"/>
                  </w:rPr>
                  <w:t>The main factors increasing or reducing the cost</w:t>
                </w:r>
                <w:r w:rsidRPr="005262AE">
                  <w:rPr>
                    <w:b/>
                  </w:rPr>
                  <w:t> </w:t>
                </w:r>
              </w:p>
            </w:sdtContent>
          </w:sdt>
        </w:tc>
        <w:tc>
          <w:tcPr>
            <w:tcW w:w="10347" w:type="dxa"/>
            <w:hideMark/>
          </w:tcPr>
          <w:p w14:paraId="0C584820" w14:textId="03FF34E3" w:rsidR="00846FA0" w:rsidRPr="0005315E" w:rsidRDefault="004E53ED" w:rsidP="00846FA0">
            <w:sdt>
              <w:sdtPr>
                <w:rPr>
                  <w:bCs/>
                </w:rPr>
                <w:id w:val="1725021333"/>
                <w:placeholder>
                  <w:docPart w:val="690DF15F3FF443B981763713CF09DD7A"/>
                </w:placeholder>
                <w:showingPlcHdr/>
                <w:text/>
              </w:sdtPr>
              <w:sdtEndPr/>
              <w:sdtContent>
                <w:r w:rsidR="00846FA0" w:rsidRPr="002940DC">
                  <w:rPr>
                    <w:rStyle w:val="PlaceholderText"/>
                    <w:bCs/>
                  </w:rPr>
                  <w:t>Click or tap here to enter text.</w:t>
                </w:r>
              </w:sdtContent>
            </w:sdt>
          </w:p>
        </w:tc>
      </w:tr>
      <w:tr w:rsidR="00846FA0" w:rsidRPr="0005315E" w14:paraId="1EF5E768" w14:textId="77777777" w:rsidTr="00AB4D2B">
        <w:trPr>
          <w:trHeight w:val="524"/>
        </w:trPr>
        <w:tc>
          <w:tcPr>
            <w:tcW w:w="4395" w:type="dxa"/>
            <w:tcBorders>
              <w:top w:val="single" w:sz="4" w:space="0" w:color="FFFFFF" w:themeColor="background1"/>
            </w:tcBorders>
            <w:shd w:val="clear" w:color="auto" w:fill="092C4D" w:themeFill="accent1"/>
            <w:hideMark/>
          </w:tcPr>
          <w:sdt>
            <w:sdtPr>
              <w:rPr>
                <w:b/>
                <w:lang w:val="en-US"/>
              </w:rPr>
              <w:id w:val="578716749"/>
              <w:lock w:val="contentLocked"/>
              <w:placeholder>
                <w:docPart w:val="DefaultPlaceholder_-1854013440"/>
              </w:placeholder>
              <w:group/>
            </w:sdtPr>
            <w:sdtEndPr>
              <w:rPr>
                <w:lang w:val="en-NZ"/>
              </w:rPr>
            </w:sdtEndPr>
            <w:sdtContent>
              <w:p w14:paraId="1F512709" w14:textId="62F94E57" w:rsidR="00846FA0" w:rsidRPr="005262AE" w:rsidRDefault="00846FA0" w:rsidP="00846FA0">
                <w:pPr>
                  <w:rPr>
                    <w:b/>
                  </w:rPr>
                </w:pPr>
                <w:r w:rsidRPr="005262AE">
                  <w:rPr>
                    <w:b/>
                    <w:lang w:val="en-US"/>
                  </w:rPr>
                  <w:t>Any material assumptions or limitations</w:t>
                </w:r>
                <w:r w:rsidRPr="005262AE">
                  <w:rPr>
                    <w:b/>
                  </w:rPr>
                  <w:t> </w:t>
                </w:r>
              </w:p>
            </w:sdtContent>
          </w:sdt>
        </w:tc>
        <w:tc>
          <w:tcPr>
            <w:tcW w:w="10347" w:type="dxa"/>
            <w:hideMark/>
          </w:tcPr>
          <w:p w14:paraId="07533A72" w14:textId="03CD5A1D" w:rsidR="00846FA0" w:rsidRPr="0005315E" w:rsidRDefault="00FF2BC7" w:rsidP="00846FA0">
            <w:sdt>
              <w:sdtPr>
                <w:rPr>
                  <w:bCs/>
                </w:rPr>
                <w:id w:val="13199873"/>
                <w:placeholder>
                  <w:docPart w:val="CD73872E00EC451C9E2DEFED9758357E"/>
                </w:placeholder>
                <w:showingPlcHdr/>
                <w:text/>
              </w:sdtPr>
              <w:sdtContent>
                <w:r w:rsidR="00846FA0" w:rsidRPr="002940DC">
                  <w:rPr>
                    <w:rStyle w:val="PlaceholderText"/>
                    <w:bCs/>
                  </w:rPr>
                  <w:t>Click or tap here to enter text.</w:t>
                </w:r>
              </w:sdtContent>
            </w:sdt>
          </w:p>
        </w:tc>
      </w:tr>
    </w:tbl>
    <w:p w14:paraId="07652F5E" w14:textId="77777777" w:rsidR="005262AE" w:rsidRDefault="005262AE" w:rsidP="007914D8">
      <w:pPr>
        <w:pStyle w:val="Heading3"/>
        <w:rPr>
          <w:lang w:val="en-US"/>
        </w:rPr>
      </w:pPr>
    </w:p>
    <w:p w14:paraId="7F50E983" w14:textId="77777777" w:rsidR="005262AE" w:rsidRDefault="005262AE">
      <w:pPr>
        <w:rPr>
          <w:rFonts w:ascii="Aptos SemiBold" w:eastAsiaTheme="majorEastAsia" w:hAnsi="Aptos SemiBold" w:cstheme="majorBidi"/>
          <w:sz w:val="26"/>
          <w:szCs w:val="28"/>
          <w:lang w:val="en-US"/>
        </w:rPr>
      </w:pPr>
      <w:r>
        <w:rPr>
          <w:lang w:val="en-US"/>
        </w:rPr>
        <w:br w:type="page"/>
      </w:r>
    </w:p>
    <w:bookmarkStart w:id="36" w:name="_Toc240551945" w:displacedByCustomXml="next"/>
    <w:bookmarkStart w:id="37" w:name="_Toc240552011" w:displacedByCustomXml="next"/>
    <w:bookmarkStart w:id="38" w:name="_Toc240552039" w:displacedByCustomXml="next"/>
    <w:bookmarkStart w:id="39" w:name="_Toc240552067" w:displacedByCustomXml="next"/>
    <w:sdt>
      <w:sdtPr>
        <w:rPr>
          <w:rFonts w:asciiTheme="minorHAnsi" w:eastAsiaTheme="minorHAnsi" w:hAnsiTheme="minorHAnsi" w:cstheme="minorBidi"/>
          <w:sz w:val="20"/>
          <w:szCs w:val="22"/>
          <w:lang w:val="en-US"/>
        </w:rPr>
        <w:id w:val="-300610163"/>
        <w:lock w:val="contentLocked"/>
        <w:placeholder>
          <w:docPart w:val="DefaultPlaceholder_-1854013440"/>
        </w:placeholder>
        <w:group/>
      </w:sdtPr>
      <w:sdtEndPr>
        <w:rPr>
          <w:lang w:val="en-NZ"/>
        </w:rPr>
      </w:sdtEndPr>
      <w:sdtContent>
        <w:sdt>
          <w:sdtPr>
            <w:rPr>
              <w:rFonts w:asciiTheme="minorHAnsi" w:eastAsiaTheme="minorHAnsi" w:hAnsiTheme="minorHAnsi" w:cstheme="minorBidi"/>
              <w:sz w:val="20"/>
              <w:szCs w:val="22"/>
              <w:lang w:val="en-US"/>
            </w:rPr>
            <w:id w:val="-1487318360"/>
            <w:lock w:val="contentLocked"/>
            <w:placeholder>
              <w:docPart w:val="DefaultPlaceholder_-1854013440"/>
            </w:placeholder>
            <w:group/>
          </w:sdtPr>
          <w:sdtEndPr>
            <w:rPr>
              <w:lang w:val="en-NZ"/>
            </w:rPr>
          </w:sdtEndPr>
          <w:sdtContent>
            <w:p w14:paraId="5ABB38E7" w14:textId="066BF7BA" w:rsidR="0005315E" w:rsidRPr="0005315E" w:rsidRDefault="0005315E" w:rsidP="007914D8">
              <w:pPr>
                <w:pStyle w:val="Heading3"/>
              </w:pPr>
              <w:r w:rsidRPr="0005315E">
                <w:rPr>
                  <w:lang w:val="en-US"/>
                </w:rPr>
                <w:t xml:space="preserve">Question 4: What other factors, outside </w:t>
              </w:r>
              <w:r w:rsidR="00761242">
                <w:rPr>
                  <w:lang w:val="en-US"/>
                </w:rPr>
                <w:t xml:space="preserve">of </w:t>
              </w:r>
              <w:r w:rsidRPr="0005315E">
                <w:rPr>
                  <w:lang w:val="en-US"/>
                </w:rPr>
                <w:t>changes in service costs, have affected the financial sustainability of the ACC-funded service?</w:t>
              </w:r>
              <w:bookmarkEnd w:id="39"/>
              <w:bookmarkEnd w:id="38"/>
              <w:bookmarkEnd w:id="37"/>
              <w:bookmarkEnd w:id="36"/>
              <w:r w:rsidRPr="0005315E">
                <w:t> </w:t>
              </w:r>
            </w:p>
            <w:p w14:paraId="5B82D1A1" w14:textId="6E1067D3" w:rsidR="0005315E" w:rsidRPr="0005315E" w:rsidRDefault="0005315E" w:rsidP="0005315E">
              <w:r w:rsidRPr="0005315E">
                <w:rPr>
                  <w:b/>
                  <w:bCs/>
                  <w:lang w:val="en-US"/>
                </w:rPr>
                <w:t>Why we’re asking:</w:t>
              </w:r>
              <w:r w:rsidRPr="0005315E">
                <w:rPr>
                  <w:lang w:val="en-US"/>
                </w:rPr>
                <w:t xml:space="preserve"> Service sustainability can be affected by more than changes in input costs. Understanding other material factors helps us determine whether an issue may be better addressed through pricing, funding, service design, contract settings</w:t>
              </w:r>
              <w:r w:rsidR="002E30E5">
                <w:rPr>
                  <w:lang w:val="en-US"/>
                </w:rPr>
                <w:t>,</w:t>
              </w:r>
              <w:r w:rsidRPr="0005315E">
                <w:rPr>
                  <w:lang w:val="en-US"/>
                </w:rPr>
                <w:t xml:space="preserve"> or operational changes.</w:t>
              </w:r>
              <w:r w:rsidRPr="0005315E">
                <w:t> </w:t>
              </w:r>
            </w:p>
          </w:sdtContent>
        </w:sdt>
      </w:sdtContent>
    </w:sdt>
    <w:p w14:paraId="44B0F3EA" w14:textId="4B629577" w:rsidR="0005315E" w:rsidRPr="0005315E" w:rsidRDefault="004E53ED" w:rsidP="0005315E">
      <w:sdt>
        <w:sdtPr>
          <w:rPr>
            <w:lang w:val="en-US"/>
          </w:rPr>
          <w:id w:val="1075400050"/>
          <w:lock w:val="contentLocked"/>
          <w:placeholder>
            <w:docPart w:val="DefaultPlaceholder_-1854013440"/>
          </w:placeholder>
          <w:group/>
        </w:sdtPr>
        <w:sdtEndPr>
          <w:rPr>
            <w:lang w:val="en-NZ"/>
          </w:rPr>
        </w:sdtEndPr>
        <w:sdtContent>
          <w:r w:rsidR="0005315E" w:rsidRPr="0005315E">
            <w:rPr>
              <w:lang w:val="en-US"/>
            </w:rPr>
            <w:t>Please consider matters such as changes in ACC revenue or service volumes, client complexity or resource requirements, service utilisation, referral or approval processes, and other factors that affect the sustainability of the service but are not changes in the cost of delivering it.</w:t>
          </w:r>
          <w:r w:rsidR="0005315E" w:rsidRPr="0005315E">
            <w:t> </w:t>
          </w:r>
        </w:sdtContent>
      </w:sdt>
      <w:r w:rsidR="009C1493">
        <w:br/>
      </w:r>
    </w:p>
    <w:tbl>
      <w:tblPr>
        <w:tblStyle w:val="ACCCustomTable"/>
        <w:tblW w:w="0" w:type="auto"/>
        <w:tblLayout w:type="fixed"/>
        <w:tblLook w:val="0420" w:firstRow="1" w:lastRow="0" w:firstColumn="0" w:lastColumn="0" w:noHBand="0" w:noVBand="1"/>
      </w:tblPr>
      <w:tblGrid>
        <w:gridCol w:w="2160"/>
        <w:gridCol w:w="4755"/>
        <w:gridCol w:w="4665"/>
        <w:gridCol w:w="3162"/>
      </w:tblGrid>
      <w:tr w:rsidR="0005315E" w:rsidRPr="0005315E" w14:paraId="7137B60D" w14:textId="77777777" w:rsidTr="009C1493">
        <w:trPr>
          <w:cnfStyle w:val="100000000000" w:firstRow="1" w:lastRow="0" w:firstColumn="0" w:lastColumn="0" w:oddVBand="0" w:evenVBand="0" w:oddHBand="0" w:evenHBand="0" w:firstRowFirstColumn="0" w:firstRowLastColumn="0" w:lastRowFirstColumn="0" w:lastRowLastColumn="0"/>
          <w:trHeight w:val="25"/>
          <w:tblHeader/>
        </w:trPr>
        <w:tc>
          <w:tcPr>
            <w:tcW w:w="2160"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349850594"/>
              <w:lock w:val="contentLocked"/>
              <w:placeholder>
                <w:docPart w:val="DefaultPlaceholder_-1854013440"/>
              </w:placeholder>
              <w:group/>
            </w:sdtPr>
            <w:sdtEndPr>
              <w:rPr>
                <w:lang w:val="en-NZ"/>
              </w:rPr>
            </w:sdtEndPr>
            <w:sdtContent>
              <w:p w14:paraId="538A3D76" w14:textId="46A03066" w:rsidR="0005315E" w:rsidRPr="0005315E" w:rsidRDefault="0005315E" w:rsidP="002D4C55">
                <w:r w:rsidRPr="0005315E">
                  <w:rPr>
                    <w:lang w:val="en-US"/>
                  </w:rPr>
                  <w:t>Factor</w:t>
                </w:r>
                <w:r w:rsidRPr="0005315E">
                  <w:t> </w:t>
                </w:r>
              </w:p>
            </w:sdtContent>
          </w:sdt>
        </w:tc>
        <w:tc>
          <w:tcPr>
            <w:tcW w:w="475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358584657"/>
              <w:lock w:val="contentLocked"/>
              <w:placeholder>
                <w:docPart w:val="DefaultPlaceholder_-1854013440"/>
              </w:placeholder>
              <w:group/>
            </w:sdtPr>
            <w:sdtEndPr>
              <w:rPr>
                <w:lang w:val="en-NZ"/>
              </w:rPr>
            </w:sdtEndPr>
            <w:sdtContent>
              <w:p w14:paraId="7964AF75" w14:textId="069DF871" w:rsidR="0005315E" w:rsidRPr="0005315E" w:rsidRDefault="0005315E" w:rsidP="002D4C55">
                <w:r w:rsidRPr="0005315E">
                  <w:rPr>
                    <w:lang w:val="en-US"/>
                  </w:rPr>
                  <w:t>What changed</w:t>
                </w:r>
                <w:r w:rsidRPr="0005315E">
                  <w:t> </w:t>
                </w:r>
              </w:p>
            </w:sdtContent>
          </w:sdt>
        </w:tc>
        <w:tc>
          <w:tcPr>
            <w:tcW w:w="466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661765007"/>
              <w:lock w:val="contentLocked"/>
              <w:placeholder>
                <w:docPart w:val="DefaultPlaceholder_-1854013440"/>
              </w:placeholder>
              <w:group/>
            </w:sdtPr>
            <w:sdtEndPr>
              <w:rPr>
                <w:lang w:val="en-NZ"/>
              </w:rPr>
            </w:sdtEndPr>
            <w:sdtContent>
              <w:p w14:paraId="26AC024F" w14:textId="6145D144" w:rsidR="0005315E" w:rsidRPr="0005315E" w:rsidRDefault="0005315E" w:rsidP="002D4C55">
                <w:r w:rsidRPr="0005315E">
                  <w:rPr>
                    <w:lang w:val="en-US"/>
                  </w:rPr>
                  <w:t>Effect on service sustainability</w:t>
                </w:r>
                <w:r w:rsidRPr="0005315E">
                  <w:t> </w:t>
                </w:r>
              </w:p>
            </w:sdtContent>
          </w:sdt>
        </w:tc>
        <w:tc>
          <w:tcPr>
            <w:tcW w:w="3162"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547751582"/>
              <w:lock w:val="contentLocked"/>
              <w:placeholder>
                <w:docPart w:val="DefaultPlaceholder_-1854013440"/>
              </w:placeholder>
              <w:group/>
            </w:sdtPr>
            <w:sdtEndPr>
              <w:rPr>
                <w:lang w:val="en-NZ"/>
              </w:rPr>
            </w:sdtEndPr>
            <w:sdtContent>
              <w:p w14:paraId="2FE14C45" w14:textId="137385C8" w:rsidR="0005315E" w:rsidRPr="0005315E" w:rsidRDefault="0005315E" w:rsidP="002D4C55">
                <w:r w:rsidRPr="0005315E">
                  <w:rPr>
                    <w:lang w:val="en-US"/>
                  </w:rPr>
                  <w:t>Scale or materiality</w:t>
                </w:r>
                <w:r w:rsidRPr="0005315E">
                  <w:t> </w:t>
                </w:r>
              </w:p>
            </w:sdtContent>
          </w:sdt>
        </w:tc>
      </w:tr>
      <w:tr w:rsidR="00846FA0" w:rsidRPr="0005315E" w14:paraId="19604DB0" w14:textId="77777777" w:rsidTr="009C1493">
        <w:trPr>
          <w:trHeight w:val="362"/>
        </w:trPr>
        <w:tc>
          <w:tcPr>
            <w:tcW w:w="2160" w:type="dxa"/>
            <w:tcBorders>
              <w:top w:val="single" w:sz="4" w:space="0" w:color="FFFFFF" w:themeColor="background1"/>
            </w:tcBorders>
            <w:hideMark/>
          </w:tcPr>
          <w:sdt>
            <w:sdtPr>
              <w:rPr>
                <w:b/>
                <w:bCs/>
                <w:lang w:val="en-US"/>
              </w:rPr>
              <w:id w:val="2045710671"/>
              <w:lock w:val="contentLocked"/>
              <w:placeholder>
                <w:docPart w:val="DefaultPlaceholder_-1854013440"/>
              </w:placeholder>
              <w:group/>
            </w:sdtPr>
            <w:sdtContent>
              <w:p w14:paraId="014FF967" w14:textId="55AF3101" w:rsidR="00846FA0" w:rsidRPr="005262AE" w:rsidRDefault="00846FA0" w:rsidP="00846FA0">
                <w:pPr>
                  <w:rPr>
                    <w:b/>
                    <w:bCs/>
                  </w:rPr>
                </w:pPr>
                <w:r w:rsidRPr="005262AE">
                  <w:rPr>
                    <w:b/>
                    <w:bCs/>
                    <w:lang w:val="en-US"/>
                  </w:rPr>
                  <w:t>Revenue and service volumes</w:t>
                </w:r>
              </w:p>
            </w:sdtContent>
          </w:sdt>
        </w:tc>
        <w:tc>
          <w:tcPr>
            <w:tcW w:w="4755" w:type="dxa"/>
            <w:tcBorders>
              <w:top w:val="single" w:sz="4" w:space="0" w:color="FFFFFF" w:themeColor="background1"/>
            </w:tcBorders>
            <w:hideMark/>
          </w:tcPr>
          <w:p w14:paraId="741F8E73" w14:textId="6D468E5E" w:rsidR="00846FA0" w:rsidRPr="0005315E" w:rsidRDefault="00FF2BC7" w:rsidP="00846FA0">
            <w:sdt>
              <w:sdtPr>
                <w:rPr>
                  <w:bCs/>
                </w:rPr>
                <w:id w:val="1865558228"/>
                <w:placeholder>
                  <w:docPart w:val="453B9BCD7BB94724BA73E178DA28E628"/>
                </w:placeholder>
                <w:showingPlcHdr/>
                <w:text/>
              </w:sdtPr>
              <w:sdtContent>
                <w:r w:rsidR="00846FA0" w:rsidRPr="006476EF">
                  <w:rPr>
                    <w:rStyle w:val="PlaceholderText"/>
                    <w:bCs/>
                  </w:rPr>
                  <w:t>Click or tap here to enter text.</w:t>
                </w:r>
              </w:sdtContent>
            </w:sdt>
          </w:p>
        </w:tc>
        <w:tc>
          <w:tcPr>
            <w:tcW w:w="4665" w:type="dxa"/>
            <w:tcBorders>
              <w:top w:val="single" w:sz="4" w:space="0" w:color="FFFFFF" w:themeColor="background1"/>
            </w:tcBorders>
            <w:hideMark/>
          </w:tcPr>
          <w:p w14:paraId="79A8CE28" w14:textId="5FB46FBC" w:rsidR="00846FA0" w:rsidRPr="0005315E" w:rsidRDefault="004E53ED" w:rsidP="00846FA0">
            <w:sdt>
              <w:sdtPr>
                <w:rPr>
                  <w:bCs/>
                </w:rPr>
                <w:id w:val="863790234"/>
                <w:placeholder>
                  <w:docPart w:val="C01B7845BDB8416DB21041B3068AFCD4"/>
                </w:placeholder>
                <w:showingPlcHdr/>
                <w:text/>
              </w:sdtPr>
              <w:sdtEndPr/>
              <w:sdtContent>
                <w:r w:rsidR="00846FA0" w:rsidRPr="006476EF">
                  <w:rPr>
                    <w:rStyle w:val="PlaceholderText"/>
                    <w:bCs/>
                  </w:rPr>
                  <w:t>Click or tap here to enter text.</w:t>
                </w:r>
              </w:sdtContent>
            </w:sdt>
          </w:p>
        </w:tc>
        <w:tc>
          <w:tcPr>
            <w:tcW w:w="3162" w:type="dxa"/>
            <w:tcBorders>
              <w:top w:val="single" w:sz="4" w:space="0" w:color="FFFFFF" w:themeColor="background1"/>
            </w:tcBorders>
            <w:hideMark/>
          </w:tcPr>
          <w:p w14:paraId="5BF9CDFD" w14:textId="13442CE5" w:rsidR="00846FA0" w:rsidRPr="0005315E" w:rsidRDefault="004E53ED" w:rsidP="00846FA0">
            <w:sdt>
              <w:sdtPr>
                <w:rPr>
                  <w:bCs/>
                </w:rPr>
                <w:id w:val="-1373607669"/>
                <w:placeholder>
                  <w:docPart w:val="D88349E5711E4207A3C9E7F66DD7B28D"/>
                </w:placeholder>
                <w:showingPlcHdr/>
                <w:text/>
              </w:sdtPr>
              <w:sdtEndPr/>
              <w:sdtContent>
                <w:r w:rsidR="00846FA0" w:rsidRPr="006476EF">
                  <w:rPr>
                    <w:rStyle w:val="PlaceholderText"/>
                    <w:bCs/>
                  </w:rPr>
                  <w:t>Click or tap here to enter text.</w:t>
                </w:r>
              </w:sdtContent>
            </w:sdt>
          </w:p>
        </w:tc>
      </w:tr>
      <w:tr w:rsidR="00846FA0" w:rsidRPr="0005315E" w14:paraId="7CD8439C" w14:textId="77777777" w:rsidTr="00846FA0">
        <w:trPr>
          <w:trHeight w:val="25"/>
        </w:trPr>
        <w:tc>
          <w:tcPr>
            <w:tcW w:w="2160" w:type="dxa"/>
            <w:hideMark/>
          </w:tcPr>
          <w:sdt>
            <w:sdtPr>
              <w:rPr>
                <w:b/>
                <w:bCs/>
                <w:lang w:val="en-US"/>
              </w:rPr>
              <w:id w:val="1801572172"/>
              <w:lock w:val="contentLocked"/>
              <w:placeholder>
                <w:docPart w:val="DefaultPlaceholder_-1854013440"/>
              </w:placeholder>
              <w:group/>
            </w:sdtPr>
            <w:sdtContent>
              <w:p w14:paraId="1E910632" w14:textId="2FF06DCD" w:rsidR="00846FA0" w:rsidRPr="005262AE" w:rsidRDefault="00846FA0" w:rsidP="00846FA0">
                <w:pPr>
                  <w:rPr>
                    <w:b/>
                    <w:bCs/>
                  </w:rPr>
                </w:pPr>
                <w:r w:rsidRPr="005262AE">
                  <w:rPr>
                    <w:b/>
                    <w:bCs/>
                    <w:lang w:val="en-US"/>
                  </w:rPr>
                  <w:t>Client complexity</w:t>
                </w:r>
              </w:p>
            </w:sdtContent>
          </w:sdt>
        </w:tc>
        <w:tc>
          <w:tcPr>
            <w:tcW w:w="4755" w:type="dxa"/>
            <w:hideMark/>
          </w:tcPr>
          <w:p w14:paraId="3CA77AEA" w14:textId="48EAC089" w:rsidR="00846FA0" w:rsidRPr="0005315E" w:rsidRDefault="004E53ED" w:rsidP="00846FA0">
            <w:sdt>
              <w:sdtPr>
                <w:rPr>
                  <w:bCs/>
                </w:rPr>
                <w:id w:val="-1282569814"/>
                <w:placeholder>
                  <w:docPart w:val="ABBC7261BA5E440FAD70FAD6292E8A9F"/>
                </w:placeholder>
                <w:showingPlcHdr/>
                <w:text/>
              </w:sdtPr>
              <w:sdtEndPr/>
              <w:sdtContent>
                <w:r w:rsidR="00846FA0" w:rsidRPr="006476EF">
                  <w:rPr>
                    <w:rStyle w:val="PlaceholderText"/>
                    <w:bCs/>
                  </w:rPr>
                  <w:t>Click or tap here to enter text.</w:t>
                </w:r>
              </w:sdtContent>
            </w:sdt>
          </w:p>
        </w:tc>
        <w:tc>
          <w:tcPr>
            <w:tcW w:w="4665" w:type="dxa"/>
            <w:hideMark/>
          </w:tcPr>
          <w:p w14:paraId="0023392E" w14:textId="3DAE6911" w:rsidR="00846FA0" w:rsidRPr="0005315E" w:rsidRDefault="004E53ED" w:rsidP="00846FA0">
            <w:sdt>
              <w:sdtPr>
                <w:rPr>
                  <w:bCs/>
                </w:rPr>
                <w:id w:val="1023203405"/>
                <w:placeholder>
                  <w:docPart w:val="07D0F2D7E4F844ABB2EA6AE09C2C1932"/>
                </w:placeholder>
                <w:showingPlcHdr/>
                <w:text/>
              </w:sdtPr>
              <w:sdtEndPr/>
              <w:sdtContent>
                <w:r w:rsidR="00846FA0" w:rsidRPr="006476EF">
                  <w:rPr>
                    <w:rStyle w:val="PlaceholderText"/>
                    <w:bCs/>
                  </w:rPr>
                  <w:t>Click or tap here to enter text.</w:t>
                </w:r>
              </w:sdtContent>
            </w:sdt>
          </w:p>
        </w:tc>
        <w:tc>
          <w:tcPr>
            <w:tcW w:w="3162" w:type="dxa"/>
            <w:hideMark/>
          </w:tcPr>
          <w:p w14:paraId="625548D7" w14:textId="65142113" w:rsidR="00846FA0" w:rsidRPr="0005315E" w:rsidRDefault="00FF2BC7" w:rsidP="00846FA0">
            <w:sdt>
              <w:sdtPr>
                <w:rPr>
                  <w:bCs/>
                </w:rPr>
                <w:id w:val="1832945290"/>
                <w:placeholder>
                  <w:docPart w:val="D82E6AFAD02B447C91A71F63DA2A9352"/>
                </w:placeholder>
                <w:showingPlcHdr/>
                <w:text/>
              </w:sdtPr>
              <w:sdtContent>
                <w:r w:rsidR="00846FA0" w:rsidRPr="006476EF">
                  <w:rPr>
                    <w:rStyle w:val="PlaceholderText"/>
                    <w:bCs/>
                  </w:rPr>
                  <w:t>Click or tap here to enter text.</w:t>
                </w:r>
              </w:sdtContent>
            </w:sdt>
          </w:p>
        </w:tc>
      </w:tr>
      <w:tr w:rsidR="00846FA0" w:rsidRPr="0005315E" w14:paraId="0808E007" w14:textId="77777777" w:rsidTr="00846FA0">
        <w:trPr>
          <w:trHeight w:val="25"/>
        </w:trPr>
        <w:tc>
          <w:tcPr>
            <w:tcW w:w="2160" w:type="dxa"/>
            <w:hideMark/>
          </w:tcPr>
          <w:sdt>
            <w:sdtPr>
              <w:rPr>
                <w:b/>
                <w:bCs/>
                <w:lang w:val="en-US"/>
              </w:rPr>
              <w:id w:val="597289071"/>
              <w:lock w:val="contentLocked"/>
              <w:placeholder>
                <w:docPart w:val="DefaultPlaceholder_-1854013440"/>
              </w:placeholder>
              <w:group/>
            </w:sdtPr>
            <w:sdtContent>
              <w:p w14:paraId="0FA6A84B" w14:textId="61D05EAB" w:rsidR="00846FA0" w:rsidRPr="005262AE" w:rsidRDefault="00846FA0" w:rsidP="00846FA0">
                <w:pPr>
                  <w:rPr>
                    <w:b/>
                    <w:bCs/>
                  </w:rPr>
                </w:pPr>
                <w:r w:rsidRPr="005262AE">
                  <w:rPr>
                    <w:b/>
                    <w:bCs/>
                    <w:lang w:val="en-US"/>
                  </w:rPr>
                  <w:t>ACC operational processes (eg</w:t>
                </w:r>
                <w:r w:rsidR="00B329F2">
                  <w:rPr>
                    <w:b/>
                    <w:bCs/>
                    <w:lang w:val="en-US"/>
                  </w:rPr>
                  <w:t>.</w:t>
                </w:r>
                <w:r w:rsidRPr="005262AE">
                  <w:rPr>
                    <w:b/>
                    <w:bCs/>
                    <w:lang w:val="en-US"/>
                  </w:rPr>
                  <w:t xml:space="preserve"> referrals, approvals)</w:t>
                </w:r>
              </w:p>
            </w:sdtContent>
          </w:sdt>
        </w:tc>
        <w:tc>
          <w:tcPr>
            <w:tcW w:w="4755" w:type="dxa"/>
            <w:hideMark/>
          </w:tcPr>
          <w:p w14:paraId="0792F906" w14:textId="2C0C9E84" w:rsidR="00846FA0" w:rsidRPr="0005315E" w:rsidRDefault="004E53ED" w:rsidP="00846FA0">
            <w:sdt>
              <w:sdtPr>
                <w:rPr>
                  <w:bCs/>
                </w:rPr>
                <w:id w:val="-1199540488"/>
                <w:placeholder>
                  <w:docPart w:val="10F817D7A710419C8FB35EAE0D94FD02"/>
                </w:placeholder>
                <w:showingPlcHdr/>
                <w:text/>
              </w:sdtPr>
              <w:sdtEndPr/>
              <w:sdtContent>
                <w:r w:rsidR="00846FA0" w:rsidRPr="006476EF">
                  <w:rPr>
                    <w:rStyle w:val="PlaceholderText"/>
                    <w:bCs/>
                  </w:rPr>
                  <w:t>Click or tap here to enter text.</w:t>
                </w:r>
              </w:sdtContent>
            </w:sdt>
          </w:p>
        </w:tc>
        <w:tc>
          <w:tcPr>
            <w:tcW w:w="4665" w:type="dxa"/>
            <w:hideMark/>
          </w:tcPr>
          <w:p w14:paraId="2C68225D" w14:textId="1C1C43E9" w:rsidR="00846FA0" w:rsidRPr="0005315E" w:rsidRDefault="004E53ED" w:rsidP="00846FA0">
            <w:sdt>
              <w:sdtPr>
                <w:rPr>
                  <w:bCs/>
                </w:rPr>
                <w:id w:val="-1187747125"/>
                <w:placeholder>
                  <w:docPart w:val="7EC4CA39F8BA4894B6DCC77782C4B84D"/>
                </w:placeholder>
                <w:showingPlcHdr/>
                <w:text/>
              </w:sdtPr>
              <w:sdtEndPr/>
              <w:sdtContent>
                <w:r w:rsidR="00846FA0" w:rsidRPr="006476EF">
                  <w:rPr>
                    <w:rStyle w:val="PlaceholderText"/>
                    <w:bCs/>
                  </w:rPr>
                  <w:t>Click or tap here to enter text.</w:t>
                </w:r>
              </w:sdtContent>
            </w:sdt>
          </w:p>
        </w:tc>
        <w:tc>
          <w:tcPr>
            <w:tcW w:w="3162" w:type="dxa"/>
            <w:hideMark/>
          </w:tcPr>
          <w:p w14:paraId="31FB12B1" w14:textId="6D05040D" w:rsidR="00846FA0" w:rsidRPr="0005315E" w:rsidRDefault="004E53ED" w:rsidP="00846FA0">
            <w:sdt>
              <w:sdtPr>
                <w:rPr>
                  <w:bCs/>
                </w:rPr>
                <w:id w:val="2013413331"/>
                <w:placeholder>
                  <w:docPart w:val="C70BF0040AD54B178B8024491A988693"/>
                </w:placeholder>
                <w:showingPlcHdr/>
                <w:text/>
              </w:sdtPr>
              <w:sdtEndPr/>
              <w:sdtContent>
                <w:r w:rsidR="00846FA0" w:rsidRPr="006476EF">
                  <w:rPr>
                    <w:rStyle w:val="PlaceholderText"/>
                    <w:bCs/>
                  </w:rPr>
                  <w:t>Click or tap here to enter text.</w:t>
                </w:r>
              </w:sdtContent>
            </w:sdt>
          </w:p>
        </w:tc>
      </w:tr>
      <w:tr w:rsidR="00846FA0" w:rsidRPr="0005315E" w14:paraId="741CBFD5" w14:textId="77777777" w:rsidTr="00846FA0">
        <w:trPr>
          <w:trHeight w:val="25"/>
        </w:trPr>
        <w:tc>
          <w:tcPr>
            <w:tcW w:w="2160" w:type="dxa"/>
            <w:hideMark/>
          </w:tcPr>
          <w:sdt>
            <w:sdtPr>
              <w:rPr>
                <w:b/>
                <w:bCs/>
                <w:lang w:val="en-US"/>
              </w:rPr>
              <w:id w:val="-1748407192"/>
              <w:lock w:val="contentLocked"/>
              <w:placeholder>
                <w:docPart w:val="DefaultPlaceholder_-1854013440"/>
              </w:placeholder>
              <w:group/>
            </w:sdtPr>
            <w:sdtContent>
              <w:p w14:paraId="57872A35" w14:textId="0FC9CDB5" w:rsidR="00846FA0" w:rsidRPr="005262AE" w:rsidRDefault="00846FA0" w:rsidP="00846FA0">
                <w:pPr>
                  <w:rPr>
                    <w:b/>
                    <w:bCs/>
                  </w:rPr>
                </w:pPr>
                <w:r w:rsidRPr="005262AE">
                  <w:rPr>
                    <w:b/>
                    <w:bCs/>
                    <w:lang w:val="en-US"/>
                  </w:rPr>
                  <w:t>Other</w:t>
                </w:r>
              </w:p>
            </w:sdtContent>
          </w:sdt>
        </w:tc>
        <w:tc>
          <w:tcPr>
            <w:tcW w:w="4755" w:type="dxa"/>
            <w:hideMark/>
          </w:tcPr>
          <w:p w14:paraId="776B1FE6" w14:textId="16F35D89" w:rsidR="00846FA0" w:rsidRPr="0005315E" w:rsidRDefault="004E53ED" w:rsidP="00846FA0">
            <w:sdt>
              <w:sdtPr>
                <w:rPr>
                  <w:bCs/>
                </w:rPr>
                <w:id w:val="-744571540"/>
                <w:placeholder>
                  <w:docPart w:val="31C7BC466EF24984B34C86A84F877D71"/>
                </w:placeholder>
                <w:showingPlcHdr/>
                <w:text/>
              </w:sdtPr>
              <w:sdtEndPr/>
              <w:sdtContent>
                <w:r w:rsidR="00846FA0" w:rsidRPr="006476EF">
                  <w:rPr>
                    <w:rStyle w:val="PlaceholderText"/>
                    <w:bCs/>
                  </w:rPr>
                  <w:t>Click or tap here to enter text.</w:t>
                </w:r>
              </w:sdtContent>
            </w:sdt>
          </w:p>
        </w:tc>
        <w:tc>
          <w:tcPr>
            <w:tcW w:w="4665" w:type="dxa"/>
            <w:hideMark/>
          </w:tcPr>
          <w:p w14:paraId="63B3A2EE" w14:textId="573763B6" w:rsidR="00846FA0" w:rsidRPr="0005315E" w:rsidRDefault="004E53ED" w:rsidP="00846FA0">
            <w:sdt>
              <w:sdtPr>
                <w:rPr>
                  <w:bCs/>
                </w:rPr>
                <w:id w:val="354240060"/>
                <w:placeholder>
                  <w:docPart w:val="8DE51432749E407DA7CCD822852E13A8"/>
                </w:placeholder>
                <w:showingPlcHdr/>
                <w:text/>
              </w:sdtPr>
              <w:sdtEndPr/>
              <w:sdtContent>
                <w:r w:rsidR="00846FA0" w:rsidRPr="006476EF">
                  <w:rPr>
                    <w:rStyle w:val="PlaceholderText"/>
                    <w:bCs/>
                  </w:rPr>
                  <w:t>Click or tap here to enter text.</w:t>
                </w:r>
              </w:sdtContent>
            </w:sdt>
          </w:p>
        </w:tc>
        <w:tc>
          <w:tcPr>
            <w:tcW w:w="3162" w:type="dxa"/>
            <w:hideMark/>
          </w:tcPr>
          <w:p w14:paraId="7D7E5F58" w14:textId="2539B48E" w:rsidR="00846FA0" w:rsidRPr="0005315E" w:rsidRDefault="004E53ED" w:rsidP="00846FA0">
            <w:sdt>
              <w:sdtPr>
                <w:rPr>
                  <w:bCs/>
                </w:rPr>
                <w:id w:val="-36903168"/>
                <w:placeholder>
                  <w:docPart w:val="3683E58C7D8043049B9A1AB2B70A5708"/>
                </w:placeholder>
                <w:showingPlcHdr/>
                <w:text/>
              </w:sdtPr>
              <w:sdtEndPr/>
              <w:sdtContent>
                <w:r w:rsidR="00846FA0" w:rsidRPr="006476EF">
                  <w:rPr>
                    <w:rStyle w:val="PlaceholderText"/>
                    <w:bCs/>
                  </w:rPr>
                  <w:t>Click or tap here to enter text.</w:t>
                </w:r>
              </w:sdtContent>
            </w:sdt>
          </w:p>
        </w:tc>
      </w:tr>
    </w:tbl>
    <w:p w14:paraId="55C59EF2" w14:textId="77777777" w:rsidR="005262AE" w:rsidRDefault="005262AE" w:rsidP="007914D8">
      <w:pPr>
        <w:pStyle w:val="Heading3"/>
        <w:rPr>
          <w:lang w:val="en-US"/>
        </w:rPr>
      </w:pPr>
    </w:p>
    <w:p w14:paraId="6751E6F2" w14:textId="77777777" w:rsidR="005262AE" w:rsidRDefault="005262AE">
      <w:pPr>
        <w:rPr>
          <w:rFonts w:ascii="Aptos SemiBold" w:eastAsiaTheme="majorEastAsia" w:hAnsi="Aptos SemiBold" w:cstheme="majorBidi"/>
          <w:sz w:val="26"/>
          <w:szCs w:val="28"/>
          <w:lang w:val="en-US"/>
        </w:rPr>
      </w:pPr>
      <w:r>
        <w:rPr>
          <w:lang w:val="en-US"/>
        </w:rPr>
        <w:br w:type="page"/>
      </w:r>
    </w:p>
    <w:bookmarkStart w:id="40" w:name="_Toc240551946" w:displacedByCustomXml="next"/>
    <w:bookmarkStart w:id="41" w:name="_Toc240552012" w:displacedByCustomXml="next"/>
    <w:bookmarkStart w:id="42" w:name="_Toc240552040" w:displacedByCustomXml="next"/>
    <w:bookmarkStart w:id="43" w:name="_Toc240552068" w:displacedByCustomXml="next"/>
    <w:sdt>
      <w:sdtPr>
        <w:rPr>
          <w:rFonts w:asciiTheme="minorHAnsi" w:eastAsiaTheme="minorHAnsi" w:hAnsiTheme="minorHAnsi" w:cstheme="minorBidi"/>
          <w:sz w:val="20"/>
          <w:szCs w:val="22"/>
          <w:lang w:val="en-US"/>
        </w:rPr>
        <w:id w:val="-1769072369"/>
        <w:lock w:val="contentLocked"/>
        <w:placeholder>
          <w:docPart w:val="DefaultPlaceholder_-1854013440"/>
        </w:placeholder>
        <w:group/>
      </w:sdtPr>
      <w:sdtEndPr/>
      <w:sdtContent>
        <w:sdt>
          <w:sdtPr>
            <w:rPr>
              <w:rFonts w:asciiTheme="minorHAnsi" w:eastAsiaTheme="minorHAnsi" w:hAnsiTheme="minorHAnsi" w:cstheme="minorBidi"/>
              <w:sz w:val="20"/>
              <w:szCs w:val="22"/>
              <w:lang w:val="en-US"/>
            </w:rPr>
            <w:id w:val="-90789351"/>
            <w:lock w:val="contentLocked"/>
            <w:placeholder>
              <w:docPart w:val="DefaultPlaceholder_-1854013440"/>
            </w:placeholder>
            <w:group/>
          </w:sdtPr>
          <w:sdtEndPr/>
          <w:sdtContent>
            <w:p w14:paraId="0DF83ACE" w14:textId="2E8BFBCB" w:rsidR="0005315E" w:rsidRPr="0005315E" w:rsidRDefault="0005315E" w:rsidP="007914D8">
              <w:pPr>
                <w:pStyle w:val="Heading3"/>
              </w:pPr>
              <w:r w:rsidRPr="0005315E">
                <w:rPr>
                  <w:lang w:val="en-US"/>
                </w:rPr>
                <w:t>Question 5: To what extent do current ACC prices support financially sustainable delivery of the service?</w:t>
              </w:r>
              <w:bookmarkEnd w:id="43"/>
              <w:bookmarkEnd w:id="42"/>
              <w:bookmarkEnd w:id="41"/>
              <w:bookmarkEnd w:id="40"/>
              <w:r w:rsidRPr="0005315E">
                <w:t> </w:t>
              </w:r>
            </w:p>
            <w:p w14:paraId="06F49E06" w14:textId="44A950C2" w:rsidR="0005315E" w:rsidRPr="0005315E" w:rsidRDefault="0005315E" w:rsidP="0005315E">
              <w:r w:rsidRPr="0005315E">
                <w:rPr>
                  <w:b/>
                  <w:bCs/>
                  <w:lang w:val="en-US"/>
                </w:rPr>
                <w:t>Why we’re asking:</w:t>
              </w:r>
              <w:r w:rsidRPr="0005315E">
                <w:rPr>
                  <w:lang w:val="en-US"/>
                </w:rPr>
                <w:t xml:space="preserve"> </w:t>
              </w:r>
              <w:r w:rsidR="00B967AF" w:rsidRPr="00B967AF">
                <w:rPr>
                  <w:lang w:val="en-US"/>
                </w:rPr>
                <w:t>This information helps us understand if current ACC prices support efficient and sustainable service delivery and the extent to which this may apply. The supporting information will help us assess the materiality of any pricing issue and inform the consideration of a broad or targeted response.</w:t>
              </w:r>
            </w:p>
          </w:sdtContent>
        </w:sdt>
      </w:sdtContent>
    </w:sdt>
    <w:sdt>
      <w:sdtPr>
        <w:rPr>
          <w:lang w:val="en-US"/>
        </w:rPr>
        <w:id w:val="321090497"/>
        <w:lock w:val="contentLocked"/>
        <w:placeholder>
          <w:docPart w:val="DefaultPlaceholder_-1854013440"/>
        </w:placeholder>
        <w:group/>
      </w:sdtPr>
      <w:sdtEndPr>
        <w:rPr>
          <w:lang w:val="en-NZ"/>
        </w:rPr>
      </w:sdtEndPr>
      <w:sdtContent>
        <w:p w14:paraId="21C1BF03" w14:textId="1BF7B970" w:rsidR="005262AE" w:rsidRPr="00846FA0" w:rsidRDefault="0005315E" w:rsidP="005262AE">
          <w:r w:rsidRPr="0005315E">
            <w:rPr>
              <w:lang w:val="en-US"/>
            </w:rPr>
            <w:t>Sustainable delivery is defined as the ability to meet ACC service requirements efficiently over time, including necessary workforce, operating, and reinvestment costs.</w:t>
          </w:r>
          <w:r w:rsidRPr="0005315E">
            <w:t> </w:t>
          </w:r>
          <w:r w:rsidR="009C1493">
            <w:br/>
          </w:r>
        </w:p>
      </w:sdtContent>
    </w:sdt>
    <w:tbl>
      <w:tblPr>
        <w:tblStyle w:val="ACCCustomTable"/>
        <w:tblW w:w="0" w:type="auto"/>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1432"/>
        <w:gridCol w:w="1516"/>
        <w:gridCol w:w="3035"/>
        <w:gridCol w:w="2862"/>
        <w:gridCol w:w="2949"/>
      </w:tblGrid>
      <w:tr w:rsidR="00846FA0" w14:paraId="37EB3520" w14:textId="77777777" w:rsidTr="00846FA0">
        <w:trPr>
          <w:cnfStyle w:val="100000000000" w:firstRow="1" w:lastRow="0" w:firstColumn="0" w:lastColumn="0" w:oddVBand="0" w:evenVBand="0" w:oddHBand="0" w:evenHBand="0" w:firstRowFirstColumn="0" w:firstRowLastColumn="0" w:lastRowFirstColumn="0" w:lastRowLastColumn="0"/>
          <w:trHeight w:val="25"/>
        </w:trPr>
        <w:tc>
          <w:tcPr>
            <w:tcW w:w="14742" w:type="dxa"/>
            <w:gridSpan w:val="6"/>
            <w:shd w:val="clear" w:color="auto" w:fill="092C4D" w:themeFill="accent1"/>
          </w:tcPr>
          <w:sdt>
            <w:sdtPr>
              <w:rPr>
                <w:lang w:val="en-US"/>
              </w:rPr>
              <w:id w:val="944888434"/>
              <w:lock w:val="contentLocked"/>
              <w:placeholder>
                <w:docPart w:val="DefaultPlaceholder_-1854013440"/>
              </w:placeholder>
              <w:group/>
            </w:sdtPr>
            <w:sdtContent>
              <w:p w14:paraId="4A353A1F" w14:textId="34CF9F8F" w:rsidR="00E17FBB" w:rsidRDefault="00720F90" w:rsidP="00CD3B59">
                <w:pPr>
                  <w:rPr>
                    <w:b w:val="0"/>
                    <w:lang w:val="en-US"/>
                  </w:rPr>
                </w:pPr>
                <w:r w:rsidRPr="00720F90">
                  <w:rPr>
                    <w:lang w:val="en-US"/>
                  </w:rPr>
                  <w:t>To what extent do current ACC prices support financially sustainable delivery of the service?</w:t>
                </w:r>
                <w:r w:rsidR="00CD3B59">
                  <w:rPr>
                    <w:lang w:val="en-US"/>
                  </w:rPr>
                  <w:t xml:space="preserve"> </w:t>
                </w:r>
              </w:p>
              <w:p w14:paraId="7925BDB1" w14:textId="719679E8" w:rsidR="00846FA0" w:rsidRPr="00846FA0" w:rsidRDefault="00846FA0" w:rsidP="00CD3B59">
                <w:pPr>
                  <w:rPr>
                    <w:lang w:val="en-US"/>
                  </w:rPr>
                </w:pPr>
                <w:r w:rsidRPr="00846FA0">
                  <w:rPr>
                    <w:lang w:val="en-US"/>
                  </w:rPr>
                  <w:t xml:space="preserve">Select </w:t>
                </w:r>
                <w:r w:rsidR="006A0C29">
                  <w:rPr>
                    <w:lang w:val="en-US"/>
                  </w:rPr>
                  <w:t>one</w:t>
                </w:r>
                <w:r w:rsidRPr="00846FA0">
                  <w:rPr>
                    <w:lang w:val="en-US"/>
                  </w:rPr>
                  <w:t>:</w:t>
                </w:r>
              </w:p>
            </w:sdtContent>
          </w:sdt>
        </w:tc>
      </w:tr>
      <w:tr w:rsidR="005262AE" w14:paraId="00194763" w14:textId="77777777" w:rsidTr="00FF2BC7">
        <w:trPr>
          <w:trHeight w:val="645"/>
        </w:trPr>
        <w:tc>
          <w:tcPr>
            <w:tcW w:w="2948" w:type="dxa"/>
          </w:tcPr>
          <w:p w14:paraId="41C3CB01" w14:textId="6816F19C" w:rsidR="005262AE" w:rsidRPr="00846FA0" w:rsidRDefault="004E53ED" w:rsidP="0005315E">
            <w:sdt>
              <w:sdtPr>
                <w:rPr>
                  <w:lang w:val="en-US"/>
                </w:rPr>
                <w:id w:val="48880592"/>
                <w14:checkbox>
                  <w14:checked w14:val="0"/>
                  <w14:checkedState w14:val="2612" w14:font="MS Gothic"/>
                  <w14:uncheckedState w14:val="2610" w14:font="MS Gothic"/>
                </w14:checkbox>
              </w:sdtPr>
              <w:sdtEndPr/>
              <w:sdtContent>
                <w:r w:rsidR="005262AE" w:rsidRPr="00846FA0">
                  <w:rPr>
                    <w:rFonts w:eastAsia="MS Gothic"/>
                    <w:lang w:val="en-US"/>
                  </w:rPr>
                  <w:t>☐</w:t>
                </w:r>
              </w:sdtContent>
            </w:sdt>
            <w:r w:rsidR="005262AE" w:rsidRPr="00846FA0">
              <w:rPr>
                <w:lang w:val="en-US"/>
              </w:rPr>
              <w:t xml:space="preserve"> </w:t>
            </w:r>
            <w:sdt>
              <w:sdtPr>
                <w:rPr>
                  <w:lang w:val="en-US"/>
                </w:rPr>
                <w:id w:val="-1501582619"/>
                <w:lock w:val="contentLocked"/>
                <w:placeholder>
                  <w:docPart w:val="DefaultPlaceholder_-1854013440"/>
                </w:placeholder>
                <w:group/>
              </w:sdtPr>
              <w:sdtContent>
                <w:r w:rsidR="005262AE" w:rsidRPr="00846FA0">
                  <w:rPr>
                    <w:lang w:val="en-US"/>
                  </w:rPr>
                  <w:t>Fully support</w:t>
                </w:r>
              </w:sdtContent>
            </w:sdt>
          </w:p>
        </w:tc>
        <w:tc>
          <w:tcPr>
            <w:tcW w:w="2948" w:type="dxa"/>
            <w:gridSpan w:val="2"/>
          </w:tcPr>
          <w:p w14:paraId="0F4FBB29" w14:textId="40C7A339" w:rsidR="005262AE" w:rsidRPr="00846FA0" w:rsidRDefault="004E53ED" w:rsidP="0005315E">
            <w:sdt>
              <w:sdtPr>
                <w:rPr>
                  <w:lang w:val="en-US"/>
                </w:rPr>
                <w:id w:val="572942920"/>
                <w14:checkbox>
                  <w14:checked w14:val="0"/>
                  <w14:checkedState w14:val="2612" w14:font="MS Gothic"/>
                  <w14:uncheckedState w14:val="2610" w14:font="MS Gothic"/>
                </w14:checkbox>
              </w:sdtPr>
              <w:sdtEndPr/>
              <w:sdtContent>
                <w:r w:rsidR="005262AE" w:rsidRPr="00846FA0">
                  <w:rPr>
                    <w:rFonts w:eastAsia="MS Gothic"/>
                    <w:lang w:val="en-US"/>
                  </w:rPr>
                  <w:t>☐</w:t>
                </w:r>
              </w:sdtContent>
            </w:sdt>
            <w:r w:rsidR="005262AE" w:rsidRPr="00846FA0">
              <w:rPr>
                <w:lang w:val="en-US"/>
              </w:rPr>
              <w:t xml:space="preserve"> </w:t>
            </w:r>
            <w:sdt>
              <w:sdtPr>
                <w:rPr>
                  <w:lang w:val="en-US"/>
                </w:rPr>
                <w:id w:val="-1952777074"/>
                <w:lock w:val="contentLocked"/>
                <w:placeholder>
                  <w:docPart w:val="DefaultPlaceholder_-1854013440"/>
                </w:placeholder>
                <w:group/>
              </w:sdtPr>
              <w:sdtContent>
                <w:r w:rsidR="005262AE" w:rsidRPr="00846FA0">
                  <w:rPr>
                    <w:lang w:val="en-US"/>
                  </w:rPr>
                  <w:t>Mostly support</w:t>
                </w:r>
              </w:sdtContent>
            </w:sdt>
          </w:p>
        </w:tc>
        <w:tc>
          <w:tcPr>
            <w:tcW w:w="3035" w:type="dxa"/>
          </w:tcPr>
          <w:p w14:paraId="00CBC68D" w14:textId="2AC83C7F" w:rsidR="005262AE" w:rsidRPr="00846FA0" w:rsidRDefault="004E53ED" w:rsidP="0005315E">
            <w:sdt>
              <w:sdtPr>
                <w:rPr>
                  <w:lang w:val="en-US"/>
                </w:rPr>
                <w:id w:val="-1407368590"/>
                <w14:checkbox>
                  <w14:checked w14:val="0"/>
                  <w14:checkedState w14:val="2612" w14:font="MS Gothic"/>
                  <w14:uncheckedState w14:val="2610" w14:font="MS Gothic"/>
                </w14:checkbox>
              </w:sdtPr>
              <w:sdtEndPr/>
              <w:sdtContent>
                <w:r w:rsidR="005262AE" w:rsidRPr="00846FA0">
                  <w:rPr>
                    <w:rFonts w:eastAsia="MS Gothic"/>
                    <w:lang w:val="en-US"/>
                  </w:rPr>
                  <w:t>☐</w:t>
                </w:r>
              </w:sdtContent>
            </w:sdt>
            <w:r w:rsidR="005262AE" w:rsidRPr="00846FA0">
              <w:rPr>
                <w:lang w:val="en-US"/>
              </w:rPr>
              <w:t xml:space="preserve"> </w:t>
            </w:r>
            <w:sdt>
              <w:sdtPr>
                <w:rPr>
                  <w:lang w:val="en-US"/>
                </w:rPr>
                <w:id w:val="-1114980283"/>
                <w:lock w:val="contentLocked"/>
                <w:placeholder>
                  <w:docPart w:val="DefaultPlaceholder_-1854013440"/>
                </w:placeholder>
                <w:group/>
              </w:sdtPr>
              <w:sdtContent>
                <w:r w:rsidR="005262AE" w:rsidRPr="00846FA0">
                  <w:rPr>
                    <w:lang w:val="en-US"/>
                  </w:rPr>
                  <w:t>Partially support</w:t>
                </w:r>
              </w:sdtContent>
            </w:sdt>
          </w:p>
        </w:tc>
        <w:tc>
          <w:tcPr>
            <w:tcW w:w="2862" w:type="dxa"/>
          </w:tcPr>
          <w:p w14:paraId="248CBA9C" w14:textId="1B67978D" w:rsidR="005262AE" w:rsidRPr="00846FA0" w:rsidRDefault="004E53ED" w:rsidP="0005315E">
            <w:sdt>
              <w:sdtPr>
                <w:rPr>
                  <w:lang w:val="en-US"/>
                </w:rPr>
                <w:id w:val="1761563837"/>
                <w14:checkbox>
                  <w14:checked w14:val="0"/>
                  <w14:checkedState w14:val="2612" w14:font="MS Gothic"/>
                  <w14:uncheckedState w14:val="2610" w14:font="MS Gothic"/>
                </w14:checkbox>
              </w:sdtPr>
              <w:sdtEndPr/>
              <w:sdtContent>
                <w:r w:rsidR="005262AE" w:rsidRPr="00846FA0">
                  <w:rPr>
                    <w:rFonts w:eastAsia="MS Gothic"/>
                    <w:lang w:val="en-US"/>
                  </w:rPr>
                  <w:t>☐</w:t>
                </w:r>
              </w:sdtContent>
            </w:sdt>
            <w:r w:rsidR="005262AE" w:rsidRPr="00846FA0">
              <w:rPr>
                <w:lang w:val="en-US"/>
              </w:rPr>
              <w:t xml:space="preserve"> </w:t>
            </w:r>
            <w:sdt>
              <w:sdtPr>
                <w:rPr>
                  <w:lang w:val="en-US"/>
                </w:rPr>
                <w:id w:val="-530953995"/>
                <w:lock w:val="contentLocked"/>
                <w:placeholder>
                  <w:docPart w:val="DefaultPlaceholder_-1854013440"/>
                </w:placeholder>
                <w:group/>
              </w:sdtPr>
              <w:sdtContent>
                <w:r w:rsidR="005262AE" w:rsidRPr="00846FA0">
                  <w:rPr>
                    <w:lang w:val="en-US"/>
                  </w:rPr>
                  <w:t>Does not suppor</w:t>
                </w:r>
                <w:r w:rsidR="00CD3B59">
                  <w:rPr>
                    <w:lang w:val="en-US"/>
                  </w:rPr>
                  <w:t>t</w:t>
                </w:r>
              </w:sdtContent>
            </w:sdt>
          </w:p>
        </w:tc>
        <w:tc>
          <w:tcPr>
            <w:tcW w:w="2949" w:type="dxa"/>
          </w:tcPr>
          <w:p w14:paraId="45DFACAB" w14:textId="0E5527A9" w:rsidR="005262AE" w:rsidRPr="00846FA0" w:rsidRDefault="004E53ED" w:rsidP="0005315E">
            <w:sdt>
              <w:sdtPr>
                <w:rPr>
                  <w:lang w:val="en-US"/>
                </w:rPr>
                <w:id w:val="1063916125"/>
                <w14:checkbox>
                  <w14:checked w14:val="0"/>
                  <w14:checkedState w14:val="2612" w14:font="MS Gothic"/>
                  <w14:uncheckedState w14:val="2610" w14:font="MS Gothic"/>
                </w14:checkbox>
              </w:sdtPr>
              <w:sdtEndPr/>
              <w:sdtContent>
                <w:r w:rsidR="00A51068">
                  <w:rPr>
                    <w:rFonts w:ascii="MS Gothic" w:eastAsia="MS Gothic" w:hAnsi="MS Gothic" w:hint="eastAsia"/>
                    <w:lang w:val="en-US"/>
                  </w:rPr>
                  <w:t>☐</w:t>
                </w:r>
              </w:sdtContent>
            </w:sdt>
            <w:r w:rsidR="005262AE" w:rsidRPr="00846FA0">
              <w:rPr>
                <w:lang w:val="en-US"/>
              </w:rPr>
              <w:t xml:space="preserve"> </w:t>
            </w:r>
            <w:sdt>
              <w:sdtPr>
                <w:rPr>
                  <w:lang w:val="en-US"/>
                </w:rPr>
                <w:id w:val="-1289735471"/>
                <w:lock w:val="contentLocked"/>
                <w:placeholder>
                  <w:docPart w:val="DefaultPlaceholder_-1854013440"/>
                </w:placeholder>
                <w:group/>
              </w:sdtPr>
              <w:sdtEndPr>
                <w:rPr>
                  <w:lang w:val="en-NZ"/>
                </w:rPr>
              </w:sdtEndPr>
              <w:sdtContent>
                <w:r w:rsidR="005262AE" w:rsidRPr="00846FA0">
                  <w:rPr>
                    <w:lang w:val="en-US"/>
                  </w:rPr>
                  <w:t>Unable to determine</w:t>
                </w:r>
                <w:r w:rsidR="005262AE" w:rsidRPr="00846FA0">
                  <w:t> </w:t>
                </w:r>
              </w:sdtContent>
            </w:sdt>
          </w:p>
        </w:tc>
      </w:tr>
      <w:tr w:rsidR="00846FA0" w:rsidRPr="0005315E" w14:paraId="1E0CBA10" w14:textId="77777777" w:rsidTr="009C1493">
        <w:tblPrEx>
          <w:tblBorders>
            <w:top w:val="single" w:sz="4" w:space="0" w:color="092C4D" w:themeColor="accent1"/>
            <w:bottom w:val="single" w:sz="4" w:space="0" w:color="092C4D" w:themeColor="accent1"/>
            <w:insideH w:val="single" w:sz="4" w:space="0" w:color="092C4D" w:themeColor="accent1"/>
            <w:insideV w:val="single" w:sz="4" w:space="0" w:color="auto"/>
          </w:tblBorders>
        </w:tblPrEx>
        <w:trPr>
          <w:trHeight w:val="15"/>
        </w:trPr>
        <w:tc>
          <w:tcPr>
            <w:tcW w:w="4380" w:type="dxa"/>
            <w:gridSpan w:val="2"/>
            <w:tcBorders>
              <w:bottom w:val="single" w:sz="4" w:space="0" w:color="FFFFFF" w:themeColor="background1"/>
              <w:right w:val="single" w:sz="4" w:space="0" w:color="FFFFFF" w:themeColor="background1"/>
            </w:tcBorders>
            <w:shd w:val="clear" w:color="auto" w:fill="092C4D" w:themeFill="accent1"/>
            <w:hideMark/>
          </w:tcPr>
          <w:sdt>
            <w:sdtPr>
              <w:rPr>
                <w:b/>
                <w:bCs/>
                <w:lang w:val="en-US"/>
              </w:rPr>
              <w:id w:val="-1436900784"/>
              <w:lock w:val="contentLocked"/>
              <w:placeholder>
                <w:docPart w:val="DefaultPlaceholder_-1854013440"/>
              </w:placeholder>
              <w:group/>
            </w:sdtPr>
            <w:sdtEndPr>
              <w:rPr>
                <w:lang w:val="en-NZ"/>
              </w:rPr>
            </w:sdtEndPr>
            <w:sdtContent>
              <w:p w14:paraId="2787B7F6" w14:textId="06611349" w:rsidR="00846FA0" w:rsidRPr="005262AE" w:rsidRDefault="00846FA0" w:rsidP="00846FA0">
                <w:pPr>
                  <w:rPr>
                    <w:b/>
                    <w:bCs/>
                  </w:rPr>
                </w:pPr>
                <w:r>
                  <w:rPr>
                    <w:b/>
                    <w:bCs/>
                    <w:lang w:val="en-US"/>
                  </w:rPr>
                  <w:t>D</w:t>
                </w:r>
                <w:r w:rsidRPr="005262AE">
                  <w:rPr>
                    <w:b/>
                    <w:bCs/>
                    <w:lang w:val="en-US"/>
                  </w:rPr>
                  <w:t>oes this assessment apply to the whole service or only particular service items, professions, regions</w:t>
                </w:r>
                <w:r w:rsidR="00927247">
                  <w:rPr>
                    <w:b/>
                    <w:bCs/>
                    <w:lang w:val="en-US"/>
                  </w:rPr>
                  <w:t>,</w:t>
                </w:r>
                <w:r w:rsidRPr="005262AE">
                  <w:rPr>
                    <w:b/>
                    <w:bCs/>
                    <w:lang w:val="en-US"/>
                  </w:rPr>
                  <w:t xml:space="preserve"> or delivery models?</w:t>
                </w:r>
                <w:r w:rsidRPr="005262AE">
                  <w:rPr>
                    <w:b/>
                    <w:bCs/>
                  </w:rPr>
                  <w:t> </w:t>
                </w:r>
              </w:p>
            </w:sdtContent>
          </w:sdt>
        </w:tc>
        <w:tc>
          <w:tcPr>
            <w:tcW w:w="10362" w:type="dxa"/>
            <w:gridSpan w:val="4"/>
            <w:tcBorders>
              <w:left w:val="single" w:sz="4" w:space="0" w:color="FFFFFF" w:themeColor="background1"/>
            </w:tcBorders>
            <w:hideMark/>
          </w:tcPr>
          <w:p w14:paraId="1CA9180F" w14:textId="02E521A9" w:rsidR="00846FA0" w:rsidRPr="0005315E" w:rsidRDefault="004E53ED" w:rsidP="00846FA0">
            <w:sdt>
              <w:sdtPr>
                <w:rPr>
                  <w:bCs/>
                </w:rPr>
                <w:id w:val="1930849030"/>
                <w:placeholder>
                  <w:docPart w:val="5F4BAEC999F2427CB15B6C9682EE8A66"/>
                </w:placeholder>
                <w:showingPlcHdr/>
                <w:text/>
              </w:sdtPr>
              <w:sdtEndPr/>
              <w:sdtContent>
                <w:r w:rsidR="00846FA0" w:rsidRPr="005935F4">
                  <w:rPr>
                    <w:rStyle w:val="PlaceholderText"/>
                    <w:bCs/>
                  </w:rPr>
                  <w:t>Click or tap here to enter text.</w:t>
                </w:r>
              </w:sdtContent>
            </w:sdt>
          </w:p>
        </w:tc>
      </w:tr>
      <w:tr w:rsidR="00846FA0" w:rsidRPr="0005315E" w14:paraId="69840330" w14:textId="77777777" w:rsidTr="009C1493">
        <w:tblPrEx>
          <w:tblBorders>
            <w:top w:val="single" w:sz="4" w:space="0" w:color="092C4D" w:themeColor="accent1"/>
            <w:bottom w:val="single" w:sz="4" w:space="0" w:color="092C4D" w:themeColor="accent1"/>
            <w:insideH w:val="single" w:sz="4" w:space="0" w:color="092C4D" w:themeColor="accent1"/>
            <w:insideV w:val="single" w:sz="4" w:space="0" w:color="auto"/>
          </w:tblBorders>
        </w:tblPrEx>
        <w:trPr>
          <w:trHeight w:val="732"/>
        </w:trPr>
        <w:tc>
          <w:tcPr>
            <w:tcW w:w="4380" w:type="dxa"/>
            <w:gridSpan w:val="2"/>
            <w:tcBorders>
              <w:top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b/>
                <w:bCs/>
                <w:lang w:val="en-US"/>
              </w:rPr>
              <w:id w:val="1908346687"/>
              <w:lock w:val="contentLocked"/>
              <w:placeholder>
                <w:docPart w:val="DefaultPlaceholder_-1854013440"/>
              </w:placeholder>
              <w:group/>
            </w:sdtPr>
            <w:sdtEndPr>
              <w:rPr>
                <w:lang w:val="en-NZ"/>
              </w:rPr>
            </w:sdtEndPr>
            <w:sdtContent>
              <w:p w14:paraId="694ABDA5" w14:textId="501B0D75" w:rsidR="00846FA0" w:rsidRPr="005262AE" w:rsidRDefault="00846FA0" w:rsidP="00846FA0">
                <w:pPr>
                  <w:rPr>
                    <w:b/>
                    <w:bCs/>
                  </w:rPr>
                </w:pPr>
                <w:r w:rsidRPr="005262AE">
                  <w:rPr>
                    <w:b/>
                    <w:bCs/>
                    <w:lang w:val="en-US"/>
                  </w:rPr>
                  <w:t>Does revenue received from ACC cover the reasonable and necessary cost of meeting ACC service requirements?</w:t>
                </w:r>
                <w:r w:rsidRPr="005262AE">
                  <w:rPr>
                    <w:b/>
                    <w:bCs/>
                  </w:rPr>
                  <w:t> </w:t>
                </w:r>
              </w:p>
            </w:sdtContent>
          </w:sdt>
        </w:tc>
        <w:tc>
          <w:tcPr>
            <w:tcW w:w="10362" w:type="dxa"/>
            <w:gridSpan w:val="4"/>
            <w:tcBorders>
              <w:left w:val="single" w:sz="4" w:space="0" w:color="FFFFFF" w:themeColor="background1"/>
            </w:tcBorders>
            <w:hideMark/>
          </w:tcPr>
          <w:p w14:paraId="735A47DE" w14:textId="33313289" w:rsidR="00846FA0" w:rsidRPr="0005315E" w:rsidRDefault="004E53ED" w:rsidP="00846FA0">
            <w:sdt>
              <w:sdtPr>
                <w:rPr>
                  <w:bCs/>
                </w:rPr>
                <w:id w:val="-532815728"/>
                <w:placeholder>
                  <w:docPart w:val="A37CAF91DBAF4D758777246E6549BA56"/>
                </w:placeholder>
                <w:showingPlcHdr/>
                <w:text/>
              </w:sdtPr>
              <w:sdtEndPr/>
              <w:sdtContent>
                <w:r w:rsidR="00846FA0" w:rsidRPr="005935F4">
                  <w:rPr>
                    <w:rStyle w:val="PlaceholderText"/>
                    <w:bCs/>
                  </w:rPr>
                  <w:t>Click or tap here to enter text.</w:t>
                </w:r>
              </w:sdtContent>
            </w:sdt>
          </w:p>
        </w:tc>
      </w:tr>
      <w:tr w:rsidR="00846FA0" w:rsidRPr="0005315E" w14:paraId="09FDBC60" w14:textId="77777777" w:rsidTr="009C1493">
        <w:tblPrEx>
          <w:tblBorders>
            <w:top w:val="single" w:sz="4" w:space="0" w:color="092C4D" w:themeColor="accent1"/>
            <w:bottom w:val="single" w:sz="4" w:space="0" w:color="092C4D" w:themeColor="accent1"/>
            <w:insideH w:val="single" w:sz="4" w:space="0" w:color="092C4D" w:themeColor="accent1"/>
            <w:insideV w:val="single" w:sz="4" w:space="0" w:color="auto"/>
          </w:tblBorders>
        </w:tblPrEx>
        <w:trPr>
          <w:trHeight w:val="943"/>
        </w:trPr>
        <w:tc>
          <w:tcPr>
            <w:tcW w:w="4380" w:type="dxa"/>
            <w:gridSpan w:val="2"/>
            <w:tcBorders>
              <w:top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b/>
                <w:bCs/>
                <w:lang w:val="en-US"/>
              </w:rPr>
              <w:id w:val="-32584311"/>
              <w:lock w:val="contentLocked"/>
              <w:placeholder>
                <w:docPart w:val="DefaultPlaceholder_-1854013440"/>
              </w:placeholder>
              <w:group/>
            </w:sdtPr>
            <w:sdtEndPr>
              <w:rPr>
                <w:lang w:val="en-NZ"/>
              </w:rPr>
            </w:sdtEndPr>
            <w:sdtContent>
              <w:p w14:paraId="087B25E0" w14:textId="29997419" w:rsidR="00846FA0" w:rsidRPr="005262AE" w:rsidRDefault="00846FA0" w:rsidP="00846FA0">
                <w:pPr>
                  <w:rPr>
                    <w:b/>
                    <w:bCs/>
                  </w:rPr>
                </w:pPr>
                <w:r w:rsidRPr="005262AE">
                  <w:rPr>
                    <w:b/>
                    <w:bCs/>
                    <w:lang w:val="en-US"/>
                  </w:rPr>
                  <w:t>Does the service rely on revenue from other purchasers or activities to remain financially sustainable? If yes, briefly explain the nature and materiality of that reliance.</w:t>
                </w:r>
                <w:r w:rsidRPr="005262AE">
                  <w:rPr>
                    <w:b/>
                    <w:bCs/>
                  </w:rPr>
                  <w:t> </w:t>
                </w:r>
              </w:p>
            </w:sdtContent>
          </w:sdt>
        </w:tc>
        <w:tc>
          <w:tcPr>
            <w:tcW w:w="10362" w:type="dxa"/>
            <w:gridSpan w:val="4"/>
            <w:tcBorders>
              <w:left w:val="single" w:sz="4" w:space="0" w:color="FFFFFF" w:themeColor="background1"/>
            </w:tcBorders>
            <w:hideMark/>
          </w:tcPr>
          <w:p w14:paraId="7768C941" w14:textId="33447E15" w:rsidR="00846FA0" w:rsidRPr="0005315E" w:rsidRDefault="004E53ED" w:rsidP="00846FA0">
            <w:sdt>
              <w:sdtPr>
                <w:rPr>
                  <w:bCs/>
                </w:rPr>
                <w:id w:val="-1612812566"/>
                <w:placeholder>
                  <w:docPart w:val="A74EF370D35A49D2A3BE18B9887F22FD"/>
                </w:placeholder>
                <w:showingPlcHdr/>
                <w:text/>
              </w:sdtPr>
              <w:sdtEndPr/>
              <w:sdtContent>
                <w:r w:rsidR="00846FA0" w:rsidRPr="005935F4">
                  <w:rPr>
                    <w:rStyle w:val="PlaceholderText"/>
                    <w:bCs/>
                  </w:rPr>
                  <w:t>Click or tap here to enter text.</w:t>
                </w:r>
              </w:sdtContent>
            </w:sdt>
          </w:p>
        </w:tc>
      </w:tr>
      <w:tr w:rsidR="00846FA0" w:rsidRPr="0005315E" w14:paraId="793BCA22" w14:textId="77777777" w:rsidTr="009C1493">
        <w:tblPrEx>
          <w:tblBorders>
            <w:top w:val="single" w:sz="4" w:space="0" w:color="092C4D" w:themeColor="accent1"/>
            <w:bottom w:val="single" w:sz="4" w:space="0" w:color="092C4D" w:themeColor="accent1"/>
            <w:insideH w:val="single" w:sz="4" w:space="0" w:color="092C4D" w:themeColor="accent1"/>
            <w:insideV w:val="single" w:sz="4" w:space="0" w:color="auto"/>
          </w:tblBorders>
        </w:tblPrEx>
        <w:trPr>
          <w:trHeight w:val="775"/>
        </w:trPr>
        <w:tc>
          <w:tcPr>
            <w:tcW w:w="4380" w:type="dxa"/>
            <w:gridSpan w:val="2"/>
            <w:tcBorders>
              <w:top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b/>
                <w:bCs/>
                <w:lang w:val="en-US"/>
              </w:rPr>
              <w:id w:val="1716926705"/>
              <w:lock w:val="contentLocked"/>
              <w:placeholder>
                <w:docPart w:val="DefaultPlaceholder_-1854013440"/>
              </w:placeholder>
              <w:group/>
            </w:sdtPr>
            <w:sdtEndPr>
              <w:rPr>
                <w:lang w:val="en-NZ"/>
              </w:rPr>
            </w:sdtEndPr>
            <w:sdtContent>
              <w:p w14:paraId="663068CB" w14:textId="7BE24984" w:rsidR="00846FA0" w:rsidRPr="005262AE" w:rsidRDefault="00846FA0" w:rsidP="00846FA0">
                <w:pPr>
                  <w:rPr>
                    <w:b/>
                    <w:bCs/>
                  </w:rPr>
                </w:pPr>
                <w:r w:rsidRPr="005262AE">
                  <w:rPr>
                    <w:b/>
                    <w:bCs/>
                    <w:lang w:val="en-US"/>
                  </w:rPr>
                  <w:t>What information did you use to reach your assessment?</w:t>
                </w:r>
                <w:r w:rsidRPr="005262AE">
                  <w:rPr>
                    <w:b/>
                    <w:bCs/>
                  </w:rPr>
                  <w:t> </w:t>
                </w:r>
              </w:p>
            </w:sdtContent>
          </w:sdt>
        </w:tc>
        <w:tc>
          <w:tcPr>
            <w:tcW w:w="10362" w:type="dxa"/>
            <w:gridSpan w:val="4"/>
            <w:tcBorders>
              <w:left w:val="single" w:sz="4" w:space="0" w:color="FFFFFF" w:themeColor="background1"/>
            </w:tcBorders>
            <w:hideMark/>
          </w:tcPr>
          <w:p w14:paraId="6A311D3E" w14:textId="3CC13628" w:rsidR="00846FA0" w:rsidRPr="0005315E" w:rsidRDefault="004E53ED" w:rsidP="00846FA0">
            <w:sdt>
              <w:sdtPr>
                <w:rPr>
                  <w:bCs/>
                </w:rPr>
                <w:id w:val="1710692649"/>
                <w:placeholder>
                  <w:docPart w:val="FA83EDEA9B4647C398FF63B2DA850080"/>
                </w:placeholder>
                <w:showingPlcHdr/>
                <w:text/>
              </w:sdtPr>
              <w:sdtEndPr/>
              <w:sdtContent>
                <w:r w:rsidR="00846FA0" w:rsidRPr="005935F4">
                  <w:rPr>
                    <w:rStyle w:val="PlaceholderText"/>
                    <w:bCs/>
                  </w:rPr>
                  <w:t>Click or tap here to enter text.</w:t>
                </w:r>
              </w:sdtContent>
            </w:sdt>
          </w:p>
        </w:tc>
      </w:tr>
      <w:tr w:rsidR="00846FA0" w:rsidRPr="0005315E" w14:paraId="05ED5406" w14:textId="77777777" w:rsidTr="009C1493">
        <w:tblPrEx>
          <w:tblBorders>
            <w:top w:val="single" w:sz="4" w:space="0" w:color="092C4D" w:themeColor="accent1"/>
            <w:bottom w:val="single" w:sz="4" w:space="0" w:color="092C4D" w:themeColor="accent1"/>
            <w:insideH w:val="single" w:sz="4" w:space="0" w:color="092C4D" w:themeColor="accent1"/>
            <w:insideV w:val="single" w:sz="4" w:space="0" w:color="auto"/>
          </w:tblBorders>
        </w:tblPrEx>
        <w:trPr>
          <w:trHeight w:val="690"/>
        </w:trPr>
        <w:tc>
          <w:tcPr>
            <w:tcW w:w="4380" w:type="dxa"/>
            <w:gridSpan w:val="2"/>
            <w:tcBorders>
              <w:top w:val="single" w:sz="4" w:space="0" w:color="FFFFFF" w:themeColor="background1"/>
              <w:right w:val="single" w:sz="4" w:space="0" w:color="FFFFFF" w:themeColor="background1"/>
            </w:tcBorders>
            <w:shd w:val="clear" w:color="auto" w:fill="092C4D" w:themeFill="accent1"/>
            <w:hideMark/>
          </w:tcPr>
          <w:sdt>
            <w:sdtPr>
              <w:rPr>
                <w:b/>
                <w:bCs/>
                <w:lang w:val="en-US"/>
              </w:rPr>
              <w:id w:val="-521392816"/>
              <w:lock w:val="contentLocked"/>
              <w:placeholder>
                <w:docPart w:val="DefaultPlaceholder_-1854013440"/>
              </w:placeholder>
              <w:group/>
            </w:sdtPr>
            <w:sdtEndPr>
              <w:rPr>
                <w:lang w:val="en-NZ"/>
              </w:rPr>
            </w:sdtEndPr>
            <w:sdtContent>
              <w:p w14:paraId="05C668CD" w14:textId="65365564" w:rsidR="00846FA0" w:rsidRPr="005262AE" w:rsidRDefault="00846FA0" w:rsidP="00846FA0">
                <w:pPr>
                  <w:rPr>
                    <w:b/>
                    <w:bCs/>
                  </w:rPr>
                </w:pPr>
                <w:r w:rsidRPr="005262AE">
                  <w:rPr>
                    <w:b/>
                    <w:bCs/>
                    <w:lang w:val="en-US"/>
                  </w:rPr>
                  <w:t>What assumptions or limitations should we be aware of in how you formed your assessment of financial sustainability?</w:t>
                </w:r>
                <w:r w:rsidRPr="005262AE">
                  <w:rPr>
                    <w:b/>
                    <w:bCs/>
                  </w:rPr>
                  <w:t> </w:t>
                </w:r>
              </w:p>
            </w:sdtContent>
          </w:sdt>
        </w:tc>
        <w:tc>
          <w:tcPr>
            <w:tcW w:w="10362" w:type="dxa"/>
            <w:gridSpan w:val="4"/>
            <w:tcBorders>
              <w:left w:val="single" w:sz="4" w:space="0" w:color="FFFFFF" w:themeColor="background1"/>
            </w:tcBorders>
            <w:hideMark/>
          </w:tcPr>
          <w:p w14:paraId="27AF2A0F" w14:textId="6E4C2F1D" w:rsidR="00846FA0" w:rsidRPr="0005315E" w:rsidRDefault="00A51068" w:rsidP="00846FA0">
            <w:sdt>
              <w:sdtPr>
                <w:rPr>
                  <w:bCs/>
                </w:rPr>
                <w:id w:val="-2053604115"/>
                <w:placeholder>
                  <w:docPart w:val="67E205D29AC045EEA1739C0CA0117902"/>
                </w:placeholder>
                <w:showingPlcHdr/>
                <w:text/>
              </w:sdtPr>
              <w:sdtContent>
                <w:r w:rsidR="00846FA0" w:rsidRPr="005935F4">
                  <w:rPr>
                    <w:rStyle w:val="PlaceholderText"/>
                    <w:bCs/>
                  </w:rPr>
                  <w:t>Click or tap here to enter text.</w:t>
                </w:r>
              </w:sdtContent>
            </w:sdt>
          </w:p>
        </w:tc>
      </w:tr>
    </w:tbl>
    <w:bookmarkStart w:id="44" w:name="_Toc240551947" w:displacedByCustomXml="next"/>
    <w:bookmarkStart w:id="45" w:name="_Toc240552013" w:displacedByCustomXml="next"/>
    <w:bookmarkStart w:id="46" w:name="_Toc240552041" w:displacedByCustomXml="next"/>
    <w:bookmarkStart w:id="47" w:name="_Toc240552069" w:displacedByCustomXml="next"/>
    <w:sdt>
      <w:sdtPr>
        <w:rPr>
          <w:lang w:val="en-US"/>
        </w:rPr>
        <w:id w:val="-18628987"/>
        <w:lock w:val="contentLocked"/>
        <w:placeholder>
          <w:docPart w:val="DefaultPlaceholder_-1854013440"/>
        </w:placeholder>
        <w:group/>
      </w:sdtPr>
      <w:sdtEndPr>
        <w:rPr>
          <w:lang w:val="en-NZ"/>
        </w:rPr>
      </w:sdtEndPr>
      <w:sdtContent>
        <w:sdt>
          <w:sdtPr>
            <w:rPr>
              <w:lang w:val="en-US"/>
            </w:rPr>
            <w:id w:val="-1395884203"/>
            <w:lock w:val="contentLocked"/>
            <w:placeholder>
              <w:docPart w:val="DefaultPlaceholder_-1854013440"/>
            </w:placeholder>
            <w:group/>
          </w:sdtPr>
          <w:sdtEndPr>
            <w:rPr>
              <w:lang w:val="en-NZ"/>
            </w:rPr>
          </w:sdtEndPr>
          <w:sdtContent>
            <w:p w14:paraId="7CBD2419" w14:textId="1F3CED8F" w:rsidR="0005315E" w:rsidRPr="0005315E" w:rsidRDefault="0005315E" w:rsidP="007914D8">
              <w:pPr>
                <w:pStyle w:val="Heading3"/>
              </w:pPr>
              <w:r w:rsidRPr="0005315E">
                <w:rPr>
                  <w:lang w:val="en-US"/>
                </w:rPr>
                <w:t>Question 6: What effect is the current financial position having, or expected to have, on delivery of the ACC-funded service?</w:t>
              </w:r>
              <w:bookmarkEnd w:id="47"/>
              <w:bookmarkEnd w:id="46"/>
              <w:bookmarkEnd w:id="45"/>
              <w:bookmarkEnd w:id="44"/>
              <w:r w:rsidRPr="0005315E">
                <w:t> </w:t>
              </w:r>
            </w:p>
          </w:sdtContent>
        </w:sdt>
      </w:sdtContent>
    </w:sdt>
    <w:p w14:paraId="7F1EBC94" w14:textId="435668E7" w:rsidR="0005315E" w:rsidRPr="0005315E" w:rsidRDefault="004E53ED" w:rsidP="0005315E">
      <w:sdt>
        <w:sdtPr>
          <w:rPr>
            <w:b/>
            <w:bCs/>
            <w:lang w:val="en-US"/>
          </w:rPr>
          <w:id w:val="-905605542"/>
          <w:lock w:val="contentLocked"/>
          <w:placeholder>
            <w:docPart w:val="DefaultPlaceholder_-1854013440"/>
          </w:placeholder>
          <w:group/>
        </w:sdtPr>
        <w:sdtEndPr>
          <w:rPr>
            <w:b w:val="0"/>
            <w:bCs w:val="0"/>
            <w:lang w:val="en-NZ"/>
          </w:rPr>
        </w:sdtEndPr>
        <w:sdtContent>
          <w:r w:rsidR="0005315E" w:rsidRPr="0005315E">
            <w:rPr>
              <w:b/>
              <w:bCs/>
              <w:lang w:val="en-US"/>
            </w:rPr>
            <w:t xml:space="preserve">Why we’re asking: </w:t>
          </w:r>
          <w:r w:rsidR="0005315E" w:rsidRPr="0005315E">
            <w:rPr>
              <w:lang w:val="en-US"/>
            </w:rPr>
            <w:t>Financial pressure is most relevant to commissioning decisions when it affects, or is likely to affect, the delivery of ACC-funded services. This information helps us understand the scale and timing of any consequences for participation, capacity, access, quality, outcomes, workforce, coverage, or investment.</w:t>
          </w:r>
          <w:r w:rsidR="0005315E" w:rsidRPr="0005315E">
            <w:t> </w:t>
          </w:r>
        </w:sdtContent>
      </w:sdt>
      <w:r w:rsidR="009C1493">
        <w:br/>
      </w:r>
    </w:p>
    <w:tbl>
      <w:tblPr>
        <w:tblStyle w:val="ACCCustomTable"/>
        <w:tblW w:w="0" w:type="auto"/>
        <w:tblLayout w:type="fixed"/>
        <w:tblLook w:val="04A0" w:firstRow="1" w:lastRow="0" w:firstColumn="1" w:lastColumn="0" w:noHBand="0" w:noVBand="1"/>
      </w:tblPr>
      <w:tblGrid>
        <w:gridCol w:w="3015"/>
        <w:gridCol w:w="6615"/>
        <w:gridCol w:w="2220"/>
        <w:gridCol w:w="2892"/>
      </w:tblGrid>
      <w:tr w:rsidR="0005315E" w:rsidRPr="0005315E" w14:paraId="26F60AE2"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3015"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1585213619"/>
              <w:lock w:val="contentLocked"/>
              <w:placeholder>
                <w:docPart w:val="DefaultPlaceholder_-1854013440"/>
              </w:placeholder>
              <w:group/>
            </w:sdtPr>
            <w:sdtEndPr>
              <w:rPr>
                <w:lang w:val="en-NZ"/>
              </w:rPr>
            </w:sdtEndPr>
            <w:sdtContent>
              <w:p w14:paraId="59357060" w14:textId="52B04E8C" w:rsidR="0005315E" w:rsidRPr="0005315E" w:rsidRDefault="0005315E" w:rsidP="00AB281B">
                <w:r w:rsidRPr="0005315E">
                  <w:rPr>
                    <w:lang w:val="en-US"/>
                  </w:rPr>
                  <w:t>Area affected</w:t>
                </w:r>
                <w:r w:rsidRPr="0005315E">
                  <w:t> </w:t>
                </w:r>
              </w:p>
            </w:sdtContent>
          </w:sdt>
        </w:tc>
        <w:tc>
          <w:tcPr>
            <w:tcW w:w="661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636483190"/>
              <w:lock w:val="contentLocked"/>
              <w:placeholder>
                <w:docPart w:val="DefaultPlaceholder_-1854013440"/>
              </w:placeholder>
              <w:group/>
            </w:sdtPr>
            <w:sdtEndPr>
              <w:rPr>
                <w:lang w:val="en-NZ"/>
              </w:rPr>
            </w:sdtEndPr>
            <w:sdtContent>
              <w:p w14:paraId="72250164" w14:textId="6E04F513" w:rsidR="0005315E" w:rsidRPr="0005315E" w:rsidRDefault="0005315E" w:rsidP="00AB281B">
                <w:r w:rsidRPr="0005315E">
                  <w:rPr>
                    <w:lang w:val="en-US"/>
                  </w:rPr>
                  <w:t>Explanation</w:t>
                </w:r>
                <w:r w:rsidRPr="0005315E">
                  <w:t> </w:t>
                </w:r>
              </w:p>
            </w:sdtContent>
          </w:sdt>
        </w:tc>
        <w:tc>
          <w:tcPr>
            <w:tcW w:w="222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2076418469"/>
              <w:lock w:val="contentLocked"/>
              <w:placeholder>
                <w:docPart w:val="DefaultPlaceholder_-1854013440"/>
              </w:placeholder>
              <w:group/>
            </w:sdtPr>
            <w:sdtEndPr>
              <w:rPr>
                <w:lang w:val="en-NZ"/>
              </w:rPr>
            </w:sdtEndPr>
            <w:sdtContent>
              <w:p w14:paraId="10B35676" w14:textId="5B14A585" w:rsidR="0005315E" w:rsidRPr="0005315E" w:rsidRDefault="0005315E" w:rsidP="00AB281B">
                <w:r w:rsidRPr="0005315E">
                  <w:rPr>
                    <w:lang w:val="en-US"/>
                  </w:rPr>
                  <w:t>Scale of impact (low/medium/high)*</w:t>
                </w:r>
                <w:r w:rsidRPr="0005315E">
                  <w:t> </w:t>
                </w:r>
              </w:p>
            </w:sdtContent>
          </w:sdt>
        </w:tc>
        <w:tc>
          <w:tcPr>
            <w:tcW w:w="2892"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2147269331"/>
              <w:lock w:val="contentLocked"/>
              <w:placeholder>
                <w:docPart w:val="DefaultPlaceholder_-1854013440"/>
              </w:placeholder>
              <w:group/>
            </w:sdtPr>
            <w:sdtEndPr>
              <w:rPr>
                <w:lang w:val="en-NZ"/>
              </w:rPr>
            </w:sdtEndPr>
            <w:sdtContent>
              <w:p w14:paraId="4B08AD88" w14:textId="05AFB00F" w:rsidR="0005315E" w:rsidRPr="0005315E" w:rsidRDefault="0005315E" w:rsidP="00AB281B">
                <w:r w:rsidRPr="0005315E">
                  <w:rPr>
                    <w:lang w:val="en-US"/>
                  </w:rPr>
                  <w:t>Timing (current/future)</w:t>
                </w:r>
                <w:r w:rsidRPr="0005315E">
                  <w:t> </w:t>
                </w:r>
              </w:p>
            </w:sdtContent>
          </w:sdt>
        </w:tc>
      </w:tr>
      <w:tr w:rsidR="00846FA0" w:rsidRPr="0005315E" w14:paraId="0DEE4C07" w14:textId="77777777" w:rsidTr="009C1493">
        <w:trPr>
          <w:trHeight w:val="300"/>
        </w:trPr>
        <w:tc>
          <w:tcPr>
            <w:tcW w:w="3015" w:type="dxa"/>
            <w:tcBorders>
              <w:top w:val="single" w:sz="4" w:space="0" w:color="FFFFFF" w:themeColor="background1"/>
            </w:tcBorders>
            <w:hideMark/>
          </w:tcPr>
          <w:sdt>
            <w:sdtPr>
              <w:rPr>
                <w:b/>
                <w:bCs/>
                <w:lang w:val="en-US"/>
              </w:rPr>
              <w:id w:val="2096900995"/>
              <w:lock w:val="contentLocked"/>
              <w:placeholder>
                <w:docPart w:val="DefaultPlaceholder_-1854013440"/>
              </w:placeholder>
              <w:group/>
            </w:sdtPr>
            <w:sdtEndPr>
              <w:rPr>
                <w:lang w:val="en-NZ"/>
              </w:rPr>
            </w:sdtEndPr>
            <w:sdtContent>
              <w:p w14:paraId="480C36B9" w14:textId="77D4EC69" w:rsidR="00846FA0" w:rsidRPr="005262AE" w:rsidRDefault="00927247" w:rsidP="00846FA0">
                <w:pPr>
                  <w:rPr>
                    <w:b/>
                    <w:bCs/>
                  </w:rPr>
                </w:pPr>
                <w:r>
                  <w:rPr>
                    <w:b/>
                    <w:bCs/>
                    <w:lang w:val="en-US"/>
                  </w:rPr>
                  <w:t>Supplier or p</w:t>
                </w:r>
                <w:r w:rsidR="00846FA0" w:rsidRPr="005262AE">
                  <w:rPr>
                    <w:b/>
                    <w:bCs/>
                    <w:lang w:val="en-US"/>
                  </w:rPr>
                  <w:t xml:space="preserve">rovider participation/willingness to </w:t>
                </w:r>
                <w:r w:rsidR="00FC4F6F">
                  <w:rPr>
                    <w:b/>
                    <w:bCs/>
                    <w:lang w:val="en-US"/>
                  </w:rPr>
                  <w:t>engage in</w:t>
                </w:r>
                <w:r w:rsidR="00846FA0" w:rsidRPr="005262AE">
                  <w:rPr>
                    <w:b/>
                    <w:bCs/>
                    <w:lang w:val="en-US"/>
                  </w:rPr>
                  <w:t xml:space="preserve"> ACC work</w:t>
                </w:r>
                <w:r w:rsidR="00846FA0" w:rsidRPr="005262AE">
                  <w:rPr>
                    <w:b/>
                    <w:bCs/>
                  </w:rPr>
                  <w:t> </w:t>
                </w:r>
              </w:p>
            </w:sdtContent>
          </w:sdt>
        </w:tc>
        <w:tc>
          <w:tcPr>
            <w:tcW w:w="6615" w:type="dxa"/>
            <w:tcBorders>
              <w:top w:val="single" w:sz="4" w:space="0" w:color="FFFFFF" w:themeColor="background1"/>
            </w:tcBorders>
            <w:hideMark/>
          </w:tcPr>
          <w:p w14:paraId="179C4102" w14:textId="3631A59F" w:rsidR="00846FA0" w:rsidRPr="0005315E" w:rsidRDefault="004E53ED" w:rsidP="00846FA0">
            <w:sdt>
              <w:sdtPr>
                <w:rPr>
                  <w:bCs/>
                </w:rPr>
                <w:id w:val="-910684206"/>
                <w:placeholder>
                  <w:docPart w:val="3E2C77A55CAA4B78BD04C0B09B0BF510"/>
                </w:placeholder>
                <w:showingPlcHdr/>
                <w:text/>
              </w:sdtPr>
              <w:sdtEndPr/>
              <w:sdtContent>
                <w:r w:rsidR="00846FA0" w:rsidRPr="0003098A">
                  <w:rPr>
                    <w:rStyle w:val="PlaceholderText"/>
                    <w:bCs/>
                  </w:rPr>
                  <w:t>Click or tap here to enter text.</w:t>
                </w:r>
              </w:sdtContent>
            </w:sdt>
          </w:p>
        </w:tc>
        <w:tc>
          <w:tcPr>
            <w:tcW w:w="2220" w:type="dxa"/>
            <w:tcBorders>
              <w:top w:val="single" w:sz="4" w:space="0" w:color="FFFFFF" w:themeColor="background1"/>
            </w:tcBorders>
            <w:hideMark/>
          </w:tcPr>
          <w:p w14:paraId="6076AF7C" w14:textId="01F9AD78" w:rsidR="00846FA0" w:rsidRPr="0005315E" w:rsidRDefault="004E53ED" w:rsidP="00846FA0">
            <w:sdt>
              <w:sdtPr>
                <w:rPr>
                  <w:bCs/>
                </w:rPr>
                <w:id w:val="-573041888"/>
                <w:placeholder>
                  <w:docPart w:val="2FC7FC8CAE1240FEA244A0597094624E"/>
                </w:placeholder>
                <w:showingPlcHdr/>
                <w:text/>
              </w:sdtPr>
              <w:sdtEndPr/>
              <w:sdtContent>
                <w:r w:rsidR="00846FA0" w:rsidRPr="0003098A">
                  <w:rPr>
                    <w:rStyle w:val="PlaceholderText"/>
                    <w:bCs/>
                  </w:rPr>
                  <w:t>Click or tap here to enter text.</w:t>
                </w:r>
              </w:sdtContent>
            </w:sdt>
          </w:p>
        </w:tc>
        <w:tc>
          <w:tcPr>
            <w:tcW w:w="2892" w:type="dxa"/>
            <w:tcBorders>
              <w:top w:val="single" w:sz="4" w:space="0" w:color="FFFFFF" w:themeColor="background1"/>
            </w:tcBorders>
            <w:hideMark/>
          </w:tcPr>
          <w:p w14:paraId="44370602" w14:textId="2C943893" w:rsidR="00846FA0" w:rsidRPr="0005315E" w:rsidRDefault="004E53ED" w:rsidP="00846FA0">
            <w:sdt>
              <w:sdtPr>
                <w:rPr>
                  <w:bCs/>
                </w:rPr>
                <w:id w:val="149262541"/>
                <w:placeholder>
                  <w:docPart w:val="689256842F1A457CA9951F41A1F64F4E"/>
                </w:placeholder>
                <w:showingPlcHdr/>
                <w:text/>
              </w:sdtPr>
              <w:sdtEndPr/>
              <w:sdtContent>
                <w:r w:rsidR="00846FA0" w:rsidRPr="0003098A">
                  <w:rPr>
                    <w:rStyle w:val="PlaceholderText"/>
                    <w:bCs/>
                  </w:rPr>
                  <w:t>Click or tap here to enter text.</w:t>
                </w:r>
              </w:sdtContent>
            </w:sdt>
          </w:p>
        </w:tc>
      </w:tr>
      <w:tr w:rsidR="00846FA0" w:rsidRPr="0005315E" w14:paraId="571EEFE8" w14:textId="77777777" w:rsidTr="00846FA0">
        <w:trPr>
          <w:trHeight w:val="15"/>
        </w:trPr>
        <w:tc>
          <w:tcPr>
            <w:tcW w:w="3015" w:type="dxa"/>
            <w:hideMark/>
          </w:tcPr>
          <w:sdt>
            <w:sdtPr>
              <w:rPr>
                <w:b/>
                <w:bCs/>
                <w:lang w:val="en-US"/>
              </w:rPr>
              <w:id w:val="1516194252"/>
              <w:lock w:val="contentLocked"/>
              <w:placeholder>
                <w:docPart w:val="DefaultPlaceholder_-1854013440"/>
              </w:placeholder>
              <w:group/>
            </w:sdtPr>
            <w:sdtEndPr>
              <w:rPr>
                <w:lang w:val="en-NZ"/>
              </w:rPr>
            </w:sdtEndPr>
            <w:sdtContent>
              <w:p w14:paraId="09E75F18" w14:textId="30259774" w:rsidR="00846FA0" w:rsidRPr="005262AE" w:rsidRDefault="00846FA0" w:rsidP="00846FA0">
                <w:pPr>
                  <w:rPr>
                    <w:b/>
                    <w:bCs/>
                  </w:rPr>
                </w:pPr>
                <w:r w:rsidRPr="005262AE">
                  <w:rPr>
                    <w:b/>
                    <w:bCs/>
                    <w:lang w:val="en-US"/>
                  </w:rPr>
                  <w:t>Service capacity</w:t>
                </w:r>
                <w:r w:rsidRPr="005262AE">
                  <w:rPr>
                    <w:b/>
                    <w:bCs/>
                  </w:rPr>
                  <w:t> </w:t>
                </w:r>
              </w:p>
            </w:sdtContent>
          </w:sdt>
        </w:tc>
        <w:tc>
          <w:tcPr>
            <w:tcW w:w="6615" w:type="dxa"/>
            <w:hideMark/>
          </w:tcPr>
          <w:p w14:paraId="0C37D830" w14:textId="2938BE22" w:rsidR="00846FA0" w:rsidRPr="0005315E" w:rsidRDefault="004E53ED" w:rsidP="00846FA0">
            <w:sdt>
              <w:sdtPr>
                <w:rPr>
                  <w:bCs/>
                </w:rPr>
                <w:id w:val="121978451"/>
                <w:placeholder>
                  <w:docPart w:val="59AAB798D6664935A2E1DCFC59DBDA92"/>
                </w:placeholder>
                <w:showingPlcHdr/>
                <w:text/>
              </w:sdtPr>
              <w:sdtEndPr/>
              <w:sdtContent>
                <w:r w:rsidR="00846FA0" w:rsidRPr="0003098A">
                  <w:rPr>
                    <w:rStyle w:val="PlaceholderText"/>
                    <w:bCs/>
                  </w:rPr>
                  <w:t>Click or tap here to enter text.</w:t>
                </w:r>
              </w:sdtContent>
            </w:sdt>
          </w:p>
        </w:tc>
        <w:tc>
          <w:tcPr>
            <w:tcW w:w="2220" w:type="dxa"/>
            <w:hideMark/>
          </w:tcPr>
          <w:p w14:paraId="556D7351" w14:textId="0BA6B4FC" w:rsidR="00846FA0" w:rsidRPr="0005315E" w:rsidRDefault="004E53ED" w:rsidP="00846FA0">
            <w:sdt>
              <w:sdtPr>
                <w:rPr>
                  <w:bCs/>
                </w:rPr>
                <w:id w:val="-1361275404"/>
                <w:placeholder>
                  <w:docPart w:val="EE17B744954C436FB44AE8065ACEE473"/>
                </w:placeholder>
                <w:showingPlcHdr/>
                <w:text/>
              </w:sdtPr>
              <w:sdtEndPr/>
              <w:sdtContent>
                <w:r w:rsidR="00846FA0" w:rsidRPr="0003098A">
                  <w:rPr>
                    <w:rStyle w:val="PlaceholderText"/>
                    <w:bCs/>
                  </w:rPr>
                  <w:t>Click or tap here to enter text.</w:t>
                </w:r>
              </w:sdtContent>
            </w:sdt>
          </w:p>
        </w:tc>
        <w:tc>
          <w:tcPr>
            <w:tcW w:w="2892" w:type="dxa"/>
            <w:hideMark/>
          </w:tcPr>
          <w:p w14:paraId="62EDC802" w14:textId="506A7636" w:rsidR="00846FA0" w:rsidRPr="0005315E" w:rsidRDefault="004E53ED" w:rsidP="00846FA0">
            <w:sdt>
              <w:sdtPr>
                <w:rPr>
                  <w:bCs/>
                </w:rPr>
                <w:id w:val="-394204237"/>
                <w:placeholder>
                  <w:docPart w:val="93A4669F801E47B1A403C3F6DEAC6969"/>
                </w:placeholder>
                <w:showingPlcHdr/>
                <w:text/>
              </w:sdtPr>
              <w:sdtEndPr/>
              <w:sdtContent>
                <w:r w:rsidR="00846FA0" w:rsidRPr="0003098A">
                  <w:rPr>
                    <w:rStyle w:val="PlaceholderText"/>
                    <w:bCs/>
                  </w:rPr>
                  <w:t>Click or tap here to enter text.</w:t>
                </w:r>
              </w:sdtContent>
            </w:sdt>
          </w:p>
        </w:tc>
      </w:tr>
      <w:tr w:rsidR="00846FA0" w:rsidRPr="0005315E" w14:paraId="35E3FA9C" w14:textId="77777777" w:rsidTr="00846FA0">
        <w:trPr>
          <w:trHeight w:val="15"/>
        </w:trPr>
        <w:tc>
          <w:tcPr>
            <w:tcW w:w="3015" w:type="dxa"/>
            <w:hideMark/>
          </w:tcPr>
          <w:sdt>
            <w:sdtPr>
              <w:rPr>
                <w:b/>
                <w:bCs/>
                <w:lang w:val="en-US"/>
              </w:rPr>
              <w:id w:val="-296768538"/>
              <w:lock w:val="contentLocked"/>
              <w:placeholder>
                <w:docPart w:val="DefaultPlaceholder_-1854013440"/>
              </w:placeholder>
              <w:group/>
            </w:sdtPr>
            <w:sdtEndPr>
              <w:rPr>
                <w:lang w:val="en-NZ"/>
              </w:rPr>
            </w:sdtEndPr>
            <w:sdtContent>
              <w:p w14:paraId="58E688CC" w14:textId="5EEE4DB5" w:rsidR="00846FA0" w:rsidRPr="005262AE" w:rsidRDefault="00846FA0" w:rsidP="00846FA0">
                <w:pPr>
                  <w:rPr>
                    <w:b/>
                    <w:bCs/>
                  </w:rPr>
                </w:pPr>
                <w:r w:rsidRPr="005262AE">
                  <w:rPr>
                    <w:b/>
                    <w:bCs/>
                    <w:lang w:val="en-US"/>
                  </w:rPr>
                  <w:t>Wait times or access</w:t>
                </w:r>
                <w:r w:rsidRPr="005262AE">
                  <w:rPr>
                    <w:b/>
                    <w:bCs/>
                  </w:rPr>
                  <w:t> </w:t>
                </w:r>
              </w:p>
            </w:sdtContent>
          </w:sdt>
        </w:tc>
        <w:tc>
          <w:tcPr>
            <w:tcW w:w="6615" w:type="dxa"/>
            <w:hideMark/>
          </w:tcPr>
          <w:p w14:paraId="1F1ADB12" w14:textId="3787AF74" w:rsidR="00846FA0" w:rsidRPr="0005315E" w:rsidRDefault="004E53ED" w:rsidP="00846FA0">
            <w:sdt>
              <w:sdtPr>
                <w:rPr>
                  <w:bCs/>
                </w:rPr>
                <w:id w:val="971947920"/>
                <w:placeholder>
                  <w:docPart w:val="8D7548A8D0824C00BD253245E3B86CCA"/>
                </w:placeholder>
                <w:showingPlcHdr/>
                <w:text/>
              </w:sdtPr>
              <w:sdtEndPr/>
              <w:sdtContent>
                <w:r w:rsidR="00846FA0" w:rsidRPr="0003098A">
                  <w:rPr>
                    <w:rStyle w:val="PlaceholderText"/>
                    <w:bCs/>
                  </w:rPr>
                  <w:t>Click or tap here to enter text.</w:t>
                </w:r>
              </w:sdtContent>
            </w:sdt>
          </w:p>
        </w:tc>
        <w:tc>
          <w:tcPr>
            <w:tcW w:w="2220" w:type="dxa"/>
            <w:hideMark/>
          </w:tcPr>
          <w:p w14:paraId="6452F6A9" w14:textId="27B3BB15" w:rsidR="00846FA0" w:rsidRPr="0005315E" w:rsidRDefault="004E53ED" w:rsidP="00846FA0">
            <w:sdt>
              <w:sdtPr>
                <w:rPr>
                  <w:bCs/>
                </w:rPr>
                <w:id w:val="1411962983"/>
                <w:placeholder>
                  <w:docPart w:val="5A74F2CAC6C64892B8610C830827B1F2"/>
                </w:placeholder>
                <w:showingPlcHdr/>
                <w:text/>
              </w:sdtPr>
              <w:sdtEndPr/>
              <w:sdtContent>
                <w:r w:rsidR="00846FA0" w:rsidRPr="0003098A">
                  <w:rPr>
                    <w:rStyle w:val="PlaceholderText"/>
                    <w:bCs/>
                  </w:rPr>
                  <w:t>Click or tap here to enter text.</w:t>
                </w:r>
              </w:sdtContent>
            </w:sdt>
          </w:p>
        </w:tc>
        <w:tc>
          <w:tcPr>
            <w:tcW w:w="2892" w:type="dxa"/>
            <w:hideMark/>
          </w:tcPr>
          <w:p w14:paraId="5DCDA947" w14:textId="59CEFC23" w:rsidR="00846FA0" w:rsidRPr="0005315E" w:rsidRDefault="004E53ED" w:rsidP="00846FA0">
            <w:sdt>
              <w:sdtPr>
                <w:rPr>
                  <w:bCs/>
                </w:rPr>
                <w:id w:val="71627894"/>
                <w:placeholder>
                  <w:docPart w:val="2C6C6D8BF46A4705A1552D1CD617DE02"/>
                </w:placeholder>
                <w:showingPlcHdr/>
                <w:text/>
              </w:sdtPr>
              <w:sdtEndPr/>
              <w:sdtContent>
                <w:r w:rsidR="00846FA0" w:rsidRPr="0003098A">
                  <w:rPr>
                    <w:rStyle w:val="PlaceholderText"/>
                    <w:bCs/>
                  </w:rPr>
                  <w:t>Click or tap here to enter text.</w:t>
                </w:r>
              </w:sdtContent>
            </w:sdt>
          </w:p>
        </w:tc>
      </w:tr>
      <w:tr w:rsidR="00846FA0" w:rsidRPr="0005315E" w14:paraId="47B35F1E" w14:textId="77777777" w:rsidTr="00846FA0">
        <w:trPr>
          <w:trHeight w:val="390"/>
        </w:trPr>
        <w:tc>
          <w:tcPr>
            <w:tcW w:w="3015" w:type="dxa"/>
            <w:hideMark/>
          </w:tcPr>
          <w:sdt>
            <w:sdtPr>
              <w:rPr>
                <w:b/>
                <w:bCs/>
                <w:lang w:val="en-US"/>
              </w:rPr>
              <w:id w:val="635454640"/>
              <w:lock w:val="contentLocked"/>
              <w:placeholder>
                <w:docPart w:val="DefaultPlaceholder_-1854013440"/>
              </w:placeholder>
              <w:group/>
            </w:sdtPr>
            <w:sdtEndPr>
              <w:rPr>
                <w:lang w:val="en-NZ"/>
              </w:rPr>
            </w:sdtEndPr>
            <w:sdtContent>
              <w:p w14:paraId="06120925" w14:textId="5380E579" w:rsidR="00846FA0" w:rsidRPr="005262AE" w:rsidRDefault="00846FA0" w:rsidP="00846FA0">
                <w:pPr>
                  <w:rPr>
                    <w:b/>
                    <w:bCs/>
                  </w:rPr>
                </w:pPr>
                <w:r w:rsidRPr="005262AE">
                  <w:rPr>
                    <w:b/>
                    <w:bCs/>
                    <w:lang w:val="en-US"/>
                  </w:rPr>
                  <w:t>Workforce recruitment/retention</w:t>
                </w:r>
                <w:r w:rsidRPr="005262AE">
                  <w:rPr>
                    <w:b/>
                    <w:bCs/>
                  </w:rPr>
                  <w:t> </w:t>
                </w:r>
              </w:p>
            </w:sdtContent>
          </w:sdt>
        </w:tc>
        <w:tc>
          <w:tcPr>
            <w:tcW w:w="6615" w:type="dxa"/>
            <w:hideMark/>
          </w:tcPr>
          <w:p w14:paraId="7CF57514" w14:textId="50071C37" w:rsidR="00846FA0" w:rsidRPr="0005315E" w:rsidRDefault="004E53ED" w:rsidP="00846FA0">
            <w:sdt>
              <w:sdtPr>
                <w:rPr>
                  <w:bCs/>
                </w:rPr>
                <w:id w:val="938951317"/>
                <w:placeholder>
                  <w:docPart w:val="97C604D5D47D496992F033BEEBF304BE"/>
                </w:placeholder>
                <w:showingPlcHdr/>
                <w:text/>
              </w:sdtPr>
              <w:sdtEndPr/>
              <w:sdtContent>
                <w:r w:rsidR="00846FA0" w:rsidRPr="0003098A">
                  <w:rPr>
                    <w:rStyle w:val="PlaceholderText"/>
                    <w:bCs/>
                  </w:rPr>
                  <w:t>Click or tap here to enter text.</w:t>
                </w:r>
              </w:sdtContent>
            </w:sdt>
          </w:p>
        </w:tc>
        <w:tc>
          <w:tcPr>
            <w:tcW w:w="2220" w:type="dxa"/>
            <w:hideMark/>
          </w:tcPr>
          <w:p w14:paraId="6F9979A6" w14:textId="39FC5023" w:rsidR="00846FA0" w:rsidRPr="0005315E" w:rsidRDefault="004E53ED" w:rsidP="00846FA0">
            <w:sdt>
              <w:sdtPr>
                <w:rPr>
                  <w:bCs/>
                </w:rPr>
                <w:id w:val="-1965039845"/>
                <w:placeholder>
                  <w:docPart w:val="ECEA579E4F5944CAAD78062CD107170F"/>
                </w:placeholder>
                <w:showingPlcHdr/>
                <w:text/>
              </w:sdtPr>
              <w:sdtEndPr/>
              <w:sdtContent>
                <w:r w:rsidR="00846FA0" w:rsidRPr="0003098A">
                  <w:rPr>
                    <w:rStyle w:val="PlaceholderText"/>
                    <w:bCs/>
                  </w:rPr>
                  <w:t>Click or tap here to enter text.</w:t>
                </w:r>
              </w:sdtContent>
            </w:sdt>
          </w:p>
        </w:tc>
        <w:tc>
          <w:tcPr>
            <w:tcW w:w="2892" w:type="dxa"/>
            <w:hideMark/>
          </w:tcPr>
          <w:p w14:paraId="6DDCB908" w14:textId="3D269F7B" w:rsidR="00846FA0" w:rsidRPr="0005315E" w:rsidRDefault="004E53ED" w:rsidP="00846FA0">
            <w:sdt>
              <w:sdtPr>
                <w:rPr>
                  <w:bCs/>
                </w:rPr>
                <w:id w:val="-2016523474"/>
                <w:placeholder>
                  <w:docPart w:val="1BF13ED9415E4C4BBD66811CD5A3D6B2"/>
                </w:placeholder>
                <w:showingPlcHdr/>
                <w:text/>
              </w:sdtPr>
              <w:sdtEndPr/>
              <w:sdtContent>
                <w:r w:rsidR="00846FA0" w:rsidRPr="0003098A">
                  <w:rPr>
                    <w:rStyle w:val="PlaceholderText"/>
                    <w:bCs/>
                  </w:rPr>
                  <w:t>Click or tap here to enter text.</w:t>
                </w:r>
              </w:sdtContent>
            </w:sdt>
          </w:p>
        </w:tc>
      </w:tr>
      <w:tr w:rsidR="00846FA0" w:rsidRPr="0005315E" w14:paraId="74A16185" w14:textId="77777777" w:rsidTr="00846FA0">
        <w:trPr>
          <w:trHeight w:val="15"/>
        </w:trPr>
        <w:tc>
          <w:tcPr>
            <w:tcW w:w="3015" w:type="dxa"/>
            <w:hideMark/>
          </w:tcPr>
          <w:sdt>
            <w:sdtPr>
              <w:rPr>
                <w:b/>
                <w:bCs/>
                <w:lang w:val="en-US"/>
              </w:rPr>
              <w:id w:val="-854956762"/>
              <w:lock w:val="contentLocked"/>
              <w:placeholder>
                <w:docPart w:val="DefaultPlaceholder_-1854013440"/>
              </w:placeholder>
              <w:group/>
            </w:sdtPr>
            <w:sdtEndPr>
              <w:rPr>
                <w:lang w:val="en-NZ"/>
              </w:rPr>
            </w:sdtEndPr>
            <w:sdtContent>
              <w:p w14:paraId="4754DB70" w14:textId="60598D11" w:rsidR="00846FA0" w:rsidRPr="005262AE" w:rsidRDefault="00846FA0" w:rsidP="00846FA0">
                <w:pPr>
                  <w:rPr>
                    <w:b/>
                    <w:bCs/>
                  </w:rPr>
                </w:pPr>
                <w:r w:rsidRPr="005262AE">
                  <w:rPr>
                    <w:b/>
                    <w:bCs/>
                    <w:lang w:val="en-US"/>
                  </w:rPr>
                  <w:t>Service quality/outcomes</w:t>
                </w:r>
                <w:r w:rsidRPr="005262AE">
                  <w:rPr>
                    <w:b/>
                    <w:bCs/>
                  </w:rPr>
                  <w:t> </w:t>
                </w:r>
              </w:p>
            </w:sdtContent>
          </w:sdt>
        </w:tc>
        <w:tc>
          <w:tcPr>
            <w:tcW w:w="6615" w:type="dxa"/>
            <w:hideMark/>
          </w:tcPr>
          <w:p w14:paraId="1D7333DA" w14:textId="7D8DFF5D" w:rsidR="00846FA0" w:rsidRPr="0005315E" w:rsidRDefault="004E53ED" w:rsidP="00846FA0">
            <w:sdt>
              <w:sdtPr>
                <w:rPr>
                  <w:bCs/>
                </w:rPr>
                <w:id w:val="-736560989"/>
                <w:placeholder>
                  <w:docPart w:val="A9EB0C9B00FF4D66BBC013E8B24A2714"/>
                </w:placeholder>
                <w:showingPlcHdr/>
                <w:text/>
              </w:sdtPr>
              <w:sdtEndPr/>
              <w:sdtContent>
                <w:r w:rsidR="00846FA0" w:rsidRPr="0003098A">
                  <w:rPr>
                    <w:rStyle w:val="PlaceholderText"/>
                    <w:bCs/>
                  </w:rPr>
                  <w:t>Click or tap here to enter text.</w:t>
                </w:r>
              </w:sdtContent>
            </w:sdt>
          </w:p>
        </w:tc>
        <w:tc>
          <w:tcPr>
            <w:tcW w:w="2220" w:type="dxa"/>
            <w:hideMark/>
          </w:tcPr>
          <w:p w14:paraId="6798F5B4" w14:textId="3D7E6A1C" w:rsidR="00846FA0" w:rsidRPr="0005315E" w:rsidRDefault="004E53ED" w:rsidP="00846FA0">
            <w:sdt>
              <w:sdtPr>
                <w:rPr>
                  <w:bCs/>
                </w:rPr>
                <w:id w:val="1608540776"/>
                <w:placeholder>
                  <w:docPart w:val="FECEF9577300400EB17628C8D50DD934"/>
                </w:placeholder>
                <w:showingPlcHdr/>
                <w:text/>
              </w:sdtPr>
              <w:sdtEndPr/>
              <w:sdtContent>
                <w:r w:rsidR="00846FA0" w:rsidRPr="0003098A">
                  <w:rPr>
                    <w:rStyle w:val="PlaceholderText"/>
                    <w:bCs/>
                  </w:rPr>
                  <w:t>Click or tap here to enter text.</w:t>
                </w:r>
              </w:sdtContent>
            </w:sdt>
          </w:p>
        </w:tc>
        <w:tc>
          <w:tcPr>
            <w:tcW w:w="2892" w:type="dxa"/>
            <w:hideMark/>
          </w:tcPr>
          <w:p w14:paraId="7216ED7A" w14:textId="1DE18B07" w:rsidR="00846FA0" w:rsidRPr="0005315E" w:rsidRDefault="004E53ED" w:rsidP="00846FA0">
            <w:sdt>
              <w:sdtPr>
                <w:rPr>
                  <w:bCs/>
                </w:rPr>
                <w:id w:val="-308873732"/>
                <w:placeholder>
                  <w:docPart w:val="ED3417147F8C4C0586E83D72E5FB23A5"/>
                </w:placeholder>
                <w:showingPlcHdr/>
                <w:text/>
              </w:sdtPr>
              <w:sdtEndPr/>
              <w:sdtContent>
                <w:r w:rsidR="00846FA0" w:rsidRPr="0003098A">
                  <w:rPr>
                    <w:rStyle w:val="PlaceholderText"/>
                    <w:bCs/>
                  </w:rPr>
                  <w:t>Click or tap here to enter text.</w:t>
                </w:r>
              </w:sdtContent>
            </w:sdt>
          </w:p>
        </w:tc>
      </w:tr>
      <w:tr w:rsidR="00846FA0" w:rsidRPr="0005315E" w14:paraId="21AC1765" w14:textId="77777777" w:rsidTr="00846FA0">
        <w:trPr>
          <w:trHeight w:val="450"/>
        </w:trPr>
        <w:tc>
          <w:tcPr>
            <w:tcW w:w="3015" w:type="dxa"/>
            <w:hideMark/>
          </w:tcPr>
          <w:sdt>
            <w:sdtPr>
              <w:rPr>
                <w:b/>
                <w:bCs/>
                <w:lang w:val="en-US"/>
              </w:rPr>
              <w:id w:val="1208304023"/>
              <w:lock w:val="contentLocked"/>
              <w:placeholder>
                <w:docPart w:val="DefaultPlaceholder_-1854013440"/>
              </w:placeholder>
              <w:group/>
            </w:sdtPr>
            <w:sdtEndPr>
              <w:rPr>
                <w:lang w:val="en-NZ"/>
              </w:rPr>
            </w:sdtEndPr>
            <w:sdtContent>
              <w:p w14:paraId="6E27236D" w14:textId="5C0AC3B6" w:rsidR="00846FA0" w:rsidRPr="005262AE" w:rsidRDefault="00846FA0" w:rsidP="00846FA0">
                <w:pPr>
                  <w:rPr>
                    <w:b/>
                    <w:bCs/>
                  </w:rPr>
                </w:pPr>
                <w:r w:rsidRPr="005262AE">
                  <w:rPr>
                    <w:b/>
                    <w:bCs/>
                    <w:lang w:val="en-US"/>
                  </w:rPr>
                  <w:t>Investment into capability improvements (eg</w:t>
                </w:r>
                <w:r w:rsidR="00B329F2">
                  <w:rPr>
                    <w:b/>
                    <w:bCs/>
                    <w:lang w:val="en-US"/>
                  </w:rPr>
                  <w:t>.</w:t>
                </w:r>
                <w:r w:rsidRPr="005262AE">
                  <w:rPr>
                    <w:b/>
                    <w:bCs/>
                    <w:lang w:val="en-US"/>
                  </w:rPr>
                  <w:t xml:space="preserve"> equipment and training)</w:t>
                </w:r>
                <w:r w:rsidRPr="005262AE">
                  <w:rPr>
                    <w:b/>
                    <w:bCs/>
                  </w:rPr>
                  <w:t> </w:t>
                </w:r>
              </w:p>
            </w:sdtContent>
          </w:sdt>
        </w:tc>
        <w:tc>
          <w:tcPr>
            <w:tcW w:w="6615" w:type="dxa"/>
            <w:hideMark/>
          </w:tcPr>
          <w:p w14:paraId="6E86ED07" w14:textId="1C241BC7" w:rsidR="00846FA0" w:rsidRPr="0005315E" w:rsidRDefault="004E53ED" w:rsidP="00846FA0">
            <w:sdt>
              <w:sdtPr>
                <w:rPr>
                  <w:bCs/>
                </w:rPr>
                <w:id w:val="-668395532"/>
                <w:placeholder>
                  <w:docPart w:val="37C17457C42E4AF084093692B591DAC1"/>
                </w:placeholder>
                <w:showingPlcHdr/>
                <w:text/>
              </w:sdtPr>
              <w:sdtEndPr/>
              <w:sdtContent>
                <w:r w:rsidR="00846FA0" w:rsidRPr="0003098A">
                  <w:rPr>
                    <w:rStyle w:val="PlaceholderText"/>
                    <w:bCs/>
                  </w:rPr>
                  <w:t>Click or tap here to enter text.</w:t>
                </w:r>
              </w:sdtContent>
            </w:sdt>
          </w:p>
        </w:tc>
        <w:tc>
          <w:tcPr>
            <w:tcW w:w="2220" w:type="dxa"/>
            <w:hideMark/>
          </w:tcPr>
          <w:p w14:paraId="49401D0E" w14:textId="5481E42B" w:rsidR="00846FA0" w:rsidRPr="0005315E" w:rsidRDefault="004E53ED" w:rsidP="00846FA0">
            <w:sdt>
              <w:sdtPr>
                <w:rPr>
                  <w:bCs/>
                </w:rPr>
                <w:id w:val="-698317288"/>
                <w:placeholder>
                  <w:docPart w:val="A346BDC950E54716B236764E39937A51"/>
                </w:placeholder>
                <w:showingPlcHdr/>
                <w:text/>
              </w:sdtPr>
              <w:sdtEndPr/>
              <w:sdtContent>
                <w:r w:rsidR="00846FA0" w:rsidRPr="0003098A">
                  <w:rPr>
                    <w:rStyle w:val="PlaceholderText"/>
                    <w:bCs/>
                  </w:rPr>
                  <w:t>Click or tap here to enter text.</w:t>
                </w:r>
              </w:sdtContent>
            </w:sdt>
          </w:p>
        </w:tc>
        <w:tc>
          <w:tcPr>
            <w:tcW w:w="2892" w:type="dxa"/>
            <w:hideMark/>
          </w:tcPr>
          <w:p w14:paraId="3BA77123" w14:textId="309CE732" w:rsidR="00846FA0" w:rsidRPr="0005315E" w:rsidRDefault="004E53ED" w:rsidP="00846FA0">
            <w:sdt>
              <w:sdtPr>
                <w:rPr>
                  <w:bCs/>
                </w:rPr>
                <w:id w:val="2084478968"/>
                <w:placeholder>
                  <w:docPart w:val="68E3C6F7D42F4AEDBE71B9B65D9A20E6"/>
                </w:placeholder>
                <w:showingPlcHdr/>
                <w:text/>
              </w:sdtPr>
              <w:sdtEndPr/>
              <w:sdtContent>
                <w:r w:rsidR="00846FA0" w:rsidRPr="0003098A">
                  <w:rPr>
                    <w:rStyle w:val="PlaceholderText"/>
                    <w:bCs/>
                  </w:rPr>
                  <w:t>Click or tap here to enter text.</w:t>
                </w:r>
              </w:sdtContent>
            </w:sdt>
          </w:p>
        </w:tc>
      </w:tr>
      <w:tr w:rsidR="00846FA0" w:rsidRPr="0005315E" w14:paraId="16539C27" w14:textId="77777777" w:rsidTr="00846FA0">
        <w:trPr>
          <w:trHeight w:val="270"/>
        </w:trPr>
        <w:tc>
          <w:tcPr>
            <w:tcW w:w="3015" w:type="dxa"/>
            <w:hideMark/>
          </w:tcPr>
          <w:sdt>
            <w:sdtPr>
              <w:rPr>
                <w:b/>
                <w:bCs/>
                <w:lang w:val="en-US"/>
              </w:rPr>
              <w:id w:val="532312773"/>
              <w:lock w:val="contentLocked"/>
              <w:placeholder>
                <w:docPart w:val="DefaultPlaceholder_-1854013440"/>
              </w:placeholder>
              <w:group/>
            </w:sdtPr>
            <w:sdtEndPr>
              <w:rPr>
                <w:lang w:val="en-NZ"/>
              </w:rPr>
            </w:sdtEndPr>
            <w:sdtContent>
              <w:p w14:paraId="620A42B3" w14:textId="6666C696" w:rsidR="00846FA0" w:rsidRPr="005262AE" w:rsidRDefault="00846FA0" w:rsidP="00846FA0">
                <w:pPr>
                  <w:rPr>
                    <w:b/>
                    <w:bCs/>
                  </w:rPr>
                </w:pPr>
                <w:r w:rsidRPr="005262AE">
                  <w:rPr>
                    <w:b/>
                    <w:bCs/>
                    <w:lang w:val="en-US"/>
                  </w:rPr>
                  <w:t>Regional or population coverage</w:t>
                </w:r>
                <w:r w:rsidRPr="005262AE">
                  <w:rPr>
                    <w:b/>
                    <w:bCs/>
                  </w:rPr>
                  <w:t> </w:t>
                </w:r>
              </w:p>
            </w:sdtContent>
          </w:sdt>
        </w:tc>
        <w:tc>
          <w:tcPr>
            <w:tcW w:w="6615" w:type="dxa"/>
            <w:hideMark/>
          </w:tcPr>
          <w:p w14:paraId="3EADB208" w14:textId="6A634C85" w:rsidR="00846FA0" w:rsidRPr="0005315E" w:rsidRDefault="004E53ED" w:rsidP="00846FA0">
            <w:sdt>
              <w:sdtPr>
                <w:rPr>
                  <w:bCs/>
                </w:rPr>
                <w:id w:val="1019972011"/>
                <w:placeholder>
                  <w:docPart w:val="D0CC557634094ED1B7962E9A33EB0221"/>
                </w:placeholder>
                <w:showingPlcHdr/>
                <w:text/>
              </w:sdtPr>
              <w:sdtEndPr/>
              <w:sdtContent>
                <w:r w:rsidR="00846FA0" w:rsidRPr="0003098A">
                  <w:rPr>
                    <w:rStyle w:val="PlaceholderText"/>
                    <w:bCs/>
                  </w:rPr>
                  <w:t>Click or tap here to enter text.</w:t>
                </w:r>
              </w:sdtContent>
            </w:sdt>
          </w:p>
        </w:tc>
        <w:tc>
          <w:tcPr>
            <w:tcW w:w="2220" w:type="dxa"/>
            <w:hideMark/>
          </w:tcPr>
          <w:p w14:paraId="2893B10D" w14:textId="206403FC" w:rsidR="00846FA0" w:rsidRPr="0005315E" w:rsidRDefault="004E53ED" w:rsidP="00846FA0">
            <w:sdt>
              <w:sdtPr>
                <w:rPr>
                  <w:bCs/>
                </w:rPr>
                <w:id w:val="393857099"/>
                <w:placeholder>
                  <w:docPart w:val="9150B56B74DD43B8A6182C9CF778A658"/>
                </w:placeholder>
                <w:showingPlcHdr/>
                <w:text/>
              </w:sdtPr>
              <w:sdtEndPr/>
              <w:sdtContent>
                <w:r w:rsidR="00846FA0" w:rsidRPr="0003098A">
                  <w:rPr>
                    <w:rStyle w:val="PlaceholderText"/>
                    <w:bCs/>
                  </w:rPr>
                  <w:t>Click or tap here to enter text.</w:t>
                </w:r>
              </w:sdtContent>
            </w:sdt>
          </w:p>
        </w:tc>
        <w:tc>
          <w:tcPr>
            <w:tcW w:w="2892" w:type="dxa"/>
            <w:hideMark/>
          </w:tcPr>
          <w:p w14:paraId="44FC18E3" w14:textId="0D826E2F" w:rsidR="00846FA0" w:rsidRPr="0005315E" w:rsidRDefault="004E53ED" w:rsidP="00846FA0">
            <w:sdt>
              <w:sdtPr>
                <w:rPr>
                  <w:bCs/>
                </w:rPr>
                <w:id w:val="1924835900"/>
                <w:placeholder>
                  <w:docPart w:val="E87DFF58078E48778404BFDB6D36EBAD"/>
                </w:placeholder>
                <w:showingPlcHdr/>
                <w:text/>
              </w:sdtPr>
              <w:sdtEndPr/>
              <w:sdtContent>
                <w:r w:rsidR="00846FA0" w:rsidRPr="0003098A">
                  <w:rPr>
                    <w:rStyle w:val="PlaceholderText"/>
                    <w:bCs/>
                  </w:rPr>
                  <w:t>Click or tap here to enter text.</w:t>
                </w:r>
              </w:sdtContent>
            </w:sdt>
          </w:p>
        </w:tc>
      </w:tr>
      <w:tr w:rsidR="00846FA0" w:rsidRPr="0005315E" w14:paraId="714BC5EA" w14:textId="77777777" w:rsidTr="00846FA0">
        <w:trPr>
          <w:trHeight w:val="15"/>
        </w:trPr>
        <w:tc>
          <w:tcPr>
            <w:tcW w:w="3015" w:type="dxa"/>
            <w:hideMark/>
          </w:tcPr>
          <w:sdt>
            <w:sdtPr>
              <w:rPr>
                <w:b/>
                <w:bCs/>
                <w:lang w:val="en-US"/>
              </w:rPr>
              <w:id w:val="1704990378"/>
              <w:lock w:val="contentLocked"/>
              <w:placeholder>
                <w:docPart w:val="DefaultPlaceholder_-1854013440"/>
              </w:placeholder>
              <w:group/>
            </w:sdtPr>
            <w:sdtEndPr>
              <w:rPr>
                <w:lang w:val="en-NZ"/>
              </w:rPr>
            </w:sdtEndPr>
            <w:sdtContent>
              <w:p w14:paraId="209A35EC" w14:textId="3AF3B76D" w:rsidR="00846FA0" w:rsidRPr="005262AE" w:rsidRDefault="00846FA0" w:rsidP="00846FA0">
                <w:pPr>
                  <w:rPr>
                    <w:b/>
                    <w:bCs/>
                  </w:rPr>
                </w:pPr>
                <w:r w:rsidRPr="005262AE">
                  <w:rPr>
                    <w:b/>
                    <w:bCs/>
                    <w:lang w:val="en-US"/>
                  </w:rPr>
                  <w:t>Other</w:t>
                </w:r>
                <w:r w:rsidRPr="005262AE">
                  <w:rPr>
                    <w:b/>
                    <w:bCs/>
                  </w:rPr>
                  <w:t> </w:t>
                </w:r>
              </w:p>
            </w:sdtContent>
          </w:sdt>
        </w:tc>
        <w:tc>
          <w:tcPr>
            <w:tcW w:w="6615" w:type="dxa"/>
            <w:hideMark/>
          </w:tcPr>
          <w:p w14:paraId="57136996" w14:textId="4D0F4C48" w:rsidR="00846FA0" w:rsidRPr="0005315E" w:rsidRDefault="004E53ED" w:rsidP="00846FA0">
            <w:sdt>
              <w:sdtPr>
                <w:rPr>
                  <w:bCs/>
                </w:rPr>
                <w:id w:val="-579679665"/>
                <w:placeholder>
                  <w:docPart w:val="FCA91DFA05B442ECBC68C7B19ED52182"/>
                </w:placeholder>
                <w:showingPlcHdr/>
                <w:text/>
              </w:sdtPr>
              <w:sdtEndPr/>
              <w:sdtContent>
                <w:r w:rsidR="00846FA0" w:rsidRPr="0003098A">
                  <w:rPr>
                    <w:rStyle w:val="PlaceholderText"/>
                    <w:bCs/>
                  </w:rPr>
                  <w:t>Click or tap here to enter text.</w:t>
                </w:r>
              </w:sdtContent>
            </w:sdt>
          </w:p>
        </w:tc>
        <w:tc>
          <w:tcPr>
            <w:tcW w:w="2220" w:type="dxa"/>
            <w:hideMark/>
          </w:tcPr>
          <w:p w14:paraId="1EC68AF1" w14:textId="14E4D251" w:rsidR="00846FA0" w:rsidRPr="0005315E" w:rsidRDefault="004E53ED" w:rsidP="00846FA0">
            <w:sdt>
              <w:sdtPr>
                <w:rPr>
                  <w:bCs/>
                </w:rPr>
                <w:id w:val="183408030"/>
                <w:placeholder>
                  <w:docPart w:val="F5C5CC70D88E467E8F647BD287BD107A"/>
                </w:placeholder>
                <w:showingPlcHdr/>
                <w:text/>
              </w:sdtPr>
              <w:sdtEndPr/>
              <w:sdtContent>
                <w:r w:rsidR="00846FA0" w:rsidRPr="0003098A">
                  <w:rPr>
                    <w:rStyle w:val="PlaceholderText"/>
                    <w:bCs/>
                  </w:rPr>
                  <w:t>Click or tap here to enter text.</w:t>
                </w:r>
              </w:sdtContent>
            </w:sdt>
          </w:p>
        </w:tc>
        <w:tc>
          <w:tcPr>
            <w:tcW w:w="2892" w:type="dxa"/>
            <w:hideMark/>
          </w:tcPr>
          <w:p w14:paraId="41CD0529" w14:textId="43BE7ADB" w:rsidR="00846FA0" w:rsidRPr="0005315E" w:rsidRDefault="004E53ED" w:rsidP="00846FA0">
            <w:sdt>
              <w:sdtPr>
                <w:rPr>
                  <w:bCs/>
                </w:rPr>
                <w:id w:val="-203107854"/>
                <w:placeholder>
                  <w:docPart w:val="14D477FE9B5D415EB3DC9D11E651944B"/>
                </w:placeholder>
                <w:showingPlcHdr/>
                <w:text/>
              </w:sdtPr>
              <w:sdtEndPr/>
              <w:sdtContent>
                <w:r w:rsidR="00846FA0" w:rsidRPr="0003098A">
                  <w:rPr>
                    <w:rStyle w:val="PlaceholderText"/>
                    <w:bCs/>
                  </w:rPr>
                  <w:t>Click or tap here to enter text.</w:t>
                </w:r>
              </w:sdtContent>
            </w:sdt>
          </w:p>
        </w:tc>
      </w:tr>
    </w:tbl>
    <w:sdt>
      <w:sdtPr>
        <w:rPr>
          <w:i/>
          <w:iCs/>
          <w:lang w:val="en-US"/>
        </w:rPr>
        <w:id w:val="-501195715"/>
        <w:lock w:val="contentLocked"/>
        <w:placeholder>
          <w:docPart w:val="DefaultPlaceholder_-1854013440"/>
        </w:placeholder>
        <w:group/>
      </w:sdtPr>
      <w:sdtEndPr>
        <w:rPr>
          <w:lang w:val="en-NZ"/>
        </w:rPr>
      </w:sdtEndPr>
      <w:sdtContent>
        <w:p w14:paraId="02F4A1EA" w14:textId="40B4BF04" w:rsidR="0005315E" w:rsidRPr="0047149B" w:rsidRDefault="0005315E" w:rsidP="0005315E">
          <w:pPr>
            <w:rPr>
              <w:i/>
              <w:iCs/>
            </w:rPr>
          </w:pPr>
          <w:r w:rsidRPr="0047149B">
            <w:rPr>
              <w:i/>
              <w:iCs/>
              <w:lang w:val="en-US"/>
            </w:rPr>
            <w:t>*Low: limited or occasional impact</w:t>
          </w:r>
          <w:r w:rsidR="00FC4F6F">
            <w:rPr>
              <w:i/>
              <w:iCs/>
              <w:lang w:val="en-US"/>
            </w:rPr>
            <w:t>;</w:t>
          </w:r>
          <w:r w:rsidRPr="0047149B">
            <w:rPr>
              <w:i/>
              <w:iCs/>
              <w:lang w:val="en-US"/>
            </w:rPr>
            <w:t xml:space="preserve"> Medium: recurring or material impact</w:t>
          </w:r>
          <w:r w:rsidR="00FC4F6F">
            <w:rPr>
              <w:i/>
              <w:iCs/>
              <w:lang w:val="en-US"/>
            </w:rPr>
            <w:t>;</w:t>
          </w:r>
          <w:r w:rsidRPr="0047149B">
            <w:rPr>
              <w:i/>
              <w:iCs/>
              <w:lang w:val="en-US"/>
            </w:rPr>
            <w:t xml:space="preserve"> High: substantial effect on service availability, access, quality, or outcomes</w:t>
          </w:r>
          <w:r w:rsidRPr="0047149B">
            <w:rPr>
              <w:i/>
              <w:iCs/>
            </w:rPr>
            <w:t> </w:t>
          </w:r>
        </w:p>
      </w:sdtContent>
    </w:sdt>
    <w:p w14:paraId="27B34182" w14:textId="77777777" w:rsidR="003C119D" w:rsidRDefault="003C119D">
      <w:pPr>
        <w:rPr>
          <w:rFonts w:ascii="Aptos SemiBold" w:eastAsiaTheme="majorEastAsia" w:hAnsi="Aptos SemiBold" w:cstheme="majorBidi"/>
          <w:color w:val="005C90" w:themeColor="accent2"/>
          <w:sz w:val="28"/>
          <w:szCs w:val="32"/>
          <w:lang w:val="en-US"/>
        </w:rPr>
      </w:pPr>
      <w:r>
        <w:rPr>
          <w:lang w:val="en-US"/>
        </w:rPr>
        <w:br w:type="page"/>
      </w:r>
    </w:p>
    <w:bookmarkStart w:id="48" w:name="_Toc240551948" w:displacedByCustomXml="next"/>
    <w:bookmarkStart w:id="49" w:name="_Toc240552014" w:displacedByCustomXml="next"/>
    <w:bookmarkStart w:id="50" w:name="_Toc240552042" w:displacedByCustomXml="next"/>
    <w:bookmarkStart w:id="51" w:name="_Toc240552070" w:displacedByCustomXml="next"/>
    <w:sdt>
      <w:sdtPr>
        <w:rPr>
          <w:rFonts w:asciiTheme="minorHAnsi" w:eastAsiaTheme="minorHAnsi" w:hAnsiTheme="minorHAnsi" w:cstheme="minorBidi"/>
          <w:color w:val="auto"/>
          <w:sz w:val="20"/>
          <w:szCs w:val="22"/>
          <w:lang w:val="en-US"/>
        </w:rPr>
        <w:id w:val="-516385891"/>
        <w:lock w:val="contentLocked"/>
        <w:placeholder>
          <w:docPart w:val="DefaultPlaceholder_-1854013440"/>
        </w:placeholder>
        <w:group/>
      </w:sdtPr>
      <w:sdtEndPr>
        <w:rPr>
          <w:lang w:val="en-NZ"/>
        </w:rPr>
      </w:sdtEndPr>
      <w:sdtContent>
        <w:p w14:paraId="7DF443E1" w14:textId="019FF593" w:rsidR="0005315E" w:rsidRPr="0005315E" w:rsidRDefault="0005315E" w:rsidP="007914D8">
          <w:pPr>
            <w:pStyle w:val="Heading2"/>
          </w:pPr>
          <w:r w:rsidRPr="0005315E">
            <w:rPr>
              <w:lang w:val="en-US"/>
            </w:rPr>
            <w:t>Section 2: Business structures and operating models</w:t>
          </w:r>
          <w:bookmarkEnd w:id="51"/>
          <w:bookmarkEnd w:id="50"/>
          <w:bookmarkEnd w:id="49"/>
          <w:bookmarkEnd w:id="48"/>
          <w:r w:rsidRPr="0005315E">
            <w:t> </w:t>
          </w:r>
        </w:p>
        <w:p w14:paraId="1F45D6D1" w14:textId="7CCA8D69" w:rsidR="0005315E" w:rsidRPr="007914D8" w:rsidRDefault="0005315E" w:rsidP="0005315E">
          <w:r w:rsidRPr="007914D8">
            <w:rPr>
              <w:lang w:val="en-US"/>
            </w:rPr>
            <w:t xml:space="preserve">We're seeking information about how </w:t>
          </w:r>
          <w:r w:rsidR="00FC4F6F">
            <w:rPr>
              <w:lang w:val="en-US"/>
            </w:rPr>
            <w:t xml:space="preserve">suppliers and </w:t>
          </w:r>
          <w:r w:rsidRPr="007914D8">
            <w:rPr>
              <w:lang w:val="en-US"/>
            </w:rPr>
            <w:t>providers organise and deliver ACC-funded services, including how funding flows, where responsibilities and risks sit, and how ACC’s service, contract, and operational requirements impact delivery. The information will help us consider whether changes to service design, contract requirements, funding arrangements, or operational processes could improve efficiency, access, quality, or outcomes. It'll also help distinguish pressures that may require an ACC response from those arising from wider market conditions or individual business models.</w:t>
          </w:r>
          <w:r w:rsidRPr="007914D8">
            <w:t> </w:t>
          </w:r>
        </w:p>
      </w:sdtContent>
    </w:sdt>
    <w:bookmarkStart w:id="52" w:name="_Toc240552071" w:displacedByCustomXml="next"/>
    <w:bookmarkStart w:id="53" w:name="_Toc240552043" w:displacedByCustomXml="next"/>
    <w:bookmarkStart w:id="54" w:name="_Toc240552015" w:displacedByCustomXml="next"/>
    <w:bookmarkStart w:id="55" w:name="_Toc240551949" w:displacedByCustomXml="next"/>
    <w:sdt>
      <w:sdtPr>
        <w:rPr>
          <w:lang w:val="en-US"/>
        </w:rPr>
        <w:id w:val="-1779088798"/>
        <w:lock w:val="contentLocked"/>
        <w:placeholder>
          <w:docPart w:val="DefaultPlaceholder_-1854013440"/>
        </w:placeholder>
        <w:group/>
      </w:sdtPr>
      <w:sdtEndPr>
        <w:rPr>
          <w:rFonts w:asciiTheme="minorHAnsi" w:eastAsiaTheme="minorHAnsi" w:hAnsiTheme="minorHAnsi" w:cstheme="minorBidi"/>
          <w:sz w:val="20"/>
          <w:szCs w:val="22"/>
          <w:lang w:val="en-NZ"/>
        </w:rPr>
      </w:sdtEndPr>
      <w:sdtContent>
        <w:p w14:paraId="554EC1AD" w14:textId="047D037B" w:rsidR="0005315E" w:rsidRPr="0005315E" w:rsidRDefault="0005315E" w:rsidP="007914D8">
          <w:pPr>
            <w:pStyle w:val="Heading3"/>
          </w:pPr>
          <w:r w:rsidRPr="0005315E">
            <w:rPr>
              <w:lang w:val="en-US"/>
            </w:rPr>
            <w:t>Question 7: How is the ACC-funded service delivered within your organisation?</w:t>
          </w:r>
          <w:bookmarkEnd w:id="55"/>
          <w:bookmarkEnd w:id="54"/>
          <w:bookmarkEnd w:id="53"/>
          <w:bookmarkEnd w:id="52"/>
          <w:r w:rsidRPr="0005315E">
            <w:t> </w:t>
          </w:r>
        </w:p>
        <w:p w14:paraId="4968FB10" w14:textId="21B85296" w:rsidR="0005315E" w:rsidRPr="0005315E" w:rsidRDefault="0005315E" w:rsidP="0005315E">
          <w:r w:rsidRPr="0005315E">
            <w:rPr>
              <w:b/>
              <w:bCs/>
              <w:lang w:val="en-US"/>
            </w:rPr>
            <w:t>Why we’re asking:</w:t>
          </w:r>
          <w:r w:rsidRPr="0005315E">
            <w:rPr>
              <w:lang w:val="en-US"/>
            </w:rPr>
            <w:t xml:space="preserve"> Different delivery approaches can affect service costs, capacity, access, accountability and where delivery risks sit. Understanding how the service operates helps us interpret the other information in your submission and consider whether future service, contract</w:t>
          </w:r>
          <w:r w:rsidR="00B87174">
            <w:rPr>
              <w:lang w:val="en-US"/>
            </w:rPr>
            <w:t>,</w:t>
          </w:r>
          <w:r w:rsidRPr="0005315E">
            <w:rPr>
              <w:lang w:val="en-US"/>
            </w:rPr>
            <w:t xml:space="preserve"> or funding settings remain appropriate.</w:t>
          </w:r>
          <w:r w:rsidRPr="0005315E">
            <w:t> </w:t>
          </w:r>
        </w:p>
        <w:p w14:paraId="5B748042" w14:textId="56AEA1AB" w:rsidR="0005315E" w:rsidRPr="007914D8" w:rsidRDefault="0005315E" w:rsidP="0005315E">
          <w:r w:rsidRPr="007914D8">
            <w:rPr>
              <w:lang w:val="en-US"/>
            </w:rPr>
            <w:t>Please briefly describe how your organisation delivers the service. You don't need to provide commercially sensitive details. Please focus on aspects of your delivery approach that we should understand when considering future service, contract, or funding settings.</w:t>
          </w:r>
          <w:r w:rsidRPr="007914D8">
            <w:t> </w:t>
          </w:r>
          <w:r w:rsidR="009C1493">
            <w:br/>
          </w:r>
        </w:p>
      </w:sdtContent>
    </w:sdt>
    <w:tbl>
      <w:tblPr>
        <w:tblStyle w:val="ACCCustomTable"/>
        <w:tblW w:w="0" w:type="auto"/>
        <w:tblLayout w:type="fixed"/>
        <w:tblLook w:val="04A0" w:firstRow="1" w:lastRow="0" w:firstColumn="1" w:lastColumn="0" w:noHBand="0" w:noVBand="1"/>
      </w:tblPr>
      <w:tblGrid>
        <w:gridCol w:w="4536"/>
        <w:gridCol w:w="10206"/>
      </w:tblGrid>
      <w:tr w:rsidR="00846FA0" w:rsidRPr="0005315E" w14:paraId="24987C84" w14:textId="77777777" w:rsidTr="009C1493">
        <w:trPr>
          <w:cnfStyle w:val="100000000000" w:firstRow="1" w:lastRow="0" w:firstColumn="0" w:lastColumn="0" w:oddVBand="0" w:evenVBand="0" w:oddHBand="0" w:evenHBand="0" w:firstRowFirstColumn="0" w:firstRowLastColumn="0" w:lastRowFirstColumn="0" w:lastRowLastColumn="0"/>
          <w:trHeight w:val="729"/>
        </w:trPr>
        <w:tc>
          <w:tcPr>
            <w:tcW w:w="4536"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1838600367"/>
              <w:lock w:val="contentLocked"/>
              <w:placeholder>
                <w:docPart w:val="DefaultPlaceholder_-1854013440"/>
              </w:placeholder>
              <w:group/>
            </w:sdtPr>
            <w:sdtContent>
              <w:p w14:paraId="1F694FF3" w14:textId="42E79468" w:rsidR="00846FA0" w:rsidRPr="005262AE" w:rsidRDefault="00846FA0" w:rsidP="00846FA0">
                <w:r w:rsidRPr="005262AE">
                  <w:rPr>
                    <w:lang w:val="en-US"/>
                  </w:rPr>
                  <w:t>Who delivers the service</w:t>
                </w:r>
                <w:r w:rsidR="00621CCC">
                  <w:rPr>
                    <w:lang w:val="en-US"/>
                  </w:rPr>
                  <w:t xml:space="preserve">? </w:t>
                </w:r>
                <w:r w:rsidRPr="005262AE">
                  <w:rPr>
                    <w:lang w:val="en-US"/>
                  </w:rPr>
                  <w:t>(</w:t>
                </w:r>
                <w:r w:rsidR="004465DF">
                  <w:rPr>
                    <w:lang w:val="en-US"/>
                  </w:rPr>
                  <w:t>eg</w:t>
                </w:r>
                <w:r w:rsidR="00080E79">
                  <w:rPr>
                    <w:lang w:val="en-US"/>
                  </w:rPr>
                  <w:t>.</w:t>
                </w:r>
                <w:r w:rsidR="004465DF">
                  <w:rPr>
                    <w:lang w:val="en-US"/>
                  </w:rPr>
                  <w:t xml:space="preserve"> </w:t>
                </w:r>
                <w:r w:rsidRPr="005262AE">
                  <w:rPr>
                    <w:lang w:val="en-US"/>
                  </w:rPr>
                  <w:t>employees, contractors, subcontractors, or partner organisations)</w:t>
                </w:r>
              </w:p>
            </w:sdtContent>
          </w:sdt>
        </w:tc>
        <w:tc>
          <w:tcPr>
            <w:tcW w:w="10206" w:type="dxa"/>
            <w:tcBorders>
              <w:left w:val="single" w:sz="4" w:space="0" w:color="FFFFFF" w:themeColor="background1"/>
            </w:tcBorders>
            <w:hideMark/>
          </w:tcPr>
          <w:p w14:paraId="262CED4D" w14:textId="55B58737" w:rsidR="00846FA0" w:rsidRPr="00ED46FB" w:rsidRDefault="004E53ED" w:rsidP="00846FA0">
            <w:pPr>
              <w:rPr>
                <w:b w:val="0"/>
              </w:rPr>
            </w:pPr>
            <w:sdt>
              <w:sdtPr>
                <w:rPr>
                  <w:bCs/>
                </w:rPr>
                <w:id w:val="-1218963752"/>
                <w:placeholder>
                  <w:docPart w:val="16C8FB16A75A489CBEF1DE9E08FB7F13"/>
                </w:placeholder>
                <w:showingPlcHdr/>
                <w:text/>
              </w:sdtPr>
              <w:sdtEndPr/>
              <w:sdtContent>
                <w:r w:rsidR="00ED46FB" w:rsidRPr="00ED46FB">
                  <w:rPr>
                    <w:rStyle w:val="PlaceholderText"/>
                    <w:b w:val="0"/>
                  </w:rPr>
                  <w:t>Click or tap here to enter text.</w:t>
                </w:r>
              </w:sdtContent>
            </w:sdt>
          </w:p>
        </w:tc>
      </w:tr>
      <w:tr w:rsidR="00846FA0" w:rsidRPr="0005315E" w14:paraId="40E8EADA" w14:textId="77777777" w:rsidTr="009C1493">
        <w:trPr>
          <w:trHeight w:val="672"/>
        </w:trPr>
        <w:tc>
          <w:tcPr>
            <w:tcW w:w="4536" w:type="dxa"/>
            <w:tcBorders>
              <w:top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b/>
                <w:lang w:val="en-US"/>
              </w:rPr>
              <w:id w:val="-1857961239"/>
              <w:lock w:val="contentLocked"/>
              <w:placeholder>
                <w:docPart w:val="DefaultPlaceholder_-1854013440"/>
              </w:placeholder>
              <w:group/>
            </w:sdtPr>
            <w:sdtEndPr>
              <w:rPr>
                <w:lang w:val="en-NZ"/>
              </w:rPr>
            </w:sdtEndPr>
            <w:sdtContent>
              <w:p w14:paraId="08ED89C1" w14:textId="3EEDECC4" w:rsidR="00846FA0" w:rsidRPr="005262AE" w:rsidRDefault="00846FA0" w:rsidP="00846FA0">
                <w:pPr>
                  <w:rPr>
                    <w:b/>
                  </w:rPr>
                </w:pPr>
                <w:r w:rsidRPr="005262AE">
                  <w:rPr>
                    <w:b/>
                    <w:lang w:val="en-US"/>
                  </w:rPr>
                  <w:t>Where and how is the service delivered?</w:t>
                </w:r>
                <w:r w:rsidRPr="005262AE">
                  <w:rPr>
                    <w:b/>
                  </w:rPr>
                  <w:t> </w:t>
                </w:r>
              </w:p>
            </w:sdtContent>
          </w:sdt>
        </w:tc>
        <w:tc>
          <w:tcPr>
            <w:tcW w:w="10206" w:type="dxa"/>
            <w:tcBorders>
              <w:left w:val="single" w:sz="4" w:space="0" w:color="FFFFFF" w:themeColor="background1"/>
            </w:tcBorders>
            <w:hideMark/>
          </w:tcPr>
          <w:p w14:paraId="1BCA74A0" w14:textId="5324C95B" w:rsidR="00846FA0" w:rsidRPr="0005315E" w:rsidRDefault="004E53ED" w:rsidP="00846FA0">
            <w:sdt>
              <w:sdtPr>
                <w:rPr>
                  <w:bCs/>
                </w:rPr>
                <w:id w:val="318777890"/>
                <w:placeholder>
                  <w:docPart w:val="2752F36E084D4B59BFECD49CCC76517C"/>
                </w:placeholder>
                <w:showingPlcHdr/>
                <w:text/>
              </w:sdtPr>
              <w:sdtEndPr/>
              <w:sdtContent>
                <w:r w:rsidR="00846FA0" w:rsidRPr="00A730CA">
                  <w:rPr>
                    <w:rStyle w:val="PlaceholderText"/>
                    <w:bCs/>
                  </w:rPr>
                  <w:t>Click or tap here to enter text.</w:t>
                </w:r>
              </w:sdtContent>
            </w:sdt>
          </w:p>
        </w:tc>
      </w:tr>
      <w:tr w:rsidR="00846FA0" w:rsidRPr="0005315E" w14:paraId="4FDD37F1" w14:textId="77777777" w:rsidTr="009C1493">
        <w:trPr>
          <w:trHeight w:val="683"/>
        </w:trPr>
        <w:tc>
          <w:tcPr>
            <w:tcW w:w="4536" w:type="dxa"/>
            <w:tcBorders>
              <w:top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b/>
                <w:lang w:val="en-US"/>
              </w:rPr>
              <w:id w:val="-1251656074"/>
              <w:lock w:val="contentLocked"/>
              <w:placeholder>
                <w:docPart w:val="DefaultPlaceholder_-1854013440"/>
              </w:placeholder>
              <w:group/>
            </w:sdtPr>
            <w:sdtEndPr>
              <w:rPr>
                <w:lang w:val="en-NZ"/>
              </w:rPr>
            </w:sdtEndPr>
            <w:sdtContent>
              <w:p w14:paraId="42868709" w14:textId="7C3364E7" w:rsidR="00846FA0" w:rsidRPr="005262AE" w:rsidRDefault="00846FA0" w:rsidP="00846FA0">
                <w:pPr>
                  <w:rPr>
                    <w:b/>
                  </w:rPr>
                </w:pPr>
                <w:r w:rsidRPr="005262AE">
                  <w:rPr>
                    <w:b/>
                    <w:lang w:val="en-US"/>
                  </w:rPr>
                  <w:t>How is work allocated between the people or organisations involved?</w:t>
                </w:r>
                <w:r w:rsidRPr="005262AE">
                  <w:rPr>
                    <w:b/>
                  </w:rPr>
                  <w:t> </w:t>
                </w:r>
              </w:p>
            </w:sdtContent>
          </w:sdt>
        </w:tc>
        <w:tc>
          <w:tcPr>
            <w:tcW w:w="10206" w:type="dxa"/>
            <w:tcBorders>
              <w:left w:val="single" w:sz="4" w:space="0" w:color="FFFFFF" w:themeColor="background1"/>
            </w:tcBorders>
            <w:hideMark/>
          </w:tcPr>
          <w:p w14:paraId="3DF735F1" w14:textId="3C80DA12" w:rsidR="00846FA0" w:rsidRPr="0005315E" w:rsidRDefault="004E53ED" w:rsidP="00846FA0">
            <w:sdt>
              <w:sdtPr>
                <w:rPr>
                  <w:bCs/>
                </w:rPr>
                <w:id w:val="1952127153"/>
                <w:placeholder>
                  <w:docPart w:val="CC413D1F509B478991CD82ADE4CD65AE"/>
                </w:placeholder>
                <w:showingPlcHdr/>
                <w:text/>
              </w:sdtPr>
              <w:sdtEndPr/>
              <w:sdtContent>
                <w:r w:rsidR="00846FA0" w:rsidRPr="00A730CA">
                  <w:rPr>
                    <w:rStyle w:val="PlaceholderText"/>
                    <w:bCs/>
                  </w:rPr>
                  <w:t>Click or tap here to enter text.</w:t>
                </w:r>
              </w:sdtContent>
            </w:sdt>
          </w:p>
        </w:tc>
      </w:tr>
      <w:tr w:rsidR="00846FA0" w:rsidRPr="0005315E" w14:paraId="502F9469" w14:textId="77777777" w:rsidTr="009C1493">
        <w:trPr>
          <w:trHeight w:val="495"/>
        </w:trPr>
        <w:tc>
          <w:tcPr>
            <w:tcW w:w="4536" w:type="dxa"/>
            <w:tcBorders>
              <w:top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b/>
                <w:lang w:val="en-US"/>
              </w:rPr>
              <w:id w:val="-2025938192"/>
              <w:lock w:val="contentLocked"/>
              <w:placeholder>
                <w:docPart w:val="DefaultPlaceholder_-1854013440"/>
              </w:placeholder>
              <w:group/>
            </w:sdtPr>
            <w:sdtContent>
              <w:p w14:paraId="74B7E6C6" w14:textId="45720E67" w:rsidR="00846FA0" w:rsidRPr="005262AE" w:rsidRDefault="004465DF" w:rsidP="00846FA0">
                <w:pPr>
                  <w:rPr>
                    <w:b/>
                  </w:rPr>
                </w:pPr>
                <w:r w:rsidRPr="004465DF">
                  <w:rPr>
                    <w:b/>
                    <w:lang w:val="en-US"/>
                  </w:rPr>
                  <w:t>What features of the way you deliver and organise the service make it easier or harder to provide that service?</w:t>
                </w:r>
              </w:p>
            </w:sdtContent>
          </w:sdt>
        </w:tc>
        <w:tc>
          <w:tcPr>
            <w:tcW w:w="10206" w:type="dxa"/>
            <w:tcBorders>
              <w:left w:val="single" w:sz="4" w:space="0" w:color="FFFFFF" w:themeColor="background1"/>
            </w:tcBorders>
            <w:hideMark/>
          </w:tcPr>
          <w:p w14:paraId="4E1D2C0C" w14:textId="70DD8994" w:rsidR="00846FA0" w:rsidRPr="0005315E" w:rsidRDefault="004E53ED" w:rsidP="00846FA0">
            <w:sdt>
              <w:sdtPr>
                <w:rPr>
                  <w:bCs/>
                </w:rPr>
                <w:id w:val="-567191114"/>
                <w:placeholder>
                  <w:docPart w:val="FE1EC174BD544BFBB45A63AF3CC45E1E"/>
                </w:placeholder>
                <w:showingPlcHdr/>
                <w:text/>
              </w:sdtPr>
              <w:sdtEndPr/>
              <w:sdtContent>
                <w:r w:rsidR="00846FA0" w:rsidRPr="00A730CA">
                  <w:rPr>
                    <w:rStyle w:val="PlaceholderText"/>
                    <w:bCs/>
                  </w:rPr>
                  <w:t>Click or tap here to enter text.</w:t>
                </w:r>
              </w:sdtContent>
            </w:sdt>
          </w:p>
        </w:tc>
      </w:tr>
      <w:tr w:rsidR="00846FA0" w:rsidRPr="0005315E" w14:paraId="53029949" w14:textId="77777777" w:rsidTr="009C1493">
        <w:trPr>
          <w:trHeight w:val="738"/>
        </w:trPr>
        <w:tc>
          <w:tcPr>
            <w:tcW w:w="4536" w:type="dxa"/>
            <w:tcBorders>
              <w:top w:val="single" w:sz="4" w:space="0" w:color="FFFFFF" w:themeColor="background1"/>
              <w:right w:val="single" w:sz="4" w:space="0" w:color="FFFFFF" w:themeColor="background1"/>
            </w:tcBorders>
            <w:shd w:val="clear" w:color="auto" w:fill="092C4D" w:themeFill="accent1"/>
            <w:hideMark/>
          </w:tcPr>
          <w:sdt>
            <w:sdtPr>
              <w:rPr>
                <w:b/>
              </w:rPr>
              <w:id w:val="1262500681"/>
              <w:lock w:val="contentLocked"/>
              <w:placeholder>
                <w:docPart w:val="DefaultPlaceholder_-1854013440"/>
              </w:placeholder>
              <w:group/>
            </w:sdtPr>
            <w:sdtContent>
              <w:p w14:paraId="4C5D67FF" w14:textId="45A6A8A5" w:rsidR="00846FA0" w:rsidRPr="005262AE" w:rsidRDefault="009A4AD6" w:rsidP="00846FA0">
                <w:pPr>
                  <w:rPr>
                    <w:b/>
                  </w:rPr>
                </w:pPr>
                <w:r w:rsidRPr="009A4AD6">
                  <w:rPr>
                    <w:b/>
                  </w:rPr>
                  <w:t>Please explain if there are any differences in your approach across services, locations, or client groups.</w:t>
                </w:r>
              </w:p>
            </w:sdtContent>
          </w:sdt>
        </w:tc>
        <w:tc>
          <w:tcPr>
            <w:tcW w:w="10206" w:type="dxa"/>
            <w:tcBorders>
              <w:left w:val="single" w:sz="4" w:space="0" w:color="FFFFFF" w:themeColor="background1"/>
            </w:tcBorders>
            <w:hideMark/>
          </w:tcPr>
          <w:p w14:paraId="366B7209" w14:textId="39086DF5" w:rsidR="00846FA0" w:rsidRPr="0005315E" w:rsidRDefault="001401E1" w:rsidP="00846FA0">
            <w:sdt>
              <w:sdtPr>
                <w:rPr>
                  <w:bCs/>
                </w:rPr>
                <w:id w:val="644325262"/>
                <w:placeholder>
                  <w:docPart w:val="C1433AFF936F40F0AF94E857B2575CCF"/>
                </w:placeholder>
                <w:showingPlcHdr/>
                <w:text/>
              </w:sdtPr>
              <w:sdtContent>
                <w:r w:rsidR="00846FA0" w:rsidRPr="00A730CA">
                  <w:rPr>
                    <w:rStyle w:val="PlaceholderText"/>
                    <w:bCs/>
                  </w:rPr>
                  <w:t>Click or tap here to enter text.</w:t>
                </w:r>
              </w:sdtContent>
            </w:sdt>
          </w:p>
        </w:tc>
      </w:tr>
    </w:tbl>
    <w:bookmarkStart w:id="56" w:name="_Toc240551950" w:displacedByCustomXml="next"/>
    <w:bookmarkStart w:id="57" w:name="_Toc240552016" w:displacedByCustomXml="next"/>
    <w:bookmarkStart w:id="58" w:name="_Toc240552044" w:displacedByCustomXml="next"/>
    <w:bookmarkStart w:id="59" w:name="_Toc240552072" w:displacedByCustomXml="next"/>
    <w:sdt>
      <w:sdtPr>
        <w:rPr>
          <w:rFonts w:asciiTheme="minorHAnsi" w:eastAsiaTheme="minorHAnsi" w:hAnsiTheme="minorHAnsi" w:cstheme="minorBidi"/>
          <w:sz w:val="20"/>
          <w:szCs w:val="22"/>
          <w:lang w:val="en-US"/>
        </w:rPr>
        <w:id w:val="1042861113"/>
        <w:lock w:val="contentLocked"/>
        <w:placeholder>
          <w:docPart w:val="DefaultPlaceholder_-1854013440"/>
        </w:placeholder>
        <w:group/>
      </w:sdtPr>
      <w:sdtEndPr>
        <w:rPr>
          <w:i/>
          <w:iCs/>
          <w:lang w:val="en-NZ"/>
        </w:rPr>
      </w:sdtEndPr>
      <w:sdtContent>
        <w:sdt>
          <w:sdtPr>
            <w:rPr>
              <w:rFonts w:asciiTheme="minorHAnsi" w:eastAsiaTheme="minorHAnsi" w:hAnsiTheme="minorHAnsi" w:cstheme="minorBidi"/>
              <w:sz w:val="20"/>
              <w:szCs w:val="22"/>
              <w:lang w:val="en-US"/>
            </w:rPr>
            <w:id w:val="-259908748"/>
            <w:lock w:val="contentLocked"/>
            <w:placeholder>
              <w:docPart w:val="DefaultPlaceholder_-1854013440"/>
            </w:placeholder>
            <w:group/>
          </w:sdtPr>
          <w:sdtEndPr>
            <w:rPr>
              <w:lang w:val="en-NZ"/>
            </w:rPr>
          </w:sdtEndPr>
          <w:sdtContent>
            <w:p w14:paraId="3CBC7B6F" w14:textId="0F648A24" w:rsidR="0005315E" w:rsidRPr="0005315E" w:rsidRDefault="0005315E" w:rsidP="007914D8">
              <w:pPr>
                <w:pStyle w:val="Heading3"/>
              </w:pPr>
              <w:r w:rsidRPr="0005315E">
                <w:rPr>
                  <w:lang w:val="en-US"/>
                </w:rPr>
                <w:t>Question 8: Which ACC service requirements or operating processes support effective service delivery, and which make it harder?</w:t>
              </w:r>
              <w:bookmarkEnd w:id="59"/>
              <w:bookmarkEnd w:id="58"/>
              <w:bookmarkEnd w:id="57"/>
              <w:bookmarkEnd w:id="56"/>
              <w:r w:rsidRPr="0005315E">
                <w:t> </w:t>
              </w:r>
            </w:p>
            <w:p w14:paraId="25D832CF" w14:textId="4AC3C9BA" w:rsidR="0005315E" w:rsidRPr="0005315E" w:rsidRDefault="0005315E" w:rsidP="0005315E">
              <w:r w:rsidRPr="0005315E">
                <w:rPr>
                  <w:b/>
                  <w:bCs/>
                  <w:lang w:val="en-US"/>
                </w:rPr>
                <w:t>Why we’re asking:</w:t>
              </w:r>
              <w:r w:rsidRPr="0005315E">
                <w:rPr>
                  <w:lang w:val="en-US"/>
                </w:rPr>
                <w:t xml:space="preserve"> ACC requirements and processes can support effective delivery, but they can also create cost, delays, duplication</w:t>
              </w:r>
              <w:r w:rsidR="00A5081F">
                <w:rPr>
                  <w:lang w:val="en-US"/>
                </w:rPr>
                <w:t>,</w:t>
              </w:r>
              <w:r w:rsidRPr="0005315E">
                <w:rPr>
                  <w:lang w:val="en-US"/>
                </w:rPr>
                <w:t xml:space="preserve"> or reduced flexibility. Understanding both the positive and negative effects helps us identify practical improvements and avoid removing settings that support quality, accountability, or client outcomes.</w:t>
              </w:r>
              <w:r w:rsidRPr="0005315E">
                <w:t> </w:t>
              </w:r>
            </w:p>
            <w:p w14:paraId="1AD0A3B3" w14:textId="1A5FDA9D" w:rsidR="0005315E" w:rsidRPr="007914D8" w:rsidRDefault="0005315E" w:rsidP="0005315E">
              <w:r w:rsidRPr="007914D8">
                <w:rPr>
                  <w:lang w:val="en-US"/>
                </w:rPr>
                <w:t>Examples may include service specifications or eligibility requirements, referral and approval processes, interactions with ACC teams, reporting and invoicing requirements, ACC technology systems, performance and quality requirements, assurance or audit activities, and flexibility to respond to different client needs.</w:t>
              </w:r>
              <w:r w:rsidRPr="007914D8">
                <w:t> </w:t>
              </w:r>
            </w:p>
          </w:sdtContent>
        </w:sdt>
        <w:sdt>
          <w:sdtPr>
            <w:rPr>
              <w:lang w:val="en-US"/>
            </w:rPr>
            <w:id w:val="-250437916"/>
            <w:lock w:val="contentLocked"/>
            <w:placeholder>
              <w:docPart w:val="DefaultPlaceholder_-1854013440"/>
            </w:placeholder>
            <w:group/>
          </w:sdtPr>
          <w:sdtEndPr>
            <w:rPr>
              <w:i/>
              <w:iCs/>
              <w:lang w:val="en-NZ"/>
            </w:rPr>
          </w:sdtEndPr>
          <w:sdtContent>
            <w:p w14:paraId="5124D82D" w14:textId="5BDE41A7" w:rsidR="0005315E" w:rsidRPr="007914D8" w:rsidRDefault="0005315E" w:rsidP="0005315E">
              <w:r w:rsidRPr="007914D8">
                <w:rPr>
                  <w:lang w:val="en-US"/>
                </w:rPr>
                <w:t>Where possible, please provide information about the impact, such as:</w:t>
              </w:r>
              <w:r w:rsidRPr="007914D8">
                <w:t> </w:t>
              </w:r>
            </w:p>
            <w:p w14:paraId="0D862180" w14:textId="77777777" w:rsidR="0005315E" w:rsidRPr="007914D8" w:rsidRDefault="0005315E" w:rsidP="007914D8">
              <w:pPr>
                <w:pStyle w:val="ACCBulletList"/>
              </w:pPr>
              <w:r w:rsidRPr="007914D8">
                <w:rPr>
                  <w:lang w:val="en-US"/>
                </w:rPr>
                <w:t>additional staff time or cost</w:t>
              </w:r>
              <w:r w:rsidRPr="007914D8">
                <w:t> </w:t>
              </w:r>
            </w:p>
            <w:p w14:paraId="6DBFD53C" w14:textId="77777777" w:rsidR="0005315E" w:rsidRPr="007914D8" w:rsidRDefault="0005315E" w:rsidP="007914D8">
              <w:pPr>
                <w:pStyle w:val="ACCBulletList"/>
              </w:pPr>
              <w:r w:rsidRPr="007914D8">
                <w:rPr>
                  <w:lang w:val="en-US"/>
                </w:rPr>
                <w:t>delays or duplication</w:t>
              </w:r>
              <w:r w:rsidRPr="007914D8">
                <w:t> </w:t>
              </w:r>
            </w:p>
            <w:p w14:paraId="73643F4D" w14:textId="77777777" w:rsidR="0005315E" w:rsidRPr="007914D8" w:rsidRDefault="0005315E" w:rsidP="007914D8">
              <w:pPr>
                <w:pStyle w:val="ACCBulletList"/>
              </w:pPr>
              <w:r w:rsidRPr="007914D8">
                <w:rPr>
                  <w:lang w:val="en-US"/>
                </w:rPr>
                <w:t>effects on capacity or access</w:t>
              </w:r>
              <w:r w:rsidRPr="007914D8">
                <w:t> </w:t>
              </w:r>
            </w:p>
            <w:p w14:paraId="67DD6B60" w14:textId="77777777" w:rsidR="0005315E" w:rsidRPr="007914D8" w:rsidRDefault="0005315E" w:rsidP="007914D8">
              <w:pPr>
                <w:pStyle w:val="ACCBulletList"/>
              </w:pPr>
              <w:r w:rsidRPr="007914D8">
                <w:rPr>
                  <w:lang w:val="en-US"/>
                </w:rPr>
                <w:t>effects on quality or client outcomes</w:t>
              </w:r>
              <w:r w:rsidRPr="007914D8">
                <w:t> </w:t>
              </w:r>
            </w:p>
            <w:p w14:paraId="5B4570B3" w14:textId="5615CF72" w:rsidR="0005315E" w:rsidRDefault="0005315E" w:rsidP="007914D8">
              <w:pPr>
                <w:pStyle w:val="ACCBulletList"/>
              </w:pPr>
              <w:r w:rsidRPr="007914D8">
                <w:rPr>
                  <w:lang w:val="en-US"/>
                </w:rPr>
                <w:t>positive effects that should be retained.</w:t>
              </w:r>
              <w:r w:rsidRPr="007914D8">
                <w:t> </w:t>
              </w:r>
            </w:p>
            <w:p w14:paraId="6169F149" w14:textId="77777777" w:rsidR="00495DC6" w:rsidRDefault="00495DC6" w:rsidP="00495DC6">
              <w:pPr>
                <w:pStyle w:val="ACCBulletList"/>
                <w:numPr>
                  <w:ilvl w:val="0"/>
                  <w:numId w:val="0"/>
                </w:numPr>
                <w:ind w:left="720" w:hanging="360"/>
              </w:pPr>
            </w:p>
            <w:p w14:paraId="019EBF01" w14:textId="6118CC5A" w:rsidR="00495DC6" w:rsidRDefault="00495DC6" w:rsidP="00495DC6">
              <w:pPr>
                <w:pStyle w:val="ACCBulletList"/>
                <w:numPr>
                  <w:ilvl w:val="0"/>
                  <w:numId w:val="0"/>
                </w:numPr>
              </w:pPr>
              <w:r w:rsidRPr="00B25E33">
                <w:rPr>
                  <w:i/>
                  <w:iCs/>
                </w:rPr>
                <w:t>If additional rows are needed, please copy and paste a blank row.</w:t>
              </w:r>
            </w:p>
          </w:sdtContent>
        </w:sdt>
      </w:sdtContent>
    </w:sdt>
    <w:p w14:paraId="3DD7DBF4" w14:textId="77777777" w:rsidR="00AB281B" w:rsidRPr="0005315E" w:rsidRDefault="00AB281B" w:rsidP="00AB281B">
      <w:pPr>
        <w:pStyle w:val="ACCBulletList"/>
        <w:numPr>
          <w:ilvl w:val="0"/>
          <w:numId w:val="0"/>
        </w:numPr>
        <w:ind w:left="720"/>
      </w:pPr>
    </w:p>
    <w:tbl>
      <w:tblPr>
        <w:tblStyle w:val="ACCCustomTable"/>
        <w:tblW w:w="0" w:type="auto"/>
        <w:tblLayout w:type="fixed"/>
        <w:tblLook w:val="04A0" w:firstRow="1" w:lastRow="0" w:firstColumn="1" w:lastColumn="0" w:noHBand="0" w:noVBand="1"/>
      </w:tblPr>
      <w:tblGrid>
        <w:gridCol w:w="2580"/>
        <w:gridCol w:w="6067"/>
        <w:gridCol w:w="1808"/>
        <w:gridCol w:w="4287"/>
      </w:tblGrid>
      <w:tr w:rsidR="0005315E" w:rsidRPr="0005315E" w14:paraId="70E78F19" w14:textId="77777777" w:rsidTr="0040653F">
        <w:trPr>
          <w:cnfStyle w:val="100000000000" w:firstRow="1" w:lastRow="0" w:firstColumn="0" w:lastColumn="0" w:oddVBand="0" w:evenVBand="0" w:oddHBand="0" w:evenHBand="0" w:firstRowFirstColumn="0" w:firstRowLastColumn="0" w:lastRowFirstColumn="0" w:lastRowLastColumn="0"/>
          <w:trHeight w:val="15"/>
          <w:tblHeader/>
        </w:trPr>
        <w:tc>
          <w:tcPr>
            <w:tcW w:w="2580"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852611800"/>
              <w:lock w:val="contentLocked"/>
              <w:placeholder>
                <w:docPart w:val="DefaultPlaceholder_-1854013440"/>
              </w:placeholder>
              <w:group/>
            </w:sdtPr>
            <w:sdtEndPr>
              <w:rPr>
                <w:lang w:val="en-NZ"/>
              </w:rPr>
            </w:sdtEndPr>
            <w:sdtContent>
              <w:p w14:paraId="12016A82" w14:textId="30F3F0C8" w:rsidR="0005315E" w:rsidRPr="0005315E" w:rsidRDefault="0005315E" w:rsidP="00AB281B">
                <w:r w:rsidRPr="0005315E">
                  <w:rPr>
                    <w:lang w:val="en-US"/>
                  </w:rPr>
                  <w:t>Requirement or process</w:t>
                </w:r>
                <w:r w:rsidRPr="0005315E">
                  <w:t> </w:t>
                </w:r>
              </w:p>
            </w:sdtContent>
          </w:sdt>
        </w:tc>
        <w:tc>
          <w:tcPr>
            <w:tcW w:w="6067"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391884862"/>
              <w:lock w:val="contentLocked"/>
              <w:placeholder>
                <w:docPart w:val="DefaultPlaceholder_-1854013440"/>
              </w:placeholder>
              <w:group/>
            </w:sdtPr>
            <w:sdtEndPr>
              <w:rPr>
                <w:lang w:val="en-NZ"/>
              </w:rPr>
            </w:sdtEndPr>
            <w:sdtContent>
              <w:p w14:paraId="5B5FAAC8" w14:textId="4662C74E" w:rsidR="0005315E" w:rsidRPr="0005315E" w:rsidRDefault="0005315E" w:rsidP="00AB281B">
                <w:r w:rsidRPr="0005315E">
                  <w:rPr>
                    <w:lang w:val="en-US"/>
                  </w:rPr>
                  <w:t>How it helps or hinders delivery</w:t>
                </w:r>
                <w:r w:rsidRPr="0005315E">
                  <w:t> </w:t>
                </w:r>
              </w:p>
            </w:sdtContent>
          </w:sdt>
        </w:tc>
        <w:tc>
          <w:tcPr>
            <w:tcW w:w="1808"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964227673"/>
              <w:lock w:val="contentLocked"/>
              <w:placeholder>
                <w:docPart w:val="DefaultPlaceholder_-1854013440"/>
              </w:placeholder>
              <w:group/>
            </w:sdtPr>
            <w:sdtEndPr>
              <w:rPr>
                <w:lang w:val="en-NZ"/>
              </w:rPr>
            </w:sdtEndPr>
            <w:sdtContent>
              <w:p w14:paraId="0027A549" w14:textId="54AD705B" w:rsidR="0005315E" w:rsidRPr="0005315E" w:rsidRDefault="0005315E" w:rsidP="00AB281B">
                <w:r w:rsidRPr="0005315E">
                  <w:rPr>
                    <w:lang w:val="en-US"/>
                  </w:rPr>
                  <w:t>Magnitude of impact</w:t>
                </w:r>
                <w:r w:rsidRPr="0005315E">
                  <w:t> </w:t>
                </w:r>
              </w:p>
            </w:sdtContent>
          </w:sdt>
        </w:tc>
        <w:tc>
          <w:tcPr>
            <w:tcW w:w="4287"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291206049"/>
              <w:lock w:val="contentLocked"/>
              <w:placeholder>
                <w:docPart w:val="DefaultPlaceholder_-1854013440"/>
              </w:placeholder>
              <w:group/>
            </w:sdtPr>
            <w:sdtEndPr>
              <w:rPr>
                <w:lang w:val="en-NZ"/>
              </w:rPr>
            </w:sdtEndPr>
            <w:sdtContent>
              <w:p w14:paraId="0BFC80D8" w14:textId="2AA6BBF3" w:rsidR="0005315E" w:rsidRPr="0005315E" w:rsidRDefault="0005315E" w:rsidP="00AB281B">
                <w:r w:rsidRPr="0005315E">
                  <w:rPr>
                    <w:lang w:val="en-US"/>
                  </w:rPr>
                  <w:t>Example</w:t>
                </w:r>
                <w:r w:rsidRPr="0005315E">
                  <w:t> </w:t>
                </w:r>
              </w:p>
            </w:sdtContent>
          </w:sdt>
        </w:tc>
      </w:tr>
      <w:tr w:rsidR="00846FA0" w:rsidRPr="0005315E" w14:paraId="73A9B3BE" w14:textId="77777777" w:rsidTr="0040653F">
        <w:tc>
          <w:tcPr>
            <w:tcW w:w="2580" w:type="dxa"/>
            <w:tcBorders>
              <w:top w:val="single" w:sz="4" w:space="0" w:color="FFFFFF" w:themeColor="background1"/>
            </w:tcBorders>
            <w:hideMark/>
          </w:tcPr>
          <w:p w14:paraId="7E6995E0" w14:textId="14FC0129" w:rsidR="00846FA0" w:rsidRPr="0005315E" w:rsidRDefault="004E53ED" w:rsidP="00846FA0">
            <w:sdt>
              <w:sdtPr>
                <w:rPr>
                  <w:bCs/>
                </w:rPr>
                <w:id w:val="1446575025"/>
                <w:placeholder>
                  <w:docPart w:val="177B2D775A284C2191A2089BB1D4F9D7"/>
                </w:placeholder>
                <w:showingPlcHdr/>
                <w:text/>
              </w:sdtPr>
              <w:sdtEndPr/>
              <w:sdtContent>
                <w:r w:rsidR="00846FA0" w:rsidRPr="00963701">
                  <w:rPr>
                    <w:rStyle w:val="PlaceholderText"/>
                    <w:bCs/>
                  </w:rPr>
                  <w:t>Click or tap here to enter text.</w:t>
                </w:r>
              </w:sdtContent>
            </w:sdt>
          </w:p>
        </w:tc>
        <w:tc>
          <w:tcPr>
            <w:tcW w:w="6067" w:type="dxa"/>
            <w:tcBorders>
              <w:top w:val="single" w:sz="4" w:space="0" w:color="FFFFFF" w:themeColor="background1"/>
            </w:tcBorders>
            <w:hideMark/>
          </w:tcPr>
          <w:p w14:paraId="33A7A158" w14:textId="2340D67A" w:rsidR="00846FA0" w:rsidRPr="0005315E" w:rsidRDefault="004E53ED" w:rsidP="00846FA0">
            <w:sdt>
              <w:sdtPr>
                <w:rPr>
                  <w:bCs/>
                </w:rPr>
                <w:id w:val="-1390334476"/>
                <w:placeholder>
                  <w:docPart w:val="A24F53B5E8F84553AA424DD6501F1B80"/>
                </w:placeholder>
                <w:showingPlcHdr/>
                <w:text/>
              </w:sdtPr>
              <w:sdtEndPr/>
              <w:sdtContent>
                <w:r w:rsidR="00846FA0" w:rsidRPr="00963701">
                  <w:rPr>
                    <w:rStyle w:val="PlaceholderText"/>
                    <w:bCs/>
                  </w:rPr>
                  <w:t>Click or tap here to enter text.</w:t>
                </w:r>
              </w:sdtContent>
            </w:sdt>
          </w:p>
        </w:tc>
        <w:tc>
          <w:tcPr>
            <w:tcW w:w="1808" w:type="dxa"/>
            <w:tcBorders>
              <w:top w:val="single" w:sz="4" w:space="0" w:color="FFFFFF" w:themeColor="background1"/>
            </w:tcBorders>
            <w:hideMark/>
          </w:tcPr>
          <w:p w14:paraId="40E58742" w14:textId="009F44E8" w:rsidR="00846FA0" w:rsidRPr="0005315E" w:rsidRDefault="004E53ED" w:rsidP="00846FA0">
            <w:sdt>
              <w:sdtPr>
                <w:rPr>
                  <w:bCs/>
                </w:rPr>
                <w:id w:val="-1440670249"/>
                <w:placeholder>
                  <w:docPart w:val="7788E6F22D824DBA98AC12697ADB55AA"/>
                </w:placeholder>
                <w:showingPlcHdr/>
                <w:text/>
              </w:sdtPr>
              <w:sdtEndPr/>
              <w:sdtContent>
                <w:r w:rsidR="00846FA0" w:rsidRPr="00963701">
                  <w:rPr>
                    <w:rStyle w:val="PlaceholderText"/>
                    <w:bCs/>
                  </w:rPr>
                  <w:t>Click or tap here to enter text.</w:t>
                </w:r>
              </w:sdtContent>
            </w:sdt>
          </w:p>
        </w:tc>
        <w:tc>
          <w:tcPr>
            <w:tcW w:w="4287" w:type="dxa"/>
            <w:tcBorders>
              <w:top w:val="single" w:sz="4" w:space="0" w:color="FFFFFF" w:themeColor="background1"/>
            </w:tcBorders>
            <w:hideMark/>
          </w:tcPr>
          <w:p w14:paraId="4082C418" w14:textId="2DFD8207" w:rsidR="00846FA0" w:rsidRPr="0005315E" w:rsidRDefault="004E53ED" w:rsidP="00846FA0">
            <w:sdt>
              <w:sdtPr>
                <w:rPr>
                  <w:bCs/>
                </w:rPr>
                <w:id w:val="1839419178"/>
                <w:placeholder>
                  <w:docPart w:val="04ED2C512D124905AC944CE61B1F7251"/>
                </w:placeholder>
                <w:showingPlcHdr/>
                <w:text/>
              </w:sdtPr>
              <w:sdtEndPr/>
              <w:sdtContent>
                <w:r w:rsidR="00846FA0" w:rsidRPr="00963701">
                  <w:rPr>
                    <w:rStyle w:val="PlaceholderText"/>
                    <w:bCs/>
                  </w:rPr>
                  <w:t>Click or tap here to enter text.</w:t>
                </w:r>
              </w:sdtContent>
            </w:sdt>
          </w:p>
        </w:tc>
      </w:tr>
      <w:tr w:rsidR="00846FA0" w:rsidRPr="0005315E" w14:paraId="58D4CB54" w14:textId="77777777" w:rsidTr="0040653F">
        <w:tc>
          <w:tcPr>
            <w:tcW w:w="2580" w:type="dxa"/>
            <w:hideMark/>
          </w:tcPr>
          <w:p w14:paraId="506176DC" w14:textId="685BB968" w:rsidR="00846FA0" w:rsidRPr="0005315E" w:rsidRDefault="004E53ED" w:rsidP="00846FA0">
            <w:sdt>
              <w:sdtPr>
                <w:rPr>
                  <w:bCs/>
                </w:rPr>
                <w:id w:val="439037672"/>
                <w:placeholder>
                  <w:docPart w:val="669BB805479B4BB8B918A7F3A4F5CF1F"/>
                </w:placeholder>
                <w:showingPlcHdr/>
                <w:text/>
              </w:sdtPr>
              <w:sdtEndPr/>
              <w:sdtContent>
                <w:r w:rsidR="00846FA0" w:rsidRPr="00963701">
                  <w:rPr>
                    <w:rStyle w:val="PlaceholderText"/>
                    <w:bCs/>
                  </w:rPr>
                  <w:t>Click or tap here to enter text.</w:t>
                </w:r>
              </w:sdtContent>
            </w:sdt>
          </w:p>
        </w:tc>
        <w:tc>
          <w:tcPr>
            <w:tcW w:w="6067" w:type="dxa"/>
            <w:hideMark/>
          </w:tcPr>
          <w:p w14:paraId="4619B30F" w14:textId="48B251A2" w:rsidR="00846FA0" w:rsidRPr="0005315E" w:rsidRDefault="004E53ED" w:rsidP="00846FA0">
            <w:sdt>
              <w:sdtPr>
                <w:rPr>
                  <w:bCs/>
                </w:rPr>
                <w:id w:val="-734000969"/>
                <w:placeholder>
                  <w:docPart w:val="3A66951BC41442529F6E857C3F5AE4F3"/>
                </w:placeholder>
                <w:showingPlcHdr/>
                <w:text/>
              </w:sdtPr>
              <w:sdtEndPr/>
              <w:sdtContent>
                <w:r w:rsidR="00846FA0" w:rsidRPr="00963701">
                  <w:rPr>
                    <w:rStyle w:val="PlaceholderText"/>
                    <w:bCs/>
                  </w:rPr>
                  <w:t>Click or tap here to enter text.</w:t>
                </w:r>
              </w:sdtContent>
            </w:sdt>
          </w:p>
        </w:tc>
        <w:tc>
          <w:tcPr>
            <w:tcW w:w="1808" w:type="dxa"/>
            <w:hideMark/>
          </w:tcPr>
          <w:p w14:paraId="62F717D2" w14:textId="0E3AE65C" w:rsidR="00846FA0" w:rsidRPr="0005315E" w:rsidRDefault="004E53ED" w:rsidP="00846FA0">
            <w:sdt>
              <w:sdtPr>
                <w:rPr>
                  <w:bCs/>
                </w:rPr>
                <w:id w:val="2049482903"/>
                <w:placeholder>
                  <w:docPart w:val="7652817468AE48209A3EB3764CD4FD24"/>
                </w:placeholder>
                <w:showingPlcHdr/>
                <w:text/>
              </w:sdtPr>
              <w:sdtEndPr/>
              <w:sdtContent>
                <w:r w:rsidR="00846FA0" w:rsidRPr="00963701">
                  <w:rPr>
                    <w:rStyle w:val="PlaceholderText"/>
                    <w:bCs/>
                  </w:rPr>
                  <w:t>Click or tap here to enter text.</w:t>
                </w:r>
              </w:sdtContent>
            </w:sdt>
          </w:p>
        </w:tc>
        <w:tc>
          <w:tcPr>
            <w:tcW w:w="4287" w:type="dxa"/>
            <w:hideMark/>
          </w:tcPr>
          <w:p w14:paraId="3C59B72B" w14:textId="3C13252C" w:rsidR="00846FA0" w:rsidRPr="0005315E" w:rsidRDefault="004E53ED" w:rsidP="00846FA0">
            <w:sdt>
              <w:sdtPr>
                <w:rPr>
                  <w:bCs/>
                </w:rPr>
                <w:id w:val="-1540508734"/>
                <w:placeholder>
                  <w:docPart w:val="1201BC39BA2543719A9665CA3EA3686A"/>
                </w:placeholder>
                <w:showingPlcHdr/>
                <w:text/>
              </w:sdtPr>
              <w:sdtEndPr/>
              <w:sdtContent>
                <w:r w:rsidR="00846FA0" w:rsidRPr="00963701">
                  <w:rPr>
                    <w:rStyle w:val="PlaceholderText"/>
                    <w:bCs/>
                  </w:rPr>
                  <w:t>Click or tap here to enter text.</w:t>
                </w:r>
              </w:sdtContent>
            </w:sdt>
          </w:p>
        </w:tc>
      </w:tr>
      <w:tr w:rsidR="00846FA0" w:rsidRPr="0005315E" w14:paraId="74CE28F2" w14:textId="77777777" w:rsidTr="0040653F">
        <w:tc>
          <w:tcPr>
            <w:tcW w:w="2580" w:type="dxa"/>
            <w:hideMark/>
          </w:tcPr>
          <w:p w14:paraId="76894621" w14:textId="1A411CA3" w:rsidR="00846FA0" w:rsidRPr="0005315E" w:rsidRDefault="004E53ED" w:rsidP="00846FA0">
            <w:sdt>
              <w:sdtPr>
                <w:rPr>
                  <w:bCs/>
                </w:rPr>
                <w:id w:val="1915661201"/>
                <w:placeholder>
                  <w:docPart w:val="384BA4F2E5E04C11856440A0B8480A6E"/>
                </w:placeholder>
                <w:showingPlcHdr/>
                <w:text/>
              </w:sdtPr>
              <w:sdtEndPr/>
              <w:sdtContent>
                <w:r w:rsidR="00846FA0" w:rsidRPr="00963701">
                  <w:rPr>
                    <w:rStyle w:val="PlaceholderText"/>
                    <w:bCs/>
                  </w:rPr>
                  <w:t>Click or tap here to enter text.</w:t>
                </w:r>
              </w:sdtContent>
            </w:sdt>
          </w:p>
        </w:tc>
        <w:tc>
          <w:tcPr>
            <w:tcW w:w="6067" w:type="dxa"/>
            <w:hideMark/>
          </w:tcPr>
          <w:p w14:paraId="0B54606B" w14:textId="53C87239" w:rsidR="00846FA0" w:rsidRPr="0005315E" w:rsidRDefault="004E53ED" w:rsidP="00846FA0">
            <w:sdt>
              <w:sdtPr>
                <w:rPr>
                  <w:bCs/>
                </w:rPr>
                <w:id w:val="-1403049418"/>
                <w:placeholder>
                  <w:docPart w:val="16E9A8F59B1442598C1BF153139EDCB3"/>
                </w:placeholder>
                <w:showingPlcHdr/>
                <w:text/>
              </w:sdtPr>
              <w:sdtEndPr/>
              <w:sdtContent>
                <w:r w:rsidR="00846FA0" w:rsidRPr="00963701">
                  <w:rPr>
                    <w:rStyle w:val="PlaceholderText"/>
                    <w:bCs/>
                  </w:rPr>
                  <w:t>Click or tap here to enter text.</w:t>
                </w:r>
              </w:sdtContent>
            </w:sdt>
          </w:p>
        </w:tc>
        <w:tc>
          <w:tcPr>
            <w:tcW w:w="1808" w:type="dxa"/>
            <w:hideMark/>
          </w:tcPr>
          <w:p w14:paraId="3F03A93C" w14:textId="3B7F7D6A" w:rsidR="00846FA0" w:rsidRPr="0005315E" w:rsidRDefault="004E53ED" w:rsidP="00846FA0">
            <w:sdt>
              <w:sdtPr>
                <w:rPr>
                  <w:bCs/>
                </w:rPr>
                <w:id w:val="1933158687"/>
                <w:placeholder>
                  <w:docPart w:val="8CE915734B5945A985BE13B4BD399C4D"/>
                </w:placeholder>
                <w:showingPlcHdr/>
                <w:text/>
              </w:sdtPr>
              <w:sdtEndPr/>
              <w:sdtContent>
                <w:r w:rsidR="00846FA0" w:rsidRPr="00963701">
                  <w:rPr>
                    <w:rStyle w:val="PlaceholderText"/>
                    <w:bCs/>
                  </w:rPr>
                  <w:t>Click or tap here to enter text.</w:t>
                </w:r>
              </w:sdtContent>
            </w:sdt>
          </w:p>
        </w:tc>
        <w:tc>
          <w:tcPr>
            <w:tcW w:w="4287" w:type="dxa"/>
            <w:hideMark/>
          </w:tcPr>
          <w:p w14:paraId="0A803DC3" w14:textId="00090585" w:rsidR="00846FA0" w:rsidRPr="0005315E" w:rsidRDefault="004E53ED" w:rsidP="00846FA0">
            <w:sdt>
              <w:sdtPr>
                <w:rPr>
                  <w:bCs/>
                </w:rPr>
                <w:id w:val="1778514904"/>
                <w:placeholder>
                  <w:docPart w:val="760275F3F6454B6F9D3E983D3D611A57"/>
                </w:placeholder>
                <w:showingPlcHdr/>
                <w:text/>
              </w:sdtPr>
              <w:sdtEndPr/>
              <w:sdtContent>
                <w:r w:rsidR="00846FA0" w:rsidRPr="00963701">
                  <w:rPr>
                    <w:rStyle w:val="PlaceholderText"/>
                    <w:bCs/>
                  </w:rPr>
                  <w:t>Click or tap here to enter text.</w:t>
                </w:r>
              </w:sdtContent>
            </w:sdt>
          </w:p>
        </w:tc>
      </w:tr>
      <w:tr w:rsidR="00846FA0" w:rsidRPr="0005315E" w14:paraId="7E83A67A" w14:textId="77777777" w:rsidTr="0040653F">
        <w:tc>
          <w:tcPr>
            <w:tcW w:w="2580" w:type="dxa"/>
            <w:tcBorders>
              <w:top w:val="single" w:sz="4" w:space="0" w:color="FFFFFF" w:themeColor="background1"/>
            </w:tcBorders>
            <w:hideMark/>
          </w:tcPr>
          <w:p w14:paraId="2405B437" w14:textId="67B6196F" w:rsidR="00846FA0" w:rsidRPr="0005315E" w:rsidRDefault="004E53ED" w:rsidP="00846FA0">
            <w:sdt>
              <w:sdtPr>
                <w:rPr>
                  <w:bCs/>
                </w:rPr>
                <w:id w:val="-1519852433"/>
                <w:placeholder>
                  <w:docPart w:val="868F5CC99359489C9AE489787FC04444"/>
                </w:placeholder>
                <w:showingPlcHdr/>
                <w:text/>
              </w:sdtPr>
              <w:sdtEndPr/>
              <w:sdtContent>
                <w:r w:rsidR="00846FA0" w:rsidRPr="00963701">
                  <w:rPr>
                    <w:rStyle w:val="PlaceholderText"/>
                    <w:bCs/>
                  </w:rPr>
                  <w:t>Click or tap here to enter text.</w:t>
                </w:r>
              </w:sdtContent>
            </w:sdt>
          </w:p>
        </w:tc>
        <w:tc>
          <w:tcPr>
            <w:tcW w:w="6067" w:type="dxa"/>
            <w:tcBorders>
              <w:top w:val="single" w:sz="4" w:space="0" w:color="FFFFFF" w:themeColor="background1"/>
            </w:tcBorders>
            <w:hideMark/>
          </w:tcPr>
          <w:p w14:paraId="09DF75D4" w14:textId="69826BBC" w:rsidR="00846FA0" w:rsidRPr="0005315E" w:rsidRDefault="004E53ED" w:rsidP="00846FA0">
            <w:sdt>
              <w:sdtPr>
                <w:rPr>
                  <w:bCs/>
                </w:rPr>
                <w:id w:val="2129593244"/>
                <w:placeholder>
                  <w:docPart w:val="DEE3BD4C7CA4465CBD8D1F61CEB24E33"/>
                </w:placeholder>
                <w:showingPlcHdr/>
                <w:text/>
              </w:sdtPr>
              <w:sdtEndPr/>
              <w:sdtContent>
                <w:r w:rsidR="00846FA0" w:rsidRPr="00963701">
                  <w:rPr>
                    <w:rStyle w:val="PlaceholderText"/>
                    <w:bCs/>
                  </w:rPr>
                  <w:t>Click or tap here to enter text.</w:t>
                </w:r>
              </w:sdtContent>
            </w:sdt>
          </w:p>
        </w:tc>
        <w:tc>
          <w:tcPr>
            <w:tcW w:w="1808" w:type="dxa"/>
            <w:tcBorders>
              <w:top w:val="single" w:sz="4" w:space="0" w:color="FFFFFF" w:themeColor="background1"/>
            </w:tcBorders>
            <w:hideMark/>
          </w:tcPr>
          <w:p w14:paraId="5CB8034E" w14:textId="6FB25D51" w:rsidR="00846FA0" w:rsidRPr="0005315E" w:rsidRDefault="004E53ED" w:rsidP="00846FA0">
            <w:sdt>
              <w:sdtPr>
                <w:rPr>
                  <w:bCs/>
                </w:rPr>
                <w:id w:val="222577816"/>
                <w:placeholder>
                  <w:docPart w:val="3E4719F699664CC899AC2ADC29B99306"/>
                </w:placeholder>
                <w:showingPlcHdr/>
                <w:text/>
              </w:sdtPr>
              <w:sdtEndPr/>
              <w:sdtContent>
                <w:r w:rsidR="00846FA0" w:rsidRPr="00963701">
                  <w:rPr>
                    <w:rStyle w:val="PlaceholderText"/>
                    <w:bCs/>
                  </w:rPr>
                  <w:t>Click or tap here to enter text.</w:t>
                </w:r>
              </w:sdtContent>
            </w:sdt>
          </w:p>
        </w:tc>
        <w:tc>
          <w:tcPr>
            <w:tcW w:w="4287" w:type="dxa"/>
            <w:tcBorders>
              <w:top w:val="single" w:sz="4" w:space="0" w:color="FFFFFF" w:themeColor="background1"/>
            </w:tcBorders>
            <w:hideMark/>
          </w:tcPr>
          <w:p w14:paraId="1A63B782" w14:textId="2D29A96F" w:rsidR="00846FA0" w:rsidRPr="0005315E" w:rsidRDefault="004E53ED" w:rsidP="00846FA0">
            <w:sdt>
              <w:sdtPr>
                <w:rPr>
                  <w:bCs/>
                </w:rPr>
                <w:id w:val="526459817"/>
                <w:placeholder>
                  <w:docPart w:val="77153A7196F94B3D93368B569F93B894"/>
                </w:placeholder>
                <w:showingPlcHdr/>
                <w:text/>
              </w:sdtPr>
              <w:sdtEndPr/>
              <w:sdtContent>
                <w:r w:rsidR="00846FA0" w:rsidRPr="00963701">
                  <w:rPr>
                    <w:rStyle w:val="PlaceholderText"/>
                    <w:bCs/>
                  </w:rPr>
                  <w:t>Click or tap here to enter text.</w:t>
                </w:r>
              </w:sdtContent>
            </w:sdt>
          </w:p>
        </w:tc>
      </w:tr>
      <w:tr w:rsidR="00846FA0" w:rsidRPr="0005315E" w14:paraId="145D13B1" w14:textId="77777777" w:rsidTr="0040653F">
        <w:tc>
          <w:tcPr>
            <w:tcW w:w="2580" w:type="dxa"/>
            <w:hideMark/>
          </w:tcPr>
          <w:p w14:paraId="1B9695A0" w14:textId="59F61C24" w:rsidR="00846FA0" w:rsidRPr="0005315E" w:rsidRDefault="004E53ED" w:rsidP="00846FA0">
            <w:sdt>
              <w:sdtPr>
                <w:rPr>
                  <w:bCs/>
                </w:rPr>
                <w:id w:val="591126694"/>
                <w:placeholder>
                  <w:docPart w:val="8D52D25F2FA245ADB9D9E884927C76D5"/>
                </w:placeholder>
                <w:showingPlcHdr/>
                <w:text/>
              </w:sdtPr>
              <w:sdtEndPr/>
              <w:sdtContent>
                <w:r w:rsidR="00846FA0" w:rsidRPr="00963701">
                  <w:rPr>
                    <w:rStyle w:val="PlaceholderText"/>
                    <w:bCs/>
                  </w:rPr>
                  <w:t>Click or tap here to enter text.</w:t>
                </w:r>
              </w:sdtContent>
            </w:sdt>
          </w:p>
        </w:tc>
        <w:tc>
          <w:tcPr>
            <w:tcW w:w="6067" w:type="dxa"/>
            <w:hideMark/>
          </w:tcPr>
          <w:p w14:paraId="7AF6E5FA" w14:textId="50FAF682" w:rsidR="00846FA0" w:rsidRPr="0005315E" w:rsidRDefault="004E53ED" w:rsidP="00846FA0">
            <w:sdt>
              <w:sdtPr>
                <w:rPr>
                  <w:bCs/>
                </w:rPr>
                <w:id w:val="1037786258"/>
                <w:placeholder>
                  <w:docPart w:val="AC83DAC59DDF41A6B3C45FA58B3C73B8"/>
                </w:placeholder>
                <w:showingPlcHdr/>
                <w:text/>
              </w:sdtPr>
              <w:sdtEndPr/>
              <w:sdtContent>
                <w:r w:rsidR="00846FA0" w:rsidRPr="00963701">
                  <w:rPr>
                    <w:rStyle w:val="PlaceholderText"/>
                    <w:bCs/>
                  </w:rPr>
                  <w:t>Click or tap here to enter text.</w:t>
                </w:r>
              </w:sdtContent>
            </w:sdt>
          </w:p>
        </w:tc>
        <w:tc>
          <w:tcPr>
            <w:tcW w:w="1808" w:type="dxa"/>
            <w:hideMark/>
          </w:tcPr>
          <w:p w14:paraId="6CE19344" w14:textId="0726A3AB" w:rsidR="00846FA0" w:rsidRPr="0005315E" w:rsidRDefault="004E53ED" w:rsidP="00846FA0">
            <w:sdt>
              <w:sdtPr>
                <w:rPr>
                  <w:bCs/>
                </w:rPr>
                <w:id w:val="-1217738665"/>
                <w:placeholder>
                  <w:docPart w:val="0F4CA8A1227F4644A642C91405379A29"/>
                </w:placeholder>
                <w:showingPlcHdr/>
                <w:text/>
              </w:sdtPr>
              <w:sdtEndPr/>
              <w:sdtContent>
                <w:r w:rsidR="00846FA0" w:rsidRPr="00963701">
                  <w:rPr>
                    <w:rStyle w:val="PlaceholderText"/>
                    <w:bCs/>
                  </w:rPr>
                  <w:t>Click or tap here to enter text.</w:t>
                </w:r>
              </w:sdtContent>
            </w:sdt>
          </w:p>
        </w:tc>
        <w:tc>
          <w:tcPr>
            <w:tcW w:w="4287" w:type="dxa"/>
            <w:hideMark/>
          </w:tcPr>
          <w:p w14:paraId="24DB83D4" w14:textId="1D795E41" w:rsidR="00846FA0" w:rsidRPr="0005315E" w:rsidRDefault="004E53ED" w:rsidP="00846FA0">
            <w:sdt>
              <w:sdtPr>
                <w:rPr>
                  <w:bCs/>
                </w:rPr>
                <w:id w:val="-1754191115"/>
                <w:placeholder>
                  <w:docPart w:val="BF3E1E0BC4BE4399B0AD63CF0A965697"/>
                </w:placeholder>
                <w:showingPlcHdr/>
                <w:text/>
              </w:sdtPr>
              <w:sdtEndPr/>
              <w:sdtContent>
                <w:r w:rsidR="00846FA0" w:rsidRPr="00963701">
                  <w:rPr>
                    <w:rStyle w:val="PlaceholderText"/>
                    <w:bCs/>
                  </w:rPr>
                  <w:t>Click or tap here to enter text.</w:t>
                </w:r>
              </w:sdtContent>
            </w:sdt>
          </w:p>
        </w:tc>
      </w:tr>
    </w:tbl>
    <w:bookmarkStart w:id="60" w:name="_Toc240551951" w:displacedByCustomXml="next"/>
    <w:bookmarkStart w:id="61" w:name="_Toc240552017" w:displacedByCustomXml="next"/>
    <w:bookmarkStart w:id="62" w:name="_Toc240552045" w:displacedByCustomXml="next"/>
    <w:bookmarkStart w:id="63" w:name="_Toc240552073" w:displacedByCustomXml="next"/>
    <w:sdt>
      <w:sdtPr>
        <w:rPr>
          <w:rFonts w:asciiTheme="minorHAnsi" w:eastAsiaTheme="minorHAnsi" w:hAnsiTheme="minorHAnsi" w:cstheme="minorBidi"/>
          <w:color w:val="auto"/>
          <w:sz w:val="20"/>
          <w:szCs w:val="22"/>
          <w:lang w:val="en-US"/>
        </w:rPr>
        <w:id w:val="1513495505"/>
        <w:lock w:val="contentLocked"/>
        <w:placeholder>
          <w:docPart w:val="DefaultPlaceholder_-1854013440"/>
        </w:placeholder>
        <w:group/>
      </w:sdtPr>
      <w:sdtEndPr>
        <w:rPr>
          <w:lang w:val="en-NZ"/>
        </w:rPr>
      </w:sdtEndPr>
      <w:sdtContent>
        <w:p w14:paraId="51C91F34" w14:textId="3B5AFFFD" w:rsidR="0005315E" w:rsidRPr="0005315E" w:rsidRDefault="0005315E" w:rsidP="007914D8">
          <w:pPr>
            <w:pStyle w:val="Heading2"/>
          </w:pPr>
          <w:r w:rsidRPr="0005315E">
            <w:rPr>
              <w:lang w:val="en-US"/>
            </w:rPr>
            <w:t>Section 3: Workforce and capacity</w:t>
          </w:r>
          <w:bookmarkEnd w:id="63"/>
          <w:bookmarkEnd w:id="62"/>
          <w:bookmarkEnd w:id="61"/>
          <w:bookmarkEnd w:id="60"/>
          <w:r w:rsidRPr="0005315E">
            <w:t> </w:t>
          </w:r>
        </w:p>
        <w:p w14:paraId="55A4846A" w14:textId="1C8980E2" w:rsidR="0005315E" w:rsidRPr="007914D8" w:rsidRDefault="0005315E" w:rsidP="0005315E">
          <w:r w:rsidRPr="007914D8">
            <w:rPr>
              <w:lang w:val="en-US"/>
            </w:rPr>
            <w:t xml:space="preserve">We're seeking information about the workforce and capacity available to deliver ACC-funded services. This includes understanding the mix and availability of the workforce, recruitment and retention pressures, capacity constraints, and whether these factors are affecting access, timeliness, quality, or continuity of service. The information will help us consider whether any future response should involve pricing, funding, service design, contract settings, workforce initiatives, or action by </w:t>
          </w:r>
          <w:r w:rsidR="00A5081F">
            <w:rPr>
              <w:lang w:val="en-US"/>
            </w:rPr>
            <w:t xml:space="preserve">suppliers and </w:t>
          </w:r>
          <w:r w:rsidRPr="007914D8">
            <w:rPr>
              <w:lang w:val="en-US"/>
            </w:rPr>
            <w:t>providers.</w:t>
          </w:r>
          <w:r w:rsidRPr="007914D8">
            <w:t> </w:t>
          </w:r>
        </w:p>
        <w:p w14:paraId="6AE67769" w14:textId="46D92397" w:rsidR="0005315E" w:rsidRPr="007914D8" w:rsidRDefault="0005315E" w:rsidP="0005315E">
          <w:r w:rsidRPr="007914D8">
            <w:rPr>
              <w:lang w:val="en-US"/>
            </w:rPr>
            <w:t>Estimates or ranges are acceptable. If staff work across several services or purchasers, provide a reasonable estimate or state that an ACC-specific allocation is not available.</w:t>
          </w:r>
          <w:r w:rsidRPr="007914D8">
            <w:t> </w:t>
          </w:r>
        </w:p>
        <w:p w14:paraId="267FF434" w14:textId="77777777" w:rsidR="0005315E" w:rsidRPr="0005315E" w:rsidRDefault="0005315E" w:rsidP="007914D8">
          <w:pPr>
            <w:pStyle w:val="Heading3"/>
          </w:pPr>
          <w:bookmarkStart w:id="64" w:name="_Toc240551952"/>
          <w:bookmarkStart w:id="65" w:name="_Toc240552018"/>
          <w:bookmarkStart w:id="66" w:name="_Toc240552046"/>
          <w:bookmarkStart w:id="67" w:name="_Toc240552074"/>
          <w:r w:rsidRPr="0005315E">
            <w:rPr>
              <w:lang w:val="en-US"/>
            </w:rPr>
            <w:t>Question 9: What is the workforce requirement to deliver the ACC-funded service?</w:t>
          </w:r>
          <w:bookmarkEnd w:id="64"/>
          <w:bookmarkEnd w:id="65"/>
          <w:bookmarkEnd w:id="66"/>
          <w:bookmarkEnd w:id="67"/>
          <w:r w:rsidRPr="0005315E">
            <w:rPr>
              <w:lang w:val="en-US"/>
            </w:rPr>
            <w:t> </w:t>
          </w:r>
          <w:r w:rsidRPr="0005315E">
            <w:t> </w:t>
          </w:r>
        </w:p>
        <w:p w14:paraId="15C82883" w14:textId="62221612" w:rsidR="0005315E" w:rsidRPr="0005315E" w:rsidRDefault="0005315E" w:rsidP="0005315E">
          <w:r w:rsidRPr="0005315E">
            <w:rPr>
              <w:b/>
              <w:bCs/>
              <w:lang w:val="en-US"/>
            </w:rPr>
            <w:t xml:space="preserve">Why we’re asking: </w:t>
          </w:r>
          <w:r w:rsidRPr="0005315E">
            <w:rPr>
              <w:lang w:val="en-US"/>
            </w:rPr>
            <w:t>Workforce requirements influence the cost, capacity</w:t>
          </w:r>
          <w:r w:rsidR="00A5081F">
            <w:rPr>
              <w:lang w:val="en-US"/>
            </w:rPr>
            <w:t>,</w:t>
          </w:r>
          <w:r w:rsidRPr="0005315E">
            <w:rPr>
              <w:lang w:val="en-US"/>
            </w:rPr>
            <w:t xml:space="preserve"> and resilience of ACC-funded services. This information helps us understand which workforce groups are required to deliver the service, the experience mix needed, and whether remuneration or vacancy pressures differ by profession or delivery model.</w:t>
          </w:r>
          <w:r w:rsidRPr="0005315E">
            <w:t> </w:t>
          </w:r>
        </w:p>
        <w:p w14:paraId="2E36E8A8" w14:textId="77777777" w:rsidR="00495DC6" w:rsidRDefault="0005315E" w:rsidP="0005315E">
          <w:r w:rsidRPr="0005315E">
            <w:rPr>
              <w:lang w:val="en-US"/>
            </w:rPr>
            <w:t xml:space="preserve">Where </w:t>
          </w:r>
          <w:r w:rsidR="00760EB6">
            <w:rPr>
              <w:lang w:val="en-US"/>
            </w:rPr>
            <w:t>Full-Time Equivalent (</w:t>
          </w:r>
          <w:r w:rsidRPr="0005315E">
            <w:rPr>
              <w:lang w:val="en-US"/>
            </w:rPr>
            <w:t>FTE</w:t>
          </w:r>
          <w:r w:rsidR="00760EB6">
            <w:rPr>
              <w:lang w:val="en-US"/>
            </w:rPr>
            <w:t>)</w:t>
          </w:r>
          <w:r w:rsidRPr="0005315E">
            <w:rPr>
              <w:lang w:val="en-US"/>
            </w:rPr>
            <w:t xml:space="preserve"> cannot reasonably be allocated to the ACC-funded service, </w:t>
          </w:r>
          <w:r w:rsidR="003C119D">
            <w:rPr>
              <w:lang w:val="en-US"/>
            </w:rPr>
            <w:t>organi</w:t>
          </w:r>
          <w:r w:rsidR="00A5081F">
            <w:rPr>
              <w:lang w:val="en-US"/>
            </w:rPr>
            <w:t>s</w:t>
          </w:r>
          <w:r w:rsidR="003C119D">
            <w:rPr>
              <w:lang w:val="en-US"/>
            </w:rPr>
            <w:t>ation</w:t>
          </w:r>
          <w:r w:rsidRPr="0005315E">
            <w:rPr>
              <w:lang w:val="en-US"/>
            </w:rPr>
            <w:t xml:space="preserve"> or service-level information may be provided with an explanation of its scope.</w:t>
          </w:r>
          <w:r w:rsidRPr="0005315E">
            <w:t> </w:t>
          </w:r>
        </w:p>
        <w:p w14:paraId="3AC6F737" w14:textId="71FE143B" w:rsidR="0005315E" w:rsidRPr="0005315E" w:rsidRDefault="00495DC6" w:rsidP="0005315E">
          <w:r w:rsidRPr="00B25E33">
            <w:rPr>
              <w:i/>
              <w:iCs/>
            </w:rPr>
            <w:t>If additional rows are needed, please copy and paste a blank row.</w:t>
          </w:r>
          <w:r w:rsidR="009C1493">
            <w:br/>
          </w:r>
        </w:p>
      </w:sdtContent>
    </w:sdt>
    <w:tbl>
      <w:tblPr>
        <w:tblStyle w:val="ACCCustomTable"/>
        <w:tblW w:w="0" w:type="auto"/>
        <w:tblLayout w:type="fixed"/>
        <w:tblLook w:val="04A0" w:firstRow="1" w:lastRow="0" w:firstColumn="1" w:lastColumn="0" w:noHBand="0" w:noVBand="1"/>
      </w:tblPr>
      <w:tblGrid>
        <w:gridCol w:w="2580"/>
        <w:gridCol w:w="1440"/>
        <w:gridCol w:w="3765"/>
        <w:gridCol w:w="3675"/>
        <w:gridCol w:w="3282"/>
      </w:tblGrid>
      <w:tr w:rsidR="0005315E" w:rsidRPr="0005315E" w14:paraId="3494054B"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2580"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995957681"/>
              <w:lock w:val="contentLocked"/>
              <w:placeholder>
                <w:docPart w:val="DefaultPlaceholder_-1854013440"/>
              </w:placeholder>
              <w:group/>
            </w:sdtPr>
            <w:sdtEndPr>
              <w:rPr>
                <w:lang w:val="en-NZ"/>
              </w:rPr>
            </w:sdtEndPr>
            <w:sdtContent>
              <w:p w14:paraId="7E06D9B6" w14:textId="5CD4947F" w:rsidR="0005315E" w:rsidRPr="0005315E" w:rsidRDefault="0005315E" w:rsidP="00AB281B">
                <w:r w:rsidRPr="0005315E">
                  <w:rPr>
                    <w:lang w:val="en-US"/>
                  </w:rPr>
                  <w:t>Workforce group or profession</w:t>
                </w:r>
                <w:r w:rsidRPr="0005315E">
                  <w:t> </w:t>
                </w:r>
              </w:p>
            </w:sdtContent>
          </w:sdt>
        </w:tc>
        <w:tc>
          <w:tcPr>
            <w:tcW w:w="144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870144618"/>
              <w:lock w:val="contentLocked"/>
              <w:placeholder>
                <w:docPart w:val="DefaultPlaceholder_-1854013440"/>
              </w:placeholder>
              <w:group/>
            </w:sdtPr>
            <w:sdtEndPr>
              <w:rPr>
                <w:lang w:val="en-NZ"/>
              </w:rPr>
            </w:sdtEndPr>
            <w:sdtContent>
              <w:p w14:paraId="67DB0810" w14:textId="7DF55827" w:rsidR="0005315E" w:rsidRPr="0005315E" w:rsidRDefault="0005315E" w:rsidP="00AB281B">
                <w:r w:rsidRPr="0005315E">
                  <w:rPr>
                    <w:lang w:val="en-US"/>
                  </w:rPr>
                  <w:t>Approximate FTE</w:t>
                </w:r>
                <w:r w:rsidRPr="0005315E">
                  <w:t> </w:t>
                </w:r>
              </w:p>
            </w:sdtContent>
          </w:sdt>
        </w:tc>
        <w:tc>
          <w:tcPr>
            <w:tcW w:w="376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2016756109"/>
              <w:lock w:val="contentLocked"/>
              <w:placeholder>
                <w:docPart w:val="DefaultPlaceholder_-1854013440"/>
              </w:placeholder>
              <w:group/>
            </w:sdtPr>
            <w:sdtEndPr>
              <w:rPr>
                <w:lang w:val="en-NZ"/>
              </w:rPr>
            </w:sdtEndPr>
            <w:sdtContent>
              <w:p w14:paraId="58D12BD9" w14:textId="46E46AE5" w:rsidR="0005315E" w:rsidRPr="0005315E" w:rsidRDefault="0005315E" w:rsidP="00AB281B">
                <w:r w:rsidRPr="0005315E">
                  <w:rPr>
                    <w:lang w:val="en-US"/>
                  </w:rPr>
                  <w:t>Typical experience mix</w:t>
                </w:r>
                <w:r w:rsidRPr="0005315E">
                  <w:t> </w:t>
                </w:r>
              </w:p>
            </w:sdtContent>
          </w:sdt>
        </w:tc>
        <w:tc>
          <w:tcPr>
            <w:tcW w:w="367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853381425"/>
              <w:lock w:val="contentLocked"/>
              <w:placeholder>
                <w:docPart w:val="DefaultPlaceholder_-1854013440"/>
              </w:placeholder>
              <w:group/>
            </w:sdtPr>
            <w:sdtEndPr>
              <w:rPr>
                <w:lang w:val="en-NZ"/>
              </w:rPr>
            </w:sdtEndPr>
            <w:sdtContent>
              <w:p w14:paraId="6B8BFC18" w14:textId="71FD31DC" w:rsidR="0005315E" w:rsidRPr="0005315E" w:rsidRDefault="0005315E" w:rsidP="00AB281B">
                <w:r w:rsidRPr="0005315E">
                  <w:rPr>
                    <w:lang w:val="en-US"/>
                  </w:rPr>
                  <w:t>Typical salary or contractor rate range</w:t>
                </w:r>
                <w:r w:rsidRPr="0005315E">
                  <w:t> </w:t>
                </w:r>
              </w:p>
            </w:sdtContent>
          </w:sdt>
        </w:tc>
        <w:tc>
          <w:tcPr>
            <w:tcW w:w="3282"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25320846"/>
              <w:lock w:val="contentLocked"/>
              <w:placeholder>
                <w:docPart w:val="DefaultPlaceholder_-1854013440"/>
              </w:placeholder>
              <w:group/>
            </w:sdtPr>
            <w:sdtEndPr>
              <w:rPr>
                <w:lang w:val="en-NZ"/>
              </w:rPr>
            </w:sdtEndPr>
            <w:sdtContent>
              <w:p w14:paraId="745323DF" w14:textId="1CEE47C6" w:rsidR="0005315E" w:rsidRPr="0005315E" w:rsidRDefault="0005315E" w:rsidP="00AB281B">
                <w:r w:rsidRPr="0005315E">
                  <w:rPr>
                    <w:lang w:val="en-US"/>
                  </w:rPr>
                  <w:t>Current vacancies</w:t>
                </w:r>
                <w:r w:rsidRPr="0005315E">
                  <w:t> </w:t>
                </w:r>
              </w:p>
            </w:sdtContent>
          </w:sdt>
        </w:tc>
      </w:tr>
      <w:tr w:rsidR="00846FA0" w:rsidRPr="0005315E" w14:paraId="77C696E6" w14:textId="77777777" w:rsidTr="009C1493">
        <w:trPr>
          <w:trHeight w:val="15"/>
        </w:trPr>
        <w:tc>
          <w:tcPr>
            <w:tcW w:w="2580" w:type="dxa"/>
            <w:tcBorders>
              <w:top w:val="single" w:sz="4" w:space="0" w:color="FFFFFF" w:themeColor="background1"/>
            </w:tcBorders>
            <w:hideMark/>
          </w:tcPr>
          <w:p w14:paraId="2D9BDBA6" w14:textId="6F18B910" w:rsidR="00846FA0" w:rsidRPr="0005315E" w:rsidRDefault="004E53ED" w:rsidP="00846FA0">
            <w:sdt>
              <w:sdtPr>
                <w:rPr>
                  <w:bCs/>
                </w:rPr>
                <w:id w:val="934172793"/>
                <w:placeholder>
                  <w:docPart w:val="9DB81374C4484B43940EF2367850BE2F"/>
                </w:placeholder>
                <w:showingPlcHdr/>
                <w:text/>
              </w:sdtPr>
              <w:sdtEndPr/>
              <w:sdtContent>
                <w:r w:rsidR="00846FA0" w:rsidRPr="00856C12">
                  <w:rPr>
                    <w:rStyle w:val="PlaceholderText"/>
                    <w:bCs/>
                  </w:rPr>
                  <w:t>Click or tap here to enter text.</w:t>
                </w:r>
              </w:sdtContent>
            </w:sdt>
          </w:p>
        </w:tc>
        <w:tc>
          <w:tcPr>
            <w:tcW w:w="1440" w:type="dxa"/>
            <w:tcBorders>
              <w:top w:val="single" w:sz="4" w:space="0" w:color="FFFFFF" w:themeColor="background1"/>
            </w:tcBorders>
            <w:hideMark/>
          </w:tcPr>
          <w:p w14:paraId="4F463B22" w14:textId="4DF9B0F6" w:rsidR="00846FA0" w:rsidRPr="0005315E" w:rsidRDefault="004E53ED" w:rsidP="00846FA0">
            <w:sdt>
              <w:sdtPr>
                <w:rPr>
                  <w:bCs/>
                </w:rPr>
                <w:id w:val="-1573347194"/>
                <w:placeholder>
                  <w:docPart w:val="87249F0653DC4A1FB06A718373F8FFD9"/>
                </w:placeholder>
                <w:showingPlcHdr/>
                <w:text/>
              </w:sdtPr>
              <w:sdtEndPr/>
              <w:sdtContent>
                <w:r w:rsidR="00846FA0" w:rsidRPr="00856C12">
                  <w:rPr>
                    <w:rStyle w:val="PlaceholderText"/>
                    <w:bCs/>
                  </w:rPr>
                  <w:t>Click or tap here to enter text.</w:t>
                </w:r>
              </w:sdtContent>
            </w:sdt>
          </w:p>
        </w:tc>
        <w:tc>
          <w:tcPr>
            <w:tcW w:w="3765" w:type="dxa"/>
            <w:tcBorders>
              <w:top w:val="single" w:sz="4" w:space="0" w:color="FFFFFF" w:themeColor="background1"/>
            </w:tcBorders>
            <w:hideMark/>
          </w:tcPr>
          <w:p w14:paraId="6F362210" w14:textId="1A998832" w:rsidR="00846FA0" w:rsidRDefault="00846FA0" w:rsidP="00846FA0">
            <w:pPr>
              <w:rPr>
                <w:lang w:eastAsia="en-NZ"/>
              </w:rPr>
            </w:pPr>
            <w:r>
              <w:rPr>
                <w:lang w:eastAsia="en-NZ"/>
              </w:rPr>
              <w:t xml:space="preserve">Select </w:t>
            </w:r>
            <w:r w:rsidR="006A0C29">
              <w:rPr>
                <w:lang w:eastAsia="en-NZ"/>
              </w:rPr>
              <w:t>one</w:t>
            </w:r>
            <w:r>
              <w:rPr>
                <w:lang w:eastAsia="en-NZ"/>
              </w:rPr>
              <w:t>:</w:t>
            </w:r>
          </w:p>
          <w:p w14:paraId="54575A4C" w14:textId="7A974AE7" w:rsidR="00846FA0" w:rsidRPr="0005315E" w:rsidRDefault="004E53ED" w:rsidP="00846FA0">
            <w:sdt>
              <w:sdtPr>
                <w:rPr>
                  <w:lang w:val="en-US"/>
                </w:rPr>
                <w:id w:val="1659114879"/>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junior </w:t>
            </w:r>
            <w:sdt>
              <w:sdtPr>
                <w:rPr>
                  <w:lang w:val="en-US"/>
                </w:rPr>
                <w:id w:val="-690602557"/>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intermediate </w:t>
            </w:r>
            <w:sdt>
              <w:sdtPr>
                <w:rPr>
                  <w:lang w:val="en-US"/>
                </w:rPr>
                <w:id w:val="-583378510"/>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senior </w:t>
            </w:r>
            <w:sdt>
              <w:sdtPr>
                <w:rPr>
                  <w:lang w:val="en-US"/>
                </w:rPr>
                <w:id w:val="-858578194"/>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Mixed</w:t>
            </w:r>
            <w:r w:rsidR="00846FA0" w:rsidRPr="0005315E">
              <w:t> </w:t>
            </w:r>
          </w:p>
        </w:tc>
        <w:tc>
          <w:tcPr>
            <w:tcW w:w="3675" w:type="dxa"/>
            <w:tcBorders>
              <w:top w:val="single" w:sz="4" w:space="0" w:color="FFFFFF" w:themeColor="background1"/>
            </w:tcBorders>
            <w:hideMark/>
          </w:tcPr>
          <w:p w14:paraId="362FF25F" w14:textId="6DD41494" w:rsidR="00846FA0" w:rsidRPr="0005315E" w:rsidRDefault="004E53ED" w:rsidP="00846FA0">
            <w:sdt>
              <w:sdtPr>
                <w:rPr>
                  <w:bCs/>
                </w:rPr>
                <w:id w:val="393779074"/>
                <w:placeholder>
                  <w:docPart w:val="1B2F8CD874524BE9AF2C777D1FA8122A"/>
                </w:placeholder>
                <w:showingPlcHdr/>
                <w:text/>
              </w:sdtPr>
              <w:sdtEndPr/>
              <w:sdtContent>
                <w:r w:rsidR="00846FA0" w:rsidRPr="00AB4FA0">
                  <w:rPr>
                    <w:rStyle w:val="PlaceholderText"/>
                    <w:bCs/>
                  </w:rPr>
                  <w:t>Click or tap here to enter text.</w:t>
                </w:r>
              </w:sdtContent>
            </w:sdt>
          </w:p>
        </w:tc>
        <w:tc>
          <w:tcPr>
            <w:tcW w:w="3282" w:type="dxa"/>
            <w:tcBorders>
              <w:top w:val="single" w:sz="4" w:space="0" w:color="FFFFFF" w:themeColor="background1"/>
            </w:tcBorders>
            <w:hideMark/>
          </w:tcPr>
          <w:p w14:paraId="6871FB67" w14:textId="529252E5" w:rsidR="00846FA0" w:rsidRPr="0005315E" w:rsidRDefault="004E53ED" w:rsidP="00846FA0">
            <w:sdt>
              <w:sdtPr>
                <w:rPr>
                  <w:bCs/>
                </w:rPr>
                <w:id w:val="-1592848420"/>
                <w:placeholder>
                  <w:docPart w:val="0025658D1238459B94D8A0C70E793537"/>
                </w:placeholder>
                <w:showingPlcHdr/>
                <w:text/>
              </w:sdtPr>
              <w:sdtEndPr/>
              <w:sdtContent>
                <w:r w:rsidR="00846FA0" w:rsidRPr="00AB4FA0">
                  <w:rPr>
                    <w:rStyle w:val="PlaceholderText"/>
                    <w:bCs/>
                  </w:rPr>
                  <w:t>Click or tap here to enter text.</w:t>
                </w:r>
              </w:sdtContent>
            </w:sdt>
          </w:p>
        </w:tc>
      </w:tr>
      <w:tr w:rsidR="00846FA0" w:rsidRPr="0005315E" w14:paraId="5CFC3D3B" w14:textId="77777777" w:rsidTr="00846FA0">
        <w:trPr>
          <w:trHeight w:val="15"/>
        </w:trPr>
        <w:tc>
          <w:tcPr>
            <w:tcW w:w="2580" w:type="dxa"/>
            <w:hideMark/>
          </w:tcPr>
          <w:p w14:paraId="1897F8C2" w14:textId="25931C11" w:rsidR="00846FA0" w:rsidRPr="0005315E" w:rsidRDefault="004E53ED" w:rsidP="00846FA0">
            <w:sdt>
              <w:sdtPr>
                <w:rPr>
                  <w:bCs/>
                </w:rPr>
                <w:id w:val="984053762"/>
                <w:placeholder>
                  <w:docPart w:val="33B304A89C7D462996F0568D958A6D67"/>
                </w:placeholder>
                <w:showingPlcHdr/>
                <w:text/>
              </w:sdtPr>
              <w:sdtEndPr/>
              <w:sdtContent>
                <w:r w:rsidR="00846FA0" w:rsidRPr="00856C12">
                  <w:rPr>
                    <w:rStyle w:val="PlaceholderText"/>
                    <w:bCs/>
                  </w:rPr>
                  <w:t>Click or tap here to enter text.</w:t>
                </w:r>
              </w:sdtContent>
            </w:sdt>
          </w:p>
        </w:tc>
        <w:tc>
          <w:tcPr>
            <w:tcW w:w="1440" w:type="dxa"/>
            <w:hideMark/>
          </w:tcPr>
          <w:p w14:paraId="192EE00E" w14:textId="3BFCCCE5" w:rsidR="00846FA0" w:rsidRPr="0005315E" w:rsidRDefault="004E53ED" w:rsidP="00846FA0">
            <w:sdt>
              <w:sdtPr>
                <w:rPr>
                  <w:bCs/>
                </w:rPr>
                <w:id w:val="1017512985"/>
                <w:placeholder>
                  <w:docPart w:val="F249411983AA48C59D6CFA18FE8B534D"/>
                </w:placeholder>
                <w:showingPlcHdr/>
                <w:text/>
              </w:sdtPr>
              <w:sdtEndPr/>
              <w:sdtContent>
                <w:r w:rsidR="00846FA0" w:rsidRPr="00856C12">
                  <w:rPr>
                    <w:rStyle w:val="PlaceholderText"/>
                    <w:bCs/>
                  </w:rPr>
                  <w:t>Click or tap here to enter text.</w:t>
                </w:r>
              </w:sdtContent>
            </w:sdt>
          </w:p>
        </w:tc>
        <w:tc>
          <w:tcPr>
            <w:tcW w:w="3765" w:type="dxa"/>
            <w:hideMark/>
          </w:tcPr>
          <w:p w14:paraId="5FEB1A37" w14:textId="6E4F7EA8" w:rsidR="00846FA0" w:rsidRDefault="00846FA0" w:rsidP="00846FA0">
            <w:pPr>
              <w:rPr>
                <w:lang w:eastAsia="en-NZ"/>
              </w:rPr>
            </w:pPr>
            <w:r>
              <w:rPr>
                <w:lang w:eastAsia="en-NZ"/>
              </w:rPr>
              <w:t xml:space="preserve">Select </w:t>
            </w:r>
            <w:r w:rsidR="006A0C29">
              <w:rPr>
                <w:lang w:eastAsia="en-NZ"/>
              </w:rPr>
              <w:t>one</w:t>
            </w:r>
            <w:r>
              <w:rPr>
                <w:lang w:eastAsia="en-NZ"/>
              </w:rPr>
              <w:t>:</w:t>
            </w:r>
          </w:p>
          <w:p w14:paraId="365627B1" w14:textId="5959A4DE" w:rsidR="00846FA0" w:rsidRPr="0005315E" w:rsidRDefault="004E53ED" w:rsidP="00846FA0">
            <w:sdt>
              <w:sdtPr>
                <w:rPr>
                  <w:lang w:val="en-US"/>
                </w:rPr>
                <w:id w:val="-1720130343"/>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junior </w:t>
            </w:r>
            <w:sdt>
              <w:sdtPr>
                <w:rPr>
                  <w:lang w:val="en-US"/>
                </w:rPr>
                <w:id w:val="-1100641732"/>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intermediate </w:t>
            </w:r>
            <w:sdt>
              <w:sdtPr>
                <w:rPr>
                  <w:lang w:val="en-US"/>
                </w:rPr>
                <w:id w:val="1878280718"/>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senior </w:t>
            </w:r>
            <w:sdt>
              <w:sdtPr>
                <w:rPr>
                  <w:lang w:val="en-US"/>
                </w:rPr>
                <w:id w:val="1412974162"/>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Mixed</w:t>
            </w:r>
            <w:r w:rsidR="00846FA0" w:rsidRPr="0005315E">
              <w:t> </w:t>
            </w:r>
          </w:p>
        </w:tc>
        <w:tc>
          <w:tcPr>
            <w:tcW w:w="3675" w:type="dxa"/>
            <w:hideMark/>
          </w:tcPr>
          <w:p w14:paraId="223D8A65" w14:textId="506DC90C" w:rsidR="00846FA0" w:rsidRPr="0005315E" w:rsidRDefault="001401E1" w:rsidP="00846FA0">
            <w:sdt>
              <w:sdtPr>
                <w:rPr>
                  <w:bCs/>
                </w:rPr>
                <w:id w:val="-1508984803"/>
                <w:placeholder>
                  <w:docPart w:val="54FF7346A45047309A4F7EB57E83B030"/>
                </w:placeholder>
                <w:showingPlcHdr/>
                <w:text/>
              </w:sdtPr>
              <w:sdtContent>
                <w:r w:rsidR="00846FA0" w:rsidRPr="00AB4FA0">
                  <w:rPr>
                    <w:rStyle w:val="PlaceholderText"/>
                    <w:bCs/>
                  </w:rPr>
                  <w:t>Click or tap here to enter text.</w:t>
                </w:r>
              </w:sdtContent>
            </w:sdt>
          </w:p>
        </w:tc>
        <w:tc>
          <w:tcPr>
            <w:tcW w:w="3282" w:type="dxa"/>
            <w:hideMark/>
          </w:tcPr>
          <w:p w14:paraId="2DF2F70B" w14:textId="2556D705" w:rsidR="00846FA0" w:rsidRPr="0005315E" w:rsidRDefault="004E53ED" w:rsidP="00846FA0">
            <w:sdt>
              <w:sdtPr>
                <w:rPr>
                  <w:bCs/>
                </w:rPr>
                <w:id w:val="-1041128993"/>
                <w:placeholder>
                  <w:docPart w:val="898F9980C00943D7A64794367E4A198B"/>
                </w:placeholder>
                <w:showingPlcHdr/>
                <w:text/>
              </w:sdtPr>
              <w:sdtEndPr/>
              <w:sdtContent>
                <w:r w:rsidR="00846FA0" w:rsidRPr="00AB4FA0">
                  <w:rPr>
                    <w:rStyle w:val="PlaceholderText"/>
                    <w:bCs/>
                  </w:rPr>
                  <w:t>Click or tap here to enter text.</w:t>
                </w:r>
              </w:sdtContent>
            </w:sdt>
          </w:p>
        </w:tc>
      </w:tr>
      <w:tr w:rsidR="00846FA0" w:rsidRPr="0005315E" w14:paraId="2C08AC17" w14:textId="77777777" w:rsidTr="00846FA0">
        <w:trPr>
          <w:trHeight w:val="15"/>
        </w:trPr>
        <w:tc>
          <w:tcPr>
            <w:tcW w:w="2580" w:type="dxa"/>
            <w:hideMark/>
          </w:tcPr>
          <w:p w14:paraId="53C5F146" w14:textId="17974F2A" w:rsidR="00846FA0" w:rsidRPr="0005315E" w:rsidRDefault="004E53ED" w:rsidP="00846FA0">
            <w:sdt>
              <w:sdtPr>
                <w:rPr>
                  <w:bCs/>
                </w:rPr>
                <w:id w:val="309996023"/>
                <w:placeholder>
                  <w:docPart w:val="AEF41919A3EA40EE854B6999AB0731D3"/>
                </w:placeholder>
                <w:showingPlcHdr/>
                <w:text/>
              </w:sdtPr>
              <w:sdtEndPr/>
              <w:sdtContent>
                <w:r w:rsidR="00846FA0" w:rsidRPr="00856C12">
                  <w:rPr>
                    <w:rStyle w:val="PlaceholderText"/>
                    <w:bCs/>
                  </w:rPr>
                  <w:t>Click or tap here to enter text.</w:t>
                </w:r>
              </w:sdtContent>
            </w:sdt>
          </w:p>
        </w:tc>
        <w:tc>
          <w:tcPr>
            <w:tcW w:w="1440" w:type="dxa"/>
            <w:hideMark/>
          </w:tcPr>
          <w:p w14:paraId="6BC5F965" w14:textId="61C4A1FB" w:rsidR="00846FA0" w:rsidRPr="0005315E" w:rsidRDefault="004E53ED" w:rsidP="00846FA0">
            <w:sdt>
              <w:sdtPr>
                <w:rPr>
                  <w:bCs/>
                </w:rPr>
                <w:id w:val="126906987"/>
                <w:placeholder>
                  <w:docPart w:val="C875FA1771694C849F97D3667CA23C5F"/>
                </w:placeholder>
                <w:showingPlcHdr/>
                <w:text/>
              </w:sdtPr>
              <w:sdtEndPr/>
              <w:sdtContent>
                <w:r w:rsidR="00846FA0" w:rsidRPr="00856C12">
                  <w:rPr>
                    <w:rStyle w:val="PlaceholderText"/>
                    <w:bCs/>
                  </w:rPr>
                  <w:t>Click or tap here to enter text.</w:t>
                </w:r>
              </w:sdtContent>
            </w:sdt>
          </w:p>
        </w:tc>
        <w:tc>
          <w:tcPr>
            <w:tcW w:w="3765" w:type="dxa"/>
            <w:hideMark/>
          </w:tcPr>
          <w:p w14:paraId="4AA024FB" w14:textId="35ED15A7" w:rsidR="00846FA0" w:rsidRDefault="00846FA0" w:rsidP="00846FA0">
            <w:pPr>
              <w:rPr>
                <w:lang w:eastAsia="en-NZ"/>
              </w:rPr>
            </w:pPr>
            <w:r>
              <w:rPr>
                <w:lang w:eastAsia="en-NZ"/>
              </w:rPr>
              <w:t xml:space="preserve">Select </w:t>
            </w:r>
            <w:r w:rsidR="006A0C29">
              <w:rPr>
                <w:lang w:eastAsia="en-NZ"/>
              </w:rPr>
              <w:t>one</w:t>
            </w:r>
            <w:r>
              <w:rPr>
                <w:lang w:eastAsia="en-NZ"/>
              </w:rPr>
              <w:t>:</w:t>
            </w:r>
          </w:p>
          <w:p w14:paraId="24FD9845" w14:textId="7CB79E33" w:rsidR="00846FA0" w:rsidRPr="0005315E" w:rsidRDefault="004E53ED" w:rsidP="00846FA0">
            <w:sdt>
              <w:sdtPr>
                <w:rPr>
                  <w:lang w:val="en-US"/>
                </w:rPr>
                <w:id w:val="-601114539"/>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junior </w:t>
            </w:r>
            <w:sdt>
              <w:sdtPr>
                <w:rPr>
                  <w:lang w:val="en-US"/>
                </w:rPr>
                <w:id w:val="-158086414"/>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intermediate </w:t>
            </w:r>
            <w:sdt>
              <w:sdtPr>
                <w:rPr>
                  <w:lang w:val="en-US"/>
                </w:rPr>
                <w:id w:val="29237722"/>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senior </w:t>
            </w:r>
            <w:sdt>
              <w:sdtPr>
                <w:rPr>
                  <w:lang w:val="en-US"/>
                </w:rPr>
                <w:id w:val="-188688230"/>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Mixed</w:t>
            </w:r>
            <w:r w:rsidR="00846FA0" w:rsidRPr="0005315E">
              <w:t> </w:t>
            </w:r>
          </w:p>
        </w:tc>
        <w:tc>
          <w:tcPr>
            <w:tcW w:w="3675" w:type="dxa"/>
            <w:hideMark/>
          </w:tcPr>
          <w:p w14:paraId="2FC75D38" w14:textId="6D3E0B26" w:rsidR="00846FA0" w:rsidRPr="0005315E" w:rsidRDefault="004E53ED" w:rsidP="00846FA0">
            <w:sdt>
              <w:sdtPr>
                <w:rPr>
                  <w:bCs/>
                </w:rPr>
                <w:id w:val="1034077366"/>
                <w:placeholder>
                  <w:docPart w:val="112F674589984DCB8F27DB643CFECBBA"/>
                </w:placeholder>
                <w:showingPlcHdr/>
                <w:text/>
              </w:sdtPr>
              <w:sdtEndPr/>
              <w:sdtContent>
                <w:r w:rsidR="00846FA0" w:rsidRPr="00AB4FA0">
                  <w:rPr>
                    <w:rStyle w:val="PlaceholderText"/>
                    <w:bCs/>
                  </w:rPr>
                  <w:t>Click or tap here to enter text.</w:t>
                </w:r>
              </w:sdtContent>
            </w:sdt>
          </w:p>
        </w:tc>
        <w:tc>
          <w:tcPr>
            <w:tcW w:w="3282" w:type="dxa"/>
            <w:hideMark/>
          </w:tcPr>
          <w:p w14:paraId="0E4FF222" w14:textId="00B4033D" w:rsidR="00846FA0" w:rsidRPr="0005315E" w:rsidRDefault="004E53ED" w:rsidP="00846FA0">
            <w:sdt>
              <w:sdtPr>
                <w:rPr>
                  <w:bCs/>
                </w:rPr>
                <w:id w:val="-1082367915"/>
                <w:placeholder>
                  <w:docPart w:val="BF4687BC966C44C48854B09AB9E49312"/>
                </w:placeholder>
                <w:showingPlcHdr/>
                <w:text/>
              </w:sdtPr>
              <w:sdtEndPr/>
              <w:sdtContent>
                <w:r w:rsidR="00846FA0" w:rsidRPr="00AB4FA0">
                  <w:rPr>
                    <w:rStyle w:val="PlaceholderText"/>
                    <w:bCs/>
                  </w:rPr>
                  <w:t>Click or tap here to enter text.</w:t>
                </w:r>
              </w:sdtContent>
            </w:sdt>
          </w:p>
        </w:tc>
      </w:tr>
      <w:tr w:rsidR="00846FA0" w:rsidRPr="0005315E" w14:paraId="730375DE" w14:textId="77777777" w:rsidTr="009C1493">
        <w:trPr>
          <w:trHeight w:val="15"/>
        </w:trPr>
        <w:tc>
          <w:tcPr>
            <w:tcW w:w="2580" w:type="dxa"/>
            <w:tcBorders>
              <w:top w:val="single" w:sz="4" w:space="0" w:color="FFFFFF" w:themeColor="background1"/>
            </w:tcBorders>
            <w:hideMark/>
          </w:tcPr>
          <w:p w14:paraId="63BEA87F" w14:textId="071554DE" w:rsidR="00846FA0" w:rsidRPr="0005315E" w:rsidRDefault="004E53ED" w:rsidP="00846FA0">
            <w:sdt>
              <w:sdtPr>
                <w:rPr>
                  <w:bCs/>
                </w:rPr>
                <w:id w:val="943500456"/>
                <w:placeholder>
                  <w:docPart w:val="01DF3C7D3C51476894E85A86DBACFF51"/>
                </w:placeholder>
                <w:showingPlcHdr/>
                <w:text/>
              </w:sdtPr>
              <w:sdtEndPr/>
              <w:sdtContent>
                <w:r w:rsidR="00846FA0" w:rsidRPr="00856C12">
                  <w:rPr>
                    <w:rStyle w:val="PlaceholderText"/>
                    <w:bCs/>
                  </w:rPr>
                  <w:t>Click or tap here to enter text.</w:t>
                </w:r>
              </w:sdtContent>
            </w:sdt>
          </w:p>
        </w:tc>
        <w:tc>
          <w:tcPr>
            <w:tcW w:w="1440" w:type="dxa"/>
            <w:tcBorders>
              <w:top w:val="single" w:sz="4" w:space="0" w:color="FFFFFF" w:themeColor="background1"/>
            </w:tcBorders>
            <w:hideMark/>
          </w:tcPr>
          <w:p w14:paraId="24530E8B" w14:textId="6E2BA091" w:rsidR="00846FA0" w:rsidRPr="0005315E" w:rsidRDefault="004E53ED" w:rsidP="00846FA0">
            <w:sdt>
              <w:sdtPr>
                <w:rPr>
                  <w:bCs/>
                </w:rPr>
                <w:id w:val="-1161314600"/>
                <w:placeholder>
                  <w:docPart w:val="DAB15F910FD74B228F5B93EBEBEC483C"/>
                </w:placeholder>
                <w:showingPlcHdr/>
                <w:text/>
              </w:sdtPr>
              <w:sdtEndPr/>
              <w:sdtContent>
                <w:r w:rsidR="00846FA0" w:rsidRPr="00856C12">
                  <w:rPr>
                    <w:rStyle w:val="PlaceholderText"/>
                    <w:bCs/>
                  </w:rPr>
                  <w:t>Click or tap here to enter text.</w:t>
                </w:r>
              </w:sdtContent>
            </w:sdt>
          </w:p>
        </w:tc>
        <w:tc>
          <w:tcPr>
            <w:tcW w:w="3765" w:type="dxa"/>
            <w:tcBorders>
              <w:top w:val="single" w:sz="4" w:space="0" w:color="FFFFFF" w:themeColor="background1"/>
            </w:tcBorders>
            <w:hideMark/>
          </w:tcPr>
          <w:p w14:paraId="386F344B" w14:textId="06A9290B" w:rsidR="00846FA0" w:rsidRDefault="00846FA0" w:rsidP="00846FA0">
            <w:pPr>
              <w:rPr>
                <w:lang w:eastAsia="en-NZ"/>
              </w:rPr>
            </w:pPr>
            <w:r>
              <w:rPr>
                <w:lang w:eastAsia="en-NZ"/>
              </w:rPr>
              <w:t xml:space="preserve">Select </w:t>
            </w:r>
            <w:r w:rsidR="006A0C29">
              <w:rPr>
                <w:lang w:eastAsia="en-NZ"/>
              </w:rPr>
              <w:t>one</w:t>
            </w:r>
            <w:r>
              <w:rPr>
                <w:lang w:eastAsia="en-NZ"/>
              </w:rPr>
              <w:t>:</w:t>
            </w:r>
          </w:p>
          <w:p w14:paraId="2161AE62" w14:textId="1D35FA6A" w:rsidR="00846FA0" w:rsidRPr="0005315E" w:rsidRDefault="004E53ED" w:rsidP="00846FA0">
            <w:sdt>
              <w:sdtPr>
                <w:rPr>
                  <w:lang w:val="en-US"/>
                </w:rPr>
                <w:id w:val="488295114"/>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junior </w:t>
            </w:r>
            <w:sdt>
              <w:sdtPr>
                <w:rPr>
                  <w:lang w:val="en-US"/>
                </w:rPr>
                <w:id w:val="317617947"/>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intermediate </w:t>
            </w:r>
            <w:sdt>
              <w:sdtPr>
                <w:rPr>
                  <w:lang w:val="en-US"/>
                </w:rPr>
                <w:id w:val="-1656523878"/>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senior </w:t>
            </w:r>
            <w:sdt>
              <w:sdtPr>
                <w:rPr>
                  <w:lang w:val="en-US"/>
                </w:rPr>
                <w:id w:val="1177702152"/>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Mixed</w:t>
            </w:r>
            <w:r w:rsidR="00846FA0" w:rsidRPr="0005315E">
              <w:t> </w:t>
            </w:r>
          </w:p>
        </w:tc>
        <w:tc>
          <w:tcPr>
            <w:tcW w:w="3675" w:type="dxa"/>
            <w:tcBorders>
              <w:top w:val="single" w:sz="4" w:space="0" w:color="FFFFFF" w:themeColor="background1"/>
            </w:tcBorders>
            <w:hideMark/>
          </w:tcPr>
          <w:p w14:paraId="3B6BAECF" w14:textId="7FBD43C1" w:rsidR="00846FA0" w:rsidRPr="0005315E" w:rsidRDefault="004E53ED" w:rsidP="00846FA0">
            <w:sdt>
              <w:sdtPr>
                <w:rPr>
                  <w:bCs/>
                </w:rPr>
                <w:id w:val="-164563675"/>
                <w:placeholder>
                  <w:docPart w:val="477484F7C3974010A8747B2F60DCC5D7"/>
                </w:placeholder>
                <w:showingPlcHdr/>
                <w:text/>
              </w:sdtPr>
              <w:sdtEndPr/>
              <w:sdtContent>
                <w:r w:rsidR="00846FA0" w:rsidRPr="00AB4FA0">
                  <w:rPr>
                    <w:rStyle w:val="PlaceholderText"/>
                    <w:bCs/>
                  </w:rPr>
                  <w:t>Click or tap here to enter text.</w:t>
                </w:r>
              </w:sdtContent>
            </w:sdt>
          </w:p>
        </w:tc>
        <w:tc>
          <w:tcPr>
            <w:tcW w:w="3282" w:type="dxa"/>
            <w:tcBorders>
              <w:top w:val="single" w:sz="4" w:space="0" w:color="FFFFFF" w:themeColor="background1"/>
            </w:tcBorders>
            <w:hideMark/>
          </w:tcPr>
          <w:p w14:paraId="2D1E006F" w14:textId="25288053" w:rsidR="00846FA0" w:rsidRPr="0005315E" w:rsidRDefault="004E53ED" w:rsidP="00846FA0">
            <w:sdt>
              <w:sdtPr>
                <w:rPr>
                  <w:bCs/>
                </w:rPr>
                <w:id w:val="-1153596423"/>
                <w:placeholder>
                  <w:docPart w:val="77D2BF78500B4479973E6F84C69D9E2D"/>
                </w:placeholder>
                <w:showingPlcHdr/>
                <w:text/>
              </w:sdtPr>
              <w:sdtEndPr/>
              <w:sdtContent>
                <w:r w:rsidR="00846FA0" w:rsidRPr="00AB4FA0">
                  <w:rPr>
                    <w:rStyle w:val="PlaceholderText"/>
                    <w:bCs/>
                  </w:rPr>
                  <w:t>Click or tap here to enter text.</w:t>
                </w:r>
              </w:sdtContent>
            </w:sdt>
          </w:p>
        </w:tc>
      </w:tr>
      <w:tr w:rsidR="00846FA0" w:rsidRPr="0005315E" w14:paraId="6D25B6C9" w14:textId="77777777" w:rsidTr="00846FA0">
        <w:trPr>
          <w:trHeight w:val="15"/>
        </w:trPr>
        <w:tc>
          <w:tcPr>
            <w:tcW w:w="2580" w:type="dxa"/>
          </w:tcPr>
          <w:p w14:paraId="64C44AFE" w14:textId="11539420" w:rsidR="00846FA0" w:rsidRPr="0005315E" w:rsidRDefault="004E53ED" w:rsidP="00846FA0">
            <w:sdt>
              <w:sdtPr>
                <w:rPr>
                  <w:bCs/>
                </w:rPr>
                <w:id w:val="-652376415"/>
                <w:placeholder>
                  <w:docPart w:val="DFB39FCD3AA447488BF3E0ADDD0808E4"/>
                </w:placeholder>
                <w:showingPlcHdr/>
                <w:text/>
              </w:sdtPr>
              <w:sdtEndPr/>
              <w:sdtContent>
                <w:r w:rsidR="00846FA0" w:rsidRPr="00856C12">
                  <w:rPr>
                    <w:rStyle w:val="PlaceholderText"/>
                    <w:bCs/>
                  </w:rPr>
                  <w:t>Click or tap here to enter text.</w:t>
                </w:r>
              </w:sdtContent>
            </w:sdt>
          </w:p>
        </w:tc>
        <w:tc>
          <w:tcPr>
            <w:tcW w:w="1440" w:type="dxa"/>
          </w:tcPr>
          <w:p w14:paraId="597DDFE4" w14:textId="39156D52" w:rsidR="00846FA0" w:rsidRPr="0005315E" w:rsidRDefault="004E53ED" w:rsidP="00846FA0">
            <w:sdt>
              <w:sdtPr>
                <w:rPr>
                  <w:bCs/>
                </w:rPr>
                <w:id w:val="1585874481"/>
                <w:placeholder>
                  <w:docPart w:val="D935890AD8A54DF990D767F64CF1FD34"/>
                </w:placeholder>
                <w:showingPlcHdr/>
                <w:text/>
              </w:sdtPr>
              <w:sdtEndPr/>
              <w:sdtContent>
                <w:r w:rsidR="00846FA0" w:rsidRPr="00856C12">
                  <w:rPr>
                    <w:rStyle w:val="PlaceholderText"/>
                    <w:bCs/>
                  </w:rPr>
                  <w:t>Click or tap here to enter text.</w:t>
                </w:r>
              </w:sdtContent>
            </w:sdt>
          </w:p>
        </w:tc>
        <w:tc>
          <w:tcPr>
            <w:tcW w:w="3765" w:type="dxa"/>
          </w:tcPr>
          <w:p w14:paraId="37FBDCCA" w14:textId="42C2DEC4" w:rsidR="00846FA0" w:rsidRDefault="00846FA0" w:rsidP="00846FA0">
            <w:pPr>
              <w:rPr>
                <w:lang w:eastAsia="en-NZ"/>
              </w:rPr>
            </w:pPr>
            <w:r>
              <w:rPr>
                <w:lang w:eastAsia="en-NZ"/>
              </w:rPr>
              <w:t xml:space="preserve">Select </w:t>
            </w:r>
            <w:r w:rsidR="006A0C29">
              <w:rPr>
                <w:lang w:eastAsia="en-NZ"/>
              </w:rPr>
              <w:t>one</w:t>
            </w:r>
            <w:r>
              <w:rPr>
                <w:lang w:eastAsia="en-NZ"/>
              </w:rPr>
              <w:t>:</w:t>
            </w:r>
          </w:p>
          <w:p w14:paraId="4D032411" w14:textId="5451FE09" w:rsidR="00846FA0" w:rsidRPr="0005315E" w:rsidRDefault="004E53ED" w:rsidP="00846FA0">
            <w:pPr>
              <w:rPr>
                <w:lang w:val="en-US"/>
              </w:rPr>
            </w:pPr>
            <w:sdt>
              <w:sdtPr>
                <w:rPr>
                  <w:lang w:val="en-US"/>
                </w:rPr>
                <w:id w:val="1191879364"/>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junior </w:t>
            </w:r>
            <w:sdt>
              <w:sdtPr>
                <w:rPr>
                  <w:lang w:val="en-US"/>
                </w:rPr>
                <w:id w:val="-1552987824"/>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intermediate </w:t>
            </w:r>
            <w:sdt>
              <w:sdtPr>
                <w:rPr>
                  <w:lang w:val="en-US"/>
                </w:rPr>
                <w:id w:val="-584925373"/>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Mainly senior </w:t>
            </w:r>
            <w:sdt>
              <w:sdtPr>
                <w:rPr>
                  <w:lang w:val="en-US"/>
                </w:rPr>
                <w:id w:val="-996256394"/>
                <w14:checkbox>
                  <w14:checked w14:val="0"/>
                  <w14:checkedState w14:val="2612" w14:font="MS Gothic"/>
                  <w14:uncheckedState w14:val="2610" w14:font="MS Gothic"/>
                </w14:checkbox>
              </w:sdtPr>
              <w:sdtEndPr/>
              <w:sdtContent>
                <w:r w:rsidR="00846FA0">
                  <w:rPr>
                    <w:rFonts w:ascii="MS Gothic" w:eastAsia="MS Gothic" w:hAnsi="MS Gothic" w:hint="eastAsia"/>
                    <w:lang w:val="en-US"/>
                  </w:rPr>
                  <w:t>☐</w:t>
                </w:r>
              </w:sdtContent>
            </w:sdt>
            <w:r w:rsidR="00846FA0" w:rsidRPr="0005315E">
              <w:rPr>
                <w:lang w:val="en-US"/>
              </w:rPr>
              <w:t xml:space="preserve"> Mixed</w:t>
            </w:r>
            <w:r w:rsidR="00846FA0" w:rsidRPr="0005315E">
              <w:t> </w:t>
            </w:r>
          </w:p>
        </w:tc>
        <w:tc>
          <w:tcPr>
            <w:tcW w:w="3675" w:type="dxa"/>
          </w:tcPr>
          <w:p w14:paraId="0C8B6BC8" w14:textId="1FAE86D7" w:rsidR="00846FA0" w:rsidRPr="0005315E" w:rsidRDefault="004E53ED" w:rsidP="00846FA0">
            <w:sdt>
              <w:sdtPr>
                <w:rPr>
                  <w:bCs/>
                </w:rPr>
                <w:id w:val="-132381"/>
                <w:placeholder>
                  <w:docPart w:val="787681CA6DFE45FC8EB07CE2764D6483"/>
                </w:placeholder>
                <w:showingPlcHdr/>
                <w:text/>
              </w:sdtPr>
              <w:sdtEndPr/>
              <w:sdtContent>
                <w:r w:rsidR="00846FA0" w:rsidRPr="00AB4FA0">
                  <w:rPr>
                    <w:rStyle w:val="PlaceholderText"/>
                    <w:bCs/>
                  </w:rPr>
                  <w:t>Click or tap here to enter text.</w:t>
                </w:r>
              </w:sdtContent>
            </w:sdt>
          </w:p>
        </w:tc>
        <w:tc>
          <w:tcPr>
            <w:tcW w:w="3282" w:type="dxa"/>
          </w:tcPr>
          <w:p w14:paraId="5BB295B2" w14:textId="3AA1953A" w:rsidR="00846FA0" w:rsidRPr="0005315E" w:rsidRDefault="004E53ED" w:rsidP="00846FA0">
            <w:sdt>
              <w:sdtPr>
                <w:rPr>
                  <w:bCs/>
                </w:rPr>
                <w:id w:val="-2083282577"/>
                <w:placeholder>
                  <w:docPart w:val="815BF26FA111407CB8BF44A89AE383E7"/>
                </w:placeholder>
                <w:showingPlcHdr/>
                <w:text/>
              </w:sdtPr>
              <w:sdtEndPr/>
              <w:sdtContent>
                <w:r w:rsidR="00846FA0" w:rsidRPr="00AB4FA0">
                  <w:rPr>
                    <w:rStyle w:val="PlaceholderText"/>
                    <w:bCs/>
                  </w:rPr>
                  <w:t>Click or tap here to enter text.</w:t>
                </w:r>
              </w:sdtContent>
            </w:sdt>
          </w:p>
        </w:tc>
      </w:tr>
    </w:tbl>
    <w:bookmarkStart w:id="68" w:name="_Toc240551953" w:displacedByCustomXml="next"/>
    <w:bookmarkStart w:id="69" w:name="_Toc240552019" w:displacedByCustomXml="next"/>
    <w:bookmarkStart w:id="70" w:name="_Toc240552047" w:displacedByCustomXml="next"/>
    <w:bookmarkStart w:id="71" w:name="_Toc240552075" w:displacedByCustomXml="next"/>
    <w:sdt>
      <w:sdtPr>
        <w:rPr>
          <w:rFonts w:asciiTheme="minorHAnsi" w:eastAsiaTheme="minorHAnsi" w:hAnsiTheme="minorHAnsi" w:cstheme="minorBidi"/>
          <w:sz w:val="20"/>
          <w:szCs w:val="22"/>
          <w:lang w:val="en-US"/>
        </w:rPr>
        <w:id w:val="-355273638"/>
        <w:lock w:val="contentLocked"/>
        <w:placeholder>
          <w:docPart w:val="DefaultPlaceholder_-1854013440"/>
        </w:placeholder>
        <w:group/>
      </w:sdtPr>
      <w:sdtEndPr>
        <w:rPr>
          <w:lang w:val="en-NZ"/>
        </w:rPr>
      </w:sdtEndPr>
      <w:sdtContent>
        <w:sdt>
          <w:sdtPr>
            <w:rPr>
              <w:rFonts w:asciiTheme="minorHAnsi" w:eastAsiaTheme="minorHAnsi" w:hAnsiTheme="minorHAnsi" w:cstheme="minorBidi"/>
              <w:sz w:val="20"/>
              <w:szCs w:val="22"/>
              <w:lang w:val="en-US"/>
            </w:rPr>
            <w:id w:val="759876478"/>
            <w:lock w:val="contentLocked"/>
            <w:placeholder>
              <w:docPart w:val="DefaultPlaceholder_-1854013440"/>
            </w:placeholder>
            <w:group/>
          </w:sdtPr>
          <w:sdtEndPr>
            <w:rPr>
              <w:lang w:val="en-NZ"/>
            </w:rPr>
          </w:sdtEndPr>
          <w:sdtContent>
            <w:p w14:paraId="7C774D2E" w14:textId="62CD34A7" w:rsidR="0005315E" w:rsidRPr="0005315E" w:rsidRDefault="0005315E" w:rsidP="007914D8">
              <w:pPr>
                <w:pStyle w:val="Heading3"/>
              </w:pPr>
              <w:r w:rsidRPr="0005315E">
                <w:rPr>
                  <w:lang w:val="en-US"/>
                </w:rPr>
                <w:t>Question 10: What recruitment or retention challenges are affecting delivery of the ACC-funded service?</w:t>
              </w:r>
              <w:bookmarkEnd w:id="71"/>
              <w:bookmarkEnd w:id="70"/>
              <w:bookmarkEnd w:id="69"/>
              <w:bookmarkEnd w:id="68"/>
              <w:r w:rsidRPr="0005315E">
                <w:t> </w:t>
              </w:r>
            </w:p>
            <w:p w14:paraId="07D8E722" w14:textId="3162BEDB" w:rsidR="0005315E" w:rsidRPr="0005315E" w:rsidRDefault="0005315E" w:rsidP="0005315E">
              <w:r w:rsidRPr="0005315E">
                <w:rPr>
                  <w:b/>
                  <w:bCs/>
                  <w:lang w:val="en-US"/>
                </w:rPr>
                <w:t>Why we’re asking:</w:t>
              </w:r>
              <w:r w:rsidRPr="0005315E">
                <w:rPr>
                  <w:lang w:val="en-US"/>
                </w:rPr>
                <w:t xml:space="preserve"> This helps us distinguish general workforce pressure from constraints that are materially affecting ACC-funded service delivery. Understanding which workforce groups and regions are affected, and the resulting impact on capacity, access or quality, will help us consider whether any response should be broad, targeted, or led by </w:t>
              </w:r>
              <w:r w:rsidR="00256CA8">
                <w:rPr>
                  <w:lang w:val="en-US"/>
                </w:rPr>
                <w:t xml:space="preserve">suppliers and </w:t>
              </w:r>
              <w:r w:rsidRPr="0005315E">
                <w:rPr>
                  <w:lang w:val="en-US"/>
                </w:rPr>
                <w:t>providers.</w:t>
              </w:r>
              <w:r w:rsidRPr="0005315E">
                <w:t> </w:t>
              </w:r>
            </w:p>
            <w:p w14:paraId="4B31821E" w14:textId="715847F3" w:rsidR="009C40EC" w:rsidRDefault="0005315E" w:rsidP="0005315E">
              <w:r w:rsidRPr="007914D8">
                <w:rPr>
                  <w:lang w:val="en-US"/>
                </w:rPr>
                <w:t>Where possible, please provide information about vacancy levels and how long positions remain vacant, staff turnover or difficulty retaining particular groups, reliance on contractors, locums or temporary staff, competition from other employers or types of work, regional or specialist workforce shortages, supervision, training or professional-development requirements, and whether the challenge has changed over the last three years.</w:t>
              </w:r>
              <w:r w:rsidRPr="007914D8">
                <w:t> </w:t>
              </w:r>
            </w:p>
          </w:sdtContent>
        </w:sdt>
      </w:sdtContent>
    </w:sdt>
    <w:p w14:paraId="2727BBED" w14:textId="728BCC61" w:rsidR="0005315E" w:rsidRPr="00B25E33" w:rsidRDefault="004E53ED" w:rsidP="0005315E">
      <w:pPr>
        <w:rPr>
          <w:i/>
          <w:iCs/>
        </w:rPr>
      </w:pPr>
      <w:sdt>
        <w:sdtPr>
          <w:rPr>
            <w:i/>
            <w:iCs/>
          </w:rPr>
          <w:id w:val="-262616718"/>
          <w:lock w:val="contentLocked"/>
          <w:placeholder>
            <w:docPart w:val="DefaultPlaceholder_-1854013440"/>
          </w:placeholder>
          <w:group/>
        </w:sdtPr>
        <w:sdtEndPr/>
        <w:sdtContent>
          <w:r w:rsidR="009C40EC" w:rsidRPr="00B25E33">
            <w:rPr>
              <w:i/>
              <w:iCs/>
            </w:rPr>
            <w:t xml:space="preserve">If additional </w:t>
          </w:r>
          <w:r w:rsidR="00B25E33" w:rsidRPr="00B25E33">
            <w:rPr>
              <w:i/>
              <w:iCs/>
            </w:rPr>
            <w:t>rows are needed, please c</w:t>
          </w:r>
          <w:r w:rsidR="009C40EC" w:rsidRPr="00B25E33">
            <w:rPr>
              <w:i/>
              <w:iCs/>
            </w:rPr>
            <w:t>opy and paste a blank row.</w:t>
          </w:r>
        </w:sdtContent>
      </w:sdt>
      <w:r w:rsidR="009C1493" w:rsidRPr="00B25E33">
        <w:rPr>
          <w:i/>
          <w:iCs/>
        </w:rPr>
        <w:br/>
      </w:r>
    </w:p>
    <w:tbl>
      <w:tblPr>
        <w:tblStyle w:val="ACCCustomTable"/>
        <w:tblW w:w="0" w:type="auto"/>
        <w:tblLayout w:type="fixed"/>
        <w:tblLook w:val="04A0" w:firstRow="1" w:lastRow="0" w:firstColumn="1" w:lastColumn="0" w:noHBand="0" w:noVBand="1"/>
      </w:tblPr>
      <w:tblGrid>
        <w:gridCol w:w="2127"/>
        <w:gridCol w:w="5793"/>
        <w:gridCol w:w="3330"/>
        <w:gridCol w:w="3351"/>
      </w:tblGrid>
      <w:tr w:rsidR="0005315E" w:rsidRPr="0005315E" w14:paraId="1AA5ACE9"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2127"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1161688475"/>
              <w:lock w:val="contentLocked"/>
              <w:placeholder>
                <w:docPart w:val="DefaultPlaceholder_-1854013440"/>
              </w:placeholder>
              <w:group/>
            </w:sdtPr>
            <w:sdtEndPr>
              <w:rPr>
                <w:lang w:val="en-NZ"/>
              </w:rPr>
            </w:sdtEndPr>
            <w:sdtContent>
              <w:p w14:paraId="3A612BE5" w14:textId="065DF3E1" w:rsidR="0005315E" w:rsidRPr="0005315E" w:rsidRDefault="0005315E" w:rsidP="00AB281B">
                <w:r w:rsidRPr="0005315E">
                  <w:rPr>
                    <w:lang w:val="en-US"/>
                  </w:rPr>
                  <w:t>Workforce group, specialty, or region</w:t>
                </w:r>
                <w:r w:rsidRPr="0005315E">
                  <w:t> </w:t>
                </w:r>
              </w:p>
            </w:sdtContent>
          </w:sdt>
        </w:tc>
        <w:tc>
          <w:tcPr>
            <w:tcW w:w="5793"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2022541006"/>
              <w:lock w:val="contentLocked"/>
              <w:placeholder>
                <w:docPart w:val="DefaultPlaceholder_-1854013440"/>
              </w:placeholder>
              <w:group/>
            </w:sdtPr>
            <w:sdtEndPr>
              <w:rPr>
                <w:lang w:val="en-NZ"/>
              </w:rPr>
            </w:sdtEndPr>
            <w:sdtContent>
              <w:p w14:paraId="3CDDBDE4" w14:textId="3E6BAC30" w:rsidR="0005315E" w:rsidRPr="0005315E" w:rsidRDefault="0005315E" w:rsidP="00AB281B">
                <w:r w:rsidRPr="0005315E">
                  <w:rPr>
                    <w:lang w:val="en-US"/>
                  </w:rPr>
                  <w:t>Recruitment or retention challenge</w:t>
                </w:r>
                <w:r w:rsidRPr="0005315E">
                  <w:t> </w:t>
                </w:r>
              </w:p>
            </w:sdtContent>
          </w:sdt>
        </w:tc>
        <w:tc>
          <w:tcPr>
            <w:tcW w:w="333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87814379"/>
              <w:lock w:val="contentLocked"/>
              <w:placeholder>
                <w:docPart w:val="DefaultPlaceholder_-1854013440"/>
              </w:placeholder>
              <w:group/>
            </w:sdtPr>
            <w:sdtEndPr>
              <w:rPr>
                <w:lang w:val="en-NZ"/>
              </w:rPr>
            </w:sdtEndPr>
            <w:sdtContent>
              <w:p w14:paraId="21CABB88" w14:textId="11339311" w:rsidR="0005315E" w:rsidRPr="0005315E" w:rsidRDefault="0005315E" w:rsidP="00AB281B">
                <w:r w:rsidRPr="0005315E">
                  <w:rPr>
                    <w:lang w:val="en-US"/>
                  </w:rPr>
                  <w:t>Current service impact</w:t>
                </w:r>
                <w:r w:rsidRPr="0005315E">
                  <w:t> </w:t>
                </w:r>
              </w:p>
            </w:sdtContent>
          </w:sdt>
        </w:tc>
        <w:tc>
          <w:tcPr>
            <w:tcW w:w="3351"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164692504"/>
              <w:lock w:val="contentLocked"/>
              <w:placeholder>
                <w:docPart w:val="DefaultPlaceholder_-1854013440"/>
              </w:placeholder>
              <w:group/>
            </w:sdtPr>
            <w:sdtEndPr>
              <w:rPr>
                <w:lang w:val="en-NZ"/>
              </w:rPr>
            </w:sdtEndPr>
            <w:sdtContent>
              <w:p w14:paraId="798912DD" w14:textId="246BF961" w:rsidR="0005315E" w:rsidRPr="0005315E" w:rsidRDefault="0005315E" w:rsidP="00AB281B">
                <w:r w:rsidRPr="0005315E">
                  <w:rPr>
                    <w:lang w:val="en-US"/>
                  </w:rPr>
                  <w:t>Expected future service impact</w:t>
                </w:r>
                <w:r w:rsidRPr="0005315E">
                  <w:t> </w:t>
                </w:r>
              </w:p>
            </w:sdtContent>
          </w:sdt>
        </w:tc>
      </w:tr>
      <w:tr w:rsidR="00846FA0" w:rsidRPr="0005315E" w14:paraId="2F3DD6F2" w14:textId="77777777" w:rsidTr="009C1493">
        <w:trPr>
          <w:trHeight w:val="15"/>
        </w:trPr>
        <w:tc>
          <w:tcPr>
            <w:tcW w:w="2127" w:type="dxa"/>
            <w:tcBorders>
              <w:top w:val="single" w:sz="4" w:space="0" w:color="FFFFFF" w:themeColor="background1"/>
            </w:tcBorders>
            <w:hideMark/>
          </w:tcPr>
          <w:p w14:paraId="60E72D9A" w14:textId="68E4BEDB" w:rsidR="00846FA0" w:rsidRPr="0005315E" w:rsidRDefault="004E53ED" w:rsidP="00846FA0">
            <w:sdt>
              <w:sdtPr>
                <w:rPr>
                  <w:bCs/>
                </w:rPr>
                <w:id w:val="712705776"/>
                <w:placeholder>
                  <w:docPart w:val="789C861BFEBC47EDA662E5E77BD6FFF1"/>
                </w:placeholder>
                <w:showingPlcHdr/>
                <w:text/>
              </w:sdtPr>
              <w:sdtEndPr/>
              <w:sdtContent>
                <w:r w:rsidR="00846FA0" w:rsidRPr="00B50128">
                  <w:rPr>
                    <w:rStyle w:val="PlaceholderText"/>
                    <w:bCs/>
                  </w:rPr>
                  <w:t>Click or tap here to enter text.</w:t>
                </w:r>
              </w:sdtContent>
            </w:sdt>
          </w:p>
        </w:tc>
        <w:tc>
          <w:tcPr>
            <w:tcW w:w="5793" w:type="dxa"/>
            <w:tcBorders>
              <w:top w:val="single" w:sz="4" w:space="0" w:color="FFFFFF" w:themeColor="background1"/>
            </w:tcBorders>
            <w:hideMark/>
          </w:tcPr>
          <w:p w14:paraId="1FCD4750" w14:textId="539B5BF2" w:rsidR="00846FA0" w:rsidRPr="0005315E" w:rsidRDefault="001401E1" w:rsidP="00846FA0">
            <w:sdt>
              <w:sdtPr>
                <w:rPr>
                  <w:bCs/>
                </w:rPr>
                <w:id w:val="-270322772"/>
                <w:placeholder>
                  <w:docPart w:val="0F5A44F5667B48E7B6CA212D642BA906"/>
                </w:placeholder>
                <w:showingPlcHdr/>
                <w:text/>
              </w:sdtPr>
              <w:sdtContent>
                <w:r w:rsidR="00846FA0" w:rsidRPr="00B50128">
                  <w:rPr>
                    <w:rStyle w:val="PlaceholderText"/>
                    <w:bCs/>
                  </w:rPr>
                  <w:t>Click or tap here to enter text.</w:t>
                </w:r>
              </w:sdtContent>
            </w:sdt>
          </w:p>
        </w:tc>
        <w:tc>
          <w:tcPr>
            <w:tcW w:w="3330" w:type="dxa"/>
            <w:tcBorders>
              <w:top w:val="single" w:sz="4" w:space="0" w:color="FFFFFF" w:themeColor="background1"/>
            </w:tcBorders>
            <w:hideMark/>
          </w:tcPr>
          <w:p w14:paraId="21357DCA" w14:textId="4C8463C4" w:rsidR="00846FA0" w:rsidRPr="0005315E" w:rsidRDefault="004E53ED" w:rsidP="00846FA0">
            <w:sdt>
              <w:sdtPr>
                <w:rPr>
                  <w:bCs/>
                </w:rPr>
                <w:id w:val="-1346710740"/>
                <w:placeholder>
                  <w:docPart w:val="87A44F83709942128167997FA700A6D5"/>
                </w:placeholder>
                <w:showingPlcHdr/>
                <w:text/>
              </w:sdtPr>
              <w:sdtEndPr/>
              <w:sdtContent>
                <w:r w:rsidR="00846FA0" w:rsidRPr="00B50128">
                  <w:rPr>
                    <w:rStyle w:val="PlaceholderText"/>
                    <w:bCs/>
                  </w:rPr>
                  <w:t>Click or tap here to enter text.</w:t>
                </w:r>
              </w:sdtContent>
            </w:sdt>
          </w:p>
        </w:tc>
        <w:tc>
          <w:tcPr>
            <w:tcW w:w="3351" w:type="dxa"/>
            <w:tcBorders>
              <w:top w:val="single" w:sz="4" w:space="0" w:color="FFFFFF" w:themeColor="background1"/>
            </w:tcBorders>
            <w:hideMark/>
          </w:tcPr>
          <w:p w14:paraId="1C276AED" w14:textId="2CB9C7CC" w:rsidR="00846FA0" w:rsidRPr="0005315E" w:rsidRDefault="004E53ED" w:rsidP="00846FA0">
            <w:sdt>
              <w:sdtPr>
                <w:rPr>
                  <w:bCs/>
                </w:rPr>
                <w:id w:val="1130520403"/>
                <w:placeholder>
                  <w:docPart w:val="3F5966353CEB439FBCB7CCA5370E8DC2"/>
                </w:placeholder>
                <w:showingPlcHdr/>
                <w:text/>
              </w:sdtPr>
              <w:sdtEndPr/>
              <w:sdtContent>
                <w:r w:rsidR="00846FA0" w:rsidRPr="00B50128">
                  <w:rPr>
                    <w:rStyle w:val="PlaceholderText"/>
                    <w:bCs/>
                  </w:rPr>
                  <w:t>Click or tap here to enter text.</w:t>
                </w:r>
              </w:sdtContent>
            </w:sdt>
          </w:p>
        </w:tc>
      </w:tr>
      <w:tr w:rsidR="00846FA0" w:rsidRPr="0005315E" w14:paraId="2D8F9350" w14:textId="77777777" w:rsidTr="00846FA0">
        <w:trPr>
          <w:trHeight w:val="15"/>
        </w:trPr>
        <w:tc>
          <w:tcPr>
            <w:tcW w:w="2127" w:type="dxa"/>
            <w:hideMark/>
          </w:tcPr>
          <w:p w14:paraId="726BDB60" w14:textId="55FEEE87" w:rsidR="00846FA0" w:rsidRPr="0005315E" w:rsidRDefault="004E53ED" w:rsidP="00846FA0">
            <w:sdt>
              <w:sdtPr>
                <w:rPr>
                  <w:bCs/>
                </w:rPr>
                <w:id w:val="1515959022"/>
                <w:placeholder>
                  <w:docPart w:val="448C00F6042E4E10B421233A6218E635"/>
                </w:placeholder>
                <w:showingPlcHdr/>
                <w:text/>
              </w:sdtPr>
              <w:sdtEndPr/>
              <w:sdtContent>
                <w:r w:rsidR="00846FA0" w:rsidRPr="00B50128">
                  <w:rPr>
                    <w:rStyle w:val="PlaceholderText"/>
                    <w:bCs/>
                  </w:rPr>
                  <w:t>Click or tap here to enter text.</w:t>
                </w:r>
              </w:sdtContent>
            </w:sdt>
          </w:p>
        </w:tc>
        <w:tc>
          <w:tcPr>
            <w:tcW w:w="5793" w:type="dxa"/>
            <w:hideMark/>
          </w:tcPr>
          <w:p w14:paraId="2ECBED6F" w14:textId="26E3D46F" w:rsidR="00846FA0" w:rsidRPr="0005315E" w:rsidRDefault="004E53ED" w:rsidP="00846FA0">
            <w:sdt>
              <w:sdtPr>
                <w:rPr>
                  <w:bCs/>
                </w:rPr>
                <w:id w:val="551504578"/>
                <w:placeholder>
                  <w:docPart w:val="8C9DF3CBFBFA4BB3AEBC10924DC47A5D"/>
                </w:placeholder>
                <w:showingPlcHdr/>
                <w:text/>
              </w:sdtPr>
              <w:sdtEndPr/>
              <w:sdtContent>
                <w:r w:rsidR="00846FA0" w:rsidRPr="00B50128">
                  <w:rPr>
                    <w:rStyle w:val="PlaceholderText"/>
                    <w:bCs/>
                  </w:rPr>
                  <w:t>Click or tap here to enter text.</w:t>
                </w:r>
              </w:sdtContent>
            </w:sdt>
          </w:p>
        </w:tc>
        <w:tc>
          <w:tcPr>
            <w:tcW w:w="3330" w:type="dxa"/>
            <w:hideMark/>
          </w:tcPr>
          <w:p w14:paraId="60608307" w14:textId="6DC843F1" w:rsidR="00846FA0" w:rsidRPr="0005315E" w:rsidRDefault="004E53ED" w:rsidP="00846FA0">
            <w:sdt>
              <w:sdtPr>
                <w:rPr>
                  <w:bCs/>
                </w:rPr>
                <w:id w:val="1933468446"/>
                <w:placeholder>
                  <w:docPart w:val="3E1CFA2024A04EF48A9F182DAE036F5F"/>
                </w:placeholder>
                <w:showingPlcHdr/>
                <w:text/>
              </w:sdtPr>
              <w:sdtEndPr/>
              <w:sdtContent>
                <w:r w:rsidR="00846FA0" w:rsidRPr="00B50128">
                  <w:rPr>
                    <w:rStyle w:val="PlaceholderText"/>
                    <w:bCs/>
                  </w:rPr>
                  <w:t>Click or tap here to enter text.</w:t>
                </w:r>
              </w:sdtContent>
            </w:sdt>
          </w:p>
        </w:tc>
        <w:tc>
          <w:tcPr>
            <w:tcW w:w="3351" w:type="dxa"/>
            <w:hideMark/>
          </w:tcPr>
          <w:p w14:paraId="718F9D39" w14:textId="0F268823" w:rsidR="00846FA0" w:rsidRPr="0005315E" w:rsidRDefault="004E53ED" w:rsidP="00846FA0">
            <w:sdt>
              <w:sdtPr>
                <w:rPr>
                  <w:bCs/>
                </w:rPr>
                <w:id w:val="-1447694726"/>
                <w:placeholder>
                  <w:docPart w:val="8A9571B9D6724B848844FBAC699BC913"/>
                </w:placeholder>
                <w:showingPlcHdr/>
                <w:text/>
              </w:sdtPr>
              <w:sdtEndPr/>
              <w:sdtContent>
                <w:r w:rsidR="00846FA0" w:rsidRPr="00B50128">
                  <w:rPr>
                    <w:rStyle w:val="PlaceholderText"/>
                    <w:bCs/>
                  </w:rPr>
                  <w:t>Click or tap here to enter text.</w:t>
                </w:r>
              </w:sdtContent>
            </w:sdt>
          </w:p>
        </w:tc>
      </w:tr>
      <w:tr w:rsidR="00846FA0" w:rsidRPr="0005315E" w14:paraId="4D40939C" w14:textId="77777777" w:rsidTr="00846FA0">
        <w:trPr>
          <w:trHeight w:val="15"/>
        </w:trPr>
        <w:tc>
          <w:tcPr>
            <w:tcW w:w="2127" w:type="dxa"/>
            <w:hideMark/>
          </w:tcPr>
          <w:p w14:paraId="7813246C" w14:textId="18BE0CA0" w:rsidR="00846FA0" w:rsidRPr="0005315E" w:rsidRDefault="004E53ED" w:rsidP="00846FA0">
            <w:sdt>
              <w:sdtPr>
                <w:rPr>
                  <w:bCs/>
                </w:rPr>
                <w:id w:val="-1555770443"/>
                <w:placeholder>
                  <w:docPart w:val="F948D39AECD04041A690F05BC8DEAD9C"/>
                </w:placeholder>
                <w:showingPlcHdr/>
                <w:text/>
              </w:sdtPr>
              <w:sdtEndPr/>
              <w:sdtContent>
                <w:r w:rsidR="00846FA0" w:rsidRPr="00B50128">
                  <w:rPr>
                    <w:rStyle w:val="PlaceholderText"/>
                    <w:bCs/>
                  </w:rPr>
                  <w:t>Click or tap here to enter text.</w:t>
                </w:r>
              </w:sdtContent>
            </w:sdt>
          </w:p>
        </w:tc>
        <w:tc>
          <w:tcPr>
            <w:tcW w:w="5793" w:type="dxa"/>
            <w:hideMark/>
          </w:tcPr>
          <w:p w14:paraId="11694490" w14:textId="36A3D2FE" w:rsidR="00846FA0" w:rsidRPr="0005315E" w:rsidRDefault="004E53ED" w:rsidP="00846FA0">
            <w:sdt>
              <w:sdtPr>
                <w:rPr>
                  <w:bCs/>
                </w:rPr>
                <w:id w:val="-1898738513"/>
                <w:placeholder>
                  <w:docPart w:val="487A9A2F2B9E48A5A94834EFEBD74C46"/>
                </w:placeholder>
                <w:showingPlcHdr/>
                <w:text/>
              </w:sdtPr>
              <w:sdtEndPr/>
              <w:sdtContent>
                <w:r w:rsidR="00846FA0" w:rsidRPr="00B50128">
                  <w:rPr>
                    <w:rStyle w:val="PlaceholderText"/>
                    <w:bCs/>
                  </w:rPr>
                  <w:t>Click or tap here to enter text.</w:t>
                </w:r>
              </w:sdtContent>
            </w:sdt>
          </w:p>
        </w:tc>
        <w:tc>
          <w:tcPr>
            <w:tcW w:w="3330" w:type="dxa"/>
            <w:hideMark/>
          </w:tcPr>
          <w:p w14:paraId="0E780F93" w14:textId="25BB7956" w:rsidR="00846FA0" w:rsidRPr="0005315E" w:rsidRDefault="004E53ED" w:rsidP="00846FA0">
            <w:sdt>
              <w:sdtPr>
                <w:rPr>
                  <w:bCs/>
                </w:rPr>
                <w:id w:val="-659462757"/>
                <w:placeholder>
                  <w:docPart w:val="4D8E041CA58E41098B58055E4B431D30"/>
                </w:placeholder>
                <w:showingPlcHdr/>
                <w:text/>
              </w:sdtPr>
              <w:sdtEndPr/>
              <w:sdtContent>
                <w:r w:rsidR="00846FA0" w:rsidRPr="00B50128">
                  <w:rPr>
                    <w:rStyle w:val="PlaceholderText"/>
                    <w:bCs/>
                  </w:rPr>
                  <w:t>Click or tap here to enter text.</w:t>
                </w:r>
              </w:sdtContent>
            </w:sdt>
          </w:p>
        </w:tc>
        <w:tc>
          <w:tcPr>
            <w:tcW w:w="3351" w:type="dxa"/>
            <w:hideMark/>
          </w:tcPr>
          <w:p w14:paraId="2EFA23EA" w14:textId="35EBA22B" w:rsidR="00846FA0" w:rsidRPr="0005315E" w:rsidRDefault="004E53ED" w:rsidP="00846FA0">
            <w:sdt>
              <w:sdtPr>
                <w:rPr>
                  <w:bCs/>
                </w:rPr>
                <w:id w:val="-227690335"/>
                <w:placeholder>
                  <w:docPart w:val="E309EDF21D3B4B1188205A3912968E73"/>
                </w:placeholder>
                <w:showingPlcHdr/>
                <w:text/>
              </w:sdtPr>
              <w:sdtEndPr/>
              <w:sdtContent>
                <w:r w:rsidR="00846FA0" w:rsidRPr="00B50128">
                  <w:rPr>
                    <w:rStyle w:val="PlaceholderText"/>
                    <w:bCs/>
                  </w:rPr>
                  <w:t>Click or tap here to enter text.</w:t>
                </w:r>
              </w:sdtContent>
            </w:sdt>
          </w:p>
        </w:tc>
      </w:tr>
      <w:tr w:rsidR="00846FA0" w:rsidRPr="0005315E" w14:paraId="37A57EC0" w14:textId="77777777" w:rsidTr="00846FA0">
        <w:trPr>
          <w:trHeight w:val="15"/>
        </w:trPr>
        <w:tc>
          <w:tcPr>
            <w:tcW w:w="2127" w:type="dxa"/>
            <w:hideMark/>
          </w:tcPr>
          <w:p w14:paraId="416BAC13" w14:textId="54D59E24" w:rsidR="00846FA0" w:rsidRPr="0005315E" w:rsidRDefault="004E53ED" w:rsidP="00846FA0">
            <w:sdt>
              <w:sdtPr>
                <w:rPr>
                  <w:bCs/>
                </w:rPr>
                <w:id w:val="-1670700924"/>
                <w:placeholder>
                  <w:docPart w:val="D9FAFA05754E4DC59CB8F35D0AFBCCA7"/>
                </w:placeholder>
                <w:showingPlcHdr/>
                <w:text/>
              </w:sdtPr>
              <w:sdtEndPr/>
              <w:sdtContent>
                <w:r w:rsidR="00846FA0" w:rsidRPr="00B50128">
                  <w:rPr>
                    <w:rStyle w:val="PlaceholderText"/>
                    <w:bCs/>
                  </w:rPr>
                  <w:t>Click or tap here to enter text.</w:t>
                </w:r>
              </w:sdtContent>
            </w:sdt>
          </w:p>
        </w:tc>
        <w:tc>
          <w:tcPr>
            <w:tcW w:w="5793" w:type="dxa"/>
            <w:hideMark/>
          </w:tcPr>
          <w:p w14:paraId="5AB53E07" w14:textId="0B729A09" w:rsidR="00846FA0" w:rsidRPr="0005315E" w:rsidRDefault="004E53ED" w:rsidP="00846FA0">
            <w:sdt>
              <w:sdtPr>
                <w:rPr>
                  <w:bCs/>
                </w:rPr>
                <w:id w:val="-493875347"/>
                <w:placeholder>
                  <w:docPart w:val="0EAEE79718824283B26392D143DC9BE4"/>
                </w:placeholder>
                <w:showingPlcHdr/>
                <w:text/>
              </w:sdtPr>
              <w:sdtEndPr/>
              <w:sdtContent>
                <w:r w:rsidR="00846FA0" w:rsidRPr="00B50128">
                  <w:rPr>
                    <w:rStyle w:val="PlaceholderText"/>
                    <w:bCs/>
                  </w:rPr>
                  <w:t>Click or tap here to enter text.</w:t>
                </w:r>
              </w:sdtContent>
            </w:sdt>
          </w:p>
        </w:tc>
        <w:tc>
          <w:tcPr>
            <w:tcW w:w="3330" w:type="dxa"/>
            <w:hideMark/>
          </w:tcPr>
          <w:p w14:paraId="7619664F" w14:textId="7A35286A" w:rsidR="00846FA0" w:rsidRPr="0005315E" w:rsidRDefault="004E53ED" w:rsidP="00846FA0">
            <w:sdt>
              <w:sdtPr>
                <w:rPr>
                  <w:bCs/>
                </w:rPr>
                <w:id w:val="-521781019"/>
                <w:placeholder>
                  <w:docPart w:val="1C1B00FC8C6147C48076D46595130758"/>
                </w:placeholder>
                <w:showingPlcHdr/>
                <w:text/>
              </w:sdtPr>
              <w:sdtEndPr/>
              <w:sdtContent>
                <w:r w:rsidR="00846FA0" w:rsidRPr="00B50128">
                  <w:rPr>
                    <w:rStyle w:val="PlaceholderText"/>
                    <w:bCs/>
                  </w:rPr>
                  <w:t>Click or tap here to enter text.</w:t>
                </w:r>
              </w:sdtContent>
            </w:sdt>
          </w:p>
        </w:tc>
        <w:tc>
          <w:tcPr>
            <w:tcW w:w="3351" w:type="dxa"/>
            <w:hideMark/>
          </w:tcPr>
          <w:p w14:paraId="4776E7C0" w14:textId="6365B96C" w:rsidR="00846FA0" w:rsidRPr="0005315E" w:rsidRDefault="004E53ED" w:rsidP="00846FA0">
            <w:sdt>
              <w:sdtPr>
                <w:rPr>
                  <w:bCs/>
                </w:rPr>
                <w:id w:val="-176816793"/>
                <w:placeholder>
                  <w:docPart w:val="E5C93526AC2D4AF6A12A087E5C94E5C1"/>
                </w:placeholder>
                <w:showingPlcHdr/>
                <w:text/>
              </w:sdtPr>
              <w:sdtEndPr/>
              <w:sdtContent>
                <w:r w:rsidR="00846FA0" w:rsidRPr="00B50128">
                  <w:rPr>
                    <w:rStyle w:val="PlaceholderText"/>
                    <w:bCs/>
                  </w:rPr>
                  <w:t>Click or tap here to enter text.</w:t>
                </w:r>
              </w:sdtContent>
            </w:sdt>
          </w:p>
        </w:tc>
      </w:tr>
      <w:tr w:rsidR="00846FA0" w:rsidRPr="0005315E" w14:paraId="4DE8DB94" w14:textId="77777777" w:rsidTr="009C1493">
        <w:trPr>
          <w:trHeight w:val="15"/>
        </w:trPr>
        <w:tc>
          <w:tcPr>
            <w:tcW w:w="2127" w:type="dxa"/>
            <w:tcBorders>
              <w:top w:val="single" w:sz="4" w:space="0" w:color="FFFFFF" w:themeColor="background1"/>
            </w:tcBorders>
            <w:hideMark/>
          </w:tcPr>
          <w:p w14:paraId="62FC68F6" w14:textId="74AF3AE7" w:rsidR="00846FA0" w:rsidRPr="0005315E" w:rsidRDefault="004E53ED" w:rsidP="00846FA0">
            <w:sdt>
              <w:sdtPr>
                <w:rPr>
                  <w:bCs/>
                </w:rPr>
                <w:id w:val="-193918751"/>
                <w:placeholder>
                  <w:docPart w:val="B7DCFB04B03944DCAA56D210D061ED67"/>
                </w:placeholder>
                <w:showingPlcHdr/>
                <w:text/>
              </w:sdtPr>
              <w:sdtEndPr/>
              <w:sdtContent>
                <w:r w:rsidR="00846FA0" w:rsidRPr="00B50128">
                  <w:rPr>
                    <w:rStyle w:val="PlaceholderText"/>
                    <w:bCs/>
                  </w:rPr>
                  <w:t>Click or tap here to enter text.</w:t>
                </w:r>
              </w:sdtContent>
            </w:sdt>
          </w:p>
        </w:tc>
        <w:tc>
          <w:tcPr>
            <w:tcW w:w="5793" w:type="dxa"/>
            <w:tcBorders>
              <w:top w:val="single" w:sz="4" w:space="0" w:color="FFFFFF" w:themeColor="background1"/>
            </w:tcBorders>
            <w:hideMark/>
          </w:tcPr>
          <w:p w14:paraId="08537DB6" w14:textId="034CAEBC" w:rsidR="00846FA0" w:rsidRPr="0005315E" w:rsidRDefault="004E53ED" w:rsidP="00846FA0">
            <w:sdt>
              <w:sdtPr>
                <w:rPr>
                  <w:bCs/>
                </w:rPr>
                <w:id w:val="572553430"/>
                <w:placeholder>
                  <w:docPart w:val="E2B57D50182D4C13B64F292B5BE65A20"/>
                </w:placeholder>
                <w:showingPlcHdr/>
                <w:text/>
              </w:sdtPr>
              <w:sdtEndPr/>
              <w:sdtContent>
                <w:r w:rsidR="00846FA0" w:rsidRPr="00B50128">
                  <w:rPr>
                    <w:rStyle w:val="PlaceholderText"/>
                    <w:bCs/>
                  </w:rPr>
                  <w:t>Click or tap here to enter text.</w:t>
                </w:r>
              </w:sdtContent>
            </w:sdt>
          </w:p>
        </w:tc>
        <w:tc>
          <w:tcPr>
            <w:tcW w:w="3330" w:type="dxa"/>
            <w:tcBorders>
              <w:top w:val="single" w:sz="4" w:space="0" w:color="FFFFFF" w:themeColor="background1"/>
            </w:tcBorders>
            <w:hideMark/>
          </w:tcPr>
          <w:p w14:paraId="060A6884" w14:textId="3F53BE67" w:rsidR="00846FA0" w:rsidRPr="0005315E" w:rsidRDefault="004E53ED" w:rsidP="00846FA0">
            <w:sdt>
              <w:sdtPr>
                <w:rPr>
                  <w:bCs/>
                </w:rPr>
                <w:id w:val="-1870142202"/>
                <w:placeholder>
                  <w:docPart w:val="5DE962D0396D4D3D9CFF43B9B7518AFD"/>
                </w:placeholder>
                <w:showingPlcHdr/>
                <w:text/>
              </w:sdtPr>
              <w:sdtEndPr/>
              <w:sdtContent>
                <w:r w:rsidR="00846FA0" w:rsidRPr="00B50128">
                  <w:rPr>
                    <w:rStyle w:val="PlaceholderText"/>
                    <w:bCs/>
                  </w:rPr>
                  <w:t>Click or tap here to enter text.</w:t>
                </w:r>
              </w:sdtContent>
            </w:sdt>
          </w:p>
        </w:tc>
        <w:tc>
          <w:tcPr>
            <w:tcW w:w="3351" w:type="dxa"/>
            <w:tcBorders>
              <w:top w:val="single" w:sz="4" w:space="0" w:color="FFFFFF" w:themeColor="background1"/>
            </w:tcBorders>
            <w:hideMark/>
          </w:tcPr>
          <w:p w14:paraId="585848AC" w14:textId="7B190534" w:rsidR="00846FA0" w:rsidRPr="0005315E" w:rsidRDefault="004E53ED" w:rsidP="00846FA0">
            <w:sdt>
              <w:sdtPr>
                <w:rPr>
                  <w:bCs/>
                </w:rPr>
                <w:id w:val="1337735410"/>
                <w:placeholder>
                  <w:docPart w:val="7FD111517BF64742BE323A7AC4FCCFA2"/>
                </w:placeholder>
                <w:showingPlcHdr/>
                <w:text/>
              </w:sdtPr>
              <w:sdtEndPr/>
              <w:sdtContent>
                <w:r w:rsidR="00846FA0" w:rsidRPr="00B50128">
                  <w:rPr>
                    <w:rStyle w:val="PlaceholderText"/>
                    <w:bCs/>
                  </w:rPr>
                  <w:t>Click or tap here to enter text.</w:t>
                </w:r>
              </w:sdtContent>
            </w:sdt>
          </w:p>
        </w:tc>
      </w:tr>
    </w:tbl>
    <w:bookmarkStart w:id="72" w:name="_Toc240551954" w:displacedByCustomXml="next"/>
    <w:bookmarkStart w:id="73" w:name="_Toc240552020" w:displacedByCustomXml="next"/>
    <w:bookmarkStart w:id="74" w:name="_Toc240552048" w:displacedByCustomXml="next"/>
    <w:bookmarkStart w:id="75" w:name="_Toc240552076" w:displacedByCustomXml="next"/>
    <w:sdt>
      <w:sdtPr>
        <w:rPr>
          <w:rFonts w:asciiTheme="minorHAnsi" w:eastAsiaTheme="minorHAnsi" w:hAnsiTheme="minorHAnsi" w:cstheme="minorBidi"/>
          <w:sz w:val="20"/>
          <w:szCs w:val="22"/>
          <w:lang w:val="en-US"/>
        </w:rPr>
        <w:id w:val="1805347775"/>
        <w:lock w:val="contentLocked"/>
        <w:placeholder>
          <w:docPart w:val="DefaultPlaceholder_-1854013440"/>
        </w:placeholder>
        <w:group/>
      </w:sdtPr>
      <w:sdtEndPr>
        <w:rPr>
          <w:lang w:val="en-NZ"/>
        </w:rPr>
      </w:sdtEndPr>
      <w:sdtContent>
        <w:p w14:paraId="793CA896" w14:textId="2E9218CB" w:rsidR="0005315E" w:rsidRPr="0005315E" w:rsidRDefault="0005315E" w:rsidP="007914D8">
          <w:pPr>
            <w:pStyle w:val="Heading3"/>
          </w:pPr>
          <w:r w:rsidRPr="0005315E">
            <w:rPr>
              <w:lang w:val="en-US"/>
            </w:rPr>
            <w:t xml:space="preserve">Question 11: What actions could </w:t>
          </w:r>
          <w:r w:rsidR="00256CA8">
            <w:rPr>
              <w:lang w:val="en-US"/>
            </w:rPr>
            <w:t xml:space="preserve">suppliers and </w:t>
          </w:r>
          <w:r w:rsidRPr="0005315E">
            <w:rPr>
              <w:lang w:val="en-US"/>
            </w:rPr>
            <w:t>providers take to address workforce and capacity pressures?</w:t>
          </w:r>
          <w:bookmarkEnd w:id="75"/>
          <w:bookmarkEnd w:id="74"/>
          <w:bookmarkEnd w:id="73"/>
          <w:bookmarkEnd w:id="72"/>
          <w:r w:rsidRPr="0005315E">
            <w:t> </w:t>
          </w:r>
        </w:p>
        <w:p w14:paraId="271C6AF2" w14:textId="0CF3B86E" w:rsidR="0005315E" w:rsidRPr="0005315E" w:rsidRDefault="0005315E" w:rsidP="0005315E">
          <w:r w:rsidRPr="0005315E">
            <w:rPr>
              <w:b/>
              <w:bCs/>
              <w:lang w:val="en-US"/>
            </w:rPr>
            <w:t>Why we’re asking:</w:t>
          </w:r>
          <w:r w:rsidRPr="0005315E">
            <w:rPr>
              <w:lang w:val="en-US"/>
            </w:rPr>
            <w:t xml:space="preserve"> We want to understand how </w:t>
          </w:r>
          <w:r w:rsidR="00256CA8">
            <w:rPr>
              <w:lang w:val="en-US"/>
            </w:rPr>
            <w:t xml:space="preserve">suppliers and </w:t>
          </w:r>
          <w:r w:rsidRPr="0005315E">
            <w:rPr>
              <w:lang w:val="en-US"/>
            </w:rPr>
            <w:t xml:space="preserve">providers are responding to workforce and capacity pressures, what's been effective, and what issues remain after those actions are taken. This helps us distinguish where </w:t>
          </w:r>
          <w:r w:rsidR="0082538D">
            <w:rPr>
              <w:lang w:val="en-US"/>
            </w:rPr>
            <w:t>this</w:t>
          </w:r>
          <w:r w:rsidRPr="0005315E">
            <w:rPr>
              <w:lang w:val="en-US"/>
            </w:rPr>
            <w:t xml:space="preserve"> action may be sufficient from </w:t>
          </w:r>
          <w:r w:rsidR="005D6065">
            <w:rPr>
              <w:lang w:val="en-US"/>
            </w:rPr>
            <w:t>or</w:t>
          </w:r>
          <w:r w:rsidRPr="0005315E">
            <w:rPr>
              <w:lang w:val="en-US"/>
            </w:rPr>
            <w:t xml:space="preserve"> an ACC or wider market response may need to be considered.</w:t>
          </w:r>
          <w:r w:rsidRPr="0005315E">
            <w:t> </w:t>
          </w:r>
        </w:p>
        <w:p w14:paraId="083F817C" w14:textId="4159D6CC" w:rsidR="0005315E" w:rsidRPr="0005315E" w:rsidRDefault="0005315E" w:rsidP="0005315E">
          <w:r w:rsidRPr="0005315E">
            <w:rPr>
              <w:lang w:val="en-US"/>
            </w:rPr>
            <w:t>Please include any changes you recommend that we make, and what your organisation would do differently as a result, in the Recommendations section (Section 6).</w:t>
          </w:r>
          <w:r w:rsidRPr="0005315E">
            <w:t> </w:t>
          </w:r>
        </w:p>
      </w:sdtContent>
    </w:sdt>
    <w:tbl>
      <w:tblPr>
        <w:tblStyle w:val="ACCCustomTable"/>
        <w:tblW w:w="0" w:type="auto"/>
        <w:tblLayout w:type="fixed"/>
        <w:tblLook w:val="04A0" w:firstRow="1" w:lastRow="0" w:firstColumn="1" w:lastColumn="0" w:noHBand="0" w:noVBand="1"/>
      </w:tblPr>
      <w:tblGrid>
        <w:gridCol w:w="3402"/>
        <w:gridCol w:w="11199"/>
      </w:tblGrid>
      <w:tr w:rsidR="0005315E" w:rsidRPr="0005315E" w14:paraId="37DE9074" w14:textId="77777777" w:rsidTr="009C1493">
        <w:trPr>
          <w:cnfStyle w:val="100000000000" w:firstRow="1" w:lastRow="0" w:firstColumn="0" w:lastColumn="0" w:oddVBand="0" w:evenVBand="0" w:oddHBand="0" w:evenHBand="0" w:firstRowFirstColumn="0" w:firstRowLastColumn="0" w:lastRowFirstColumn="0" w:lastRowLastColumn="0"/>
          <w:trHeight w:val="1732"/>
        </w:trPr>
        <w:tc>
          <w:tcPr>
            <w:tcW w:w="3402"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270707306"/>
              <w:lock w:val="contentLocked"/>
              <w:placeholder>
                <w:docPart w:val="DefaultPlaceholder_-1854013440"/>
              </w:placeholder>
              <w:group/>
            </w:sdtPr>
            <w:sdtEndPr>
              <w:rPr>
                <w:lang w:val="en-NZ"/>
              </w:rPr>
            </w:sdtEndPr>
            <w:sdtContent>
              <w:p w14:paraId="07573509" w14:textId="74F1B664" w:rsidR="0005315E" w:rsidRPr="005262AE" w:rsidRDefault="0005315E" w:rsidP="00AB281B">
                <w:r w:rsidRPr="005262AE">
                  <w:rPr>
                    <w:lang w:val="en-US"/>
                  </w:rPr>
                  <w:t>What activities has your organisation taken (or intend</w:t>
                </w:r>
                <w:r w:rsidR="00311F1A">
                  <w:rPr>
                    <w:lang w:val="en-US"/>
                  </w:rPr>
                  <w:t>s</w:t>
                </w:r>
                <w:r w:rsidRPr="005262AE">
                  <w:rPr>
                    <w:lang w:val="en-US"/>
                  </w:rPr>
                  <w:t xml:space="preserve"> to take) to address workforce and capacity pressures?</w:t>
                </w:r>
                <w:r w:rsidRPr="005262AE">
                  <w:t> </w:t>
                </w:r>
              </w:p>
            </w:sdtContent>
          </w:sdt>
        </w:tc>
        <w:tc>
          <w:tcPr>
            <w:tcW w:w="11199" w:type="dxa"/>
            <w:tcBorders>
              <w:left w:val="single" w:sz="4" w:space="0" w:color="FFFFFF" w:themeColor="background1"/>
            </w:tcBorders>
            <w:hideMark/>
          </w:tcPr>
          <w:p w14:paraId="379A5C95" w14:textId="74AF5BB8" w:rsidR="0005315E" w:rsidRPr="00AB281B" w:rsidRDefault="0005315E" w:rsidP="00AB281B">
            <w:pPr>
              <w:rPr>
                <w:b w:val="0"/>
                <w:bCs/>
              </w:rPr>
            </w:pPr>
            <w:r w:rsidRPr="00AB281B">
              <w:rPr>
                <w:b w:val="0"/>
                <w:bCs/>
              </w:rPr>
              <w:t> </w:t>
            </w:r>
            <w:sdt>
              <w:sdtPr>
                <w:rPr>
                  <w:bCs/>
                </w:rPr>
                <w:id w:val="2133818518"/>
                <w:placeholder>
                  <w:docPart w:val="B1EA86D7D8FC4136B2B86270EA5C5DD2"/>
                </w:placeholder>
                <w:showingPlcHdr/>
                <w:text/>
              </w:sdtPr>
              <w:sdtEndPr/>
              <w:sdtContent>
                <w:r w:rsidR="00846FA0" w:rsidRPr="00B50128">
                  <w:rPr>
                    <w:rStyle w:val="PlaceholderText"/>
                    <w:b w:val="0"/>
                    <w:bCs/>
                  </w:rPr>
                  <w:t>Click or tap here to enter text.</w:t>
                </w:r>
              </w:sdtContent>
            </w:sdt>
          </w:p>
        </w:tc>
      </w:tr>
      <w:tr w:rsidR="0005315E" w:rsidRPr="0005315E" w14:paraId="3A5C33D8" w14:textId="77777777" w:rsidTr="009C1493">
        <w:trPr>
          <w:trHeight w:val="1816"/>
        </w:trPr>
        <w:tc>
          <w:tcPr>
            <w:tcW w:w="3402" w:type="dxa"/>
            <w:tcBorders>
              <w:top w:val="single" w:sz="4" w:space="0" w:color="FFFFFF" w:themeColor="background1"/>
              <w:right w:val="single" w:sz="4" w:space="0" w:color="FFFFFF" w:themeColor="background1"/>
            </w:tcBorders>
            <w:shd w:val="clear" w:color="auto" w:fill="092C4D" w:themeFill="accent1"/>
            <w:hideMark/>
          </w:tcPr>
          <w:sdt>
            <w:sdtPr>
              <w:rPr>
                <w:b/>
                <w:lang w:val="en-US"/>
              </w:rPr>
              <w:id w:val="-840931229"/>
              <w:lock w:val="contentLocked"/>
              <w:placeholder>
                <w:docPart w:val="DefaultPlaceholder_-1854013440"/>
              </w:placeholder>
              <w:group/>
            </w:sdtPr>
            <w:sdtEndPr>
              <w:rPr>
                <w:lang w:val="en-NZ"/>
              </w:rPr>
            </w:sdtEndPr>
            <w:sdtContent>
              <w:p w14:paraId="70588130" w14:textId="04BD22E6" w:rsidR="0005315E" w:rsidRPr="005262AE" w:rsidRDefault="0005315E" w:rsidP="00AB281B">
                <w:pPr>
                  <w:rPr>
                    <w:b/>
                  </w:rPr>
                </w:pPr>
                <w:r w:rsidRPr="005262AE">
                  <w:rPr>
                    <w:b/>
                    <w:lang w:val="en-US"/>
                  </w:rPr>
                  <w:t>What effect have those actions had (or are expected to have)?</w:t>
                </w:r>
                <w:r w:rsidRPr="005262AE">
                  <w:rPr>
                    <w:b/>
                  </w:rPr>
                  <w:t> </w:t>
                </w:r>
              </w:p>
            </w:sdtContent>
          </w:sdt>
        </w:tc>
        <w:tc>
          <w:tcPr>
            <w:tcW w:w="11199" w:type="dxa"/>
            <w:tcBorders>
              <w:left w:val="single" w:sz="4" w:space="0" w:color="FFFFFF" w:themeColor="background1"/>
            </w:tcBorders>
            <w:hideMark/>
          </w:tcPr>
          <w:p w14:paraId="0E61007B" w14:textId="05320CCE" w:rsidR="0005315E" w:rsidRPr="0005315E" w:rsidRDefault="0005315E" w:rsidP="00AB281B">
            <w:r w:rsidRPr="0005315E">
              <w:t> </w:t>
            </w:r>
            <w:sdt>
              <w:sdtPr>
                <w:rPr>
                  <w:bCs/>
                </w:rPr>
                <w:id w:val="-1067190596"/>
                <w:placeholder>
                  <w:docPart w:val="07FC3913038140CE968372CA7763BEE4"/>
                </w:placeholder>
                <w:showingPlcHdr/>
                <w:text/>
              </w:sdtPr>
              <w:sdtEndPr/>
              <w:sdtContent>
                <w:r w:rsidR="00846FA0" w:rsidRPr="00B50128">
                  <w:rPr>
                    <w:rStyle w:val="PlaceholderText"/>
                    <w:bCs/>
                  </w:rPr>
                  <w:t>Click or tap here to enter text.</w:t>
                </w:r>
              </w:sdtContent>
            </w:sdt>
          </w:p>
        </w:tc>
      </w:tr>
    </w:tbl>
    <w:p w14:paraId="0A08823C" w14:textId="77777777" w:rsidR="005262AE" w:rsidRDefault="005262AE" w:rsidP="007914D8">
      <w:pPr>
        <w:pStyle w:val="Heading2"/>
      </w:pPr>
    </w:p>
    <w:p w14:paraId="4EC486AC" w14:textId="77777777" w:rsidR="005262AE" w:rsidRDefault="005262AE">
      <w:pPr>
        <w:rPr>
          <w:rFonts w:ascii="Aptos SemiBold" w:eastAsiaTheme="majorEastAsia" w:hAnsi="Aptos SemiBold" w:cstheme="majorBidi"/>
          <w:color w:val="005C90" w:themeColor="accent2"/>
          <w:sz w:val="28"/>
          <w:szCs w:val="32"/>
        </w:rPr>
      </w:pPr>
      <w:r>
        <w:br w:type="page"/>
      </w:r>
    </w:p>
    <w:bookmarkStart w:id="76" w:name="_Toc240551955" w:displacedByCustomXml="next"/>
    <w:bookmarkStart w:id="77" w:name="_Toc240552021" w:displacedByCustomXml="next"/>
    <w:bookmarkStart w:id="78" w:name="_Toc240552049" w:displacedByCustomXml="next"/>
    <w:bookmarkStart w:id="79" w:name="_Toc240552077" w:displacedByCustomXml="next"/>
    <w:sdt>
      <w:sdtPr>
        <w:rPr>
          <w:rFonts w:asciiTheme="minorHAnsi" w:eastAsiaTheme="minorHAnsi" w:hAnsiTheme="minorHAnsi" w:cstheme="minorBidi"/>
          <w:color w:val="auto"/>
          <w:sz w:val="20"/>
          <w:szCs w:val="22"/>
          <w:lang w:val="en-US"/>
        </w:rPr>
        <w:id w:val="-2007588922"/>
        <w:lock w:val="contentLocked"/>
        <w:placeholder>
          <w:docPart w:val="DefaultPlaceholder_-1854013440"/>
        </w:placeholder>
        <w:group/>
      </w:sdtPr>
      <w:sdtEndPr>
        <w:rPr>
          <w:lang w:val="en-NZ"/>
        </w:rPr>
      </w:sdtEndPr>
      <w:sdtContent>
        <w:p w14:paraId="7E3DB20B" w14:textId="0688AB97" w:rsidR="0005315E" w:rsidRPr="0005315E" w:rsidRDefault="0005315E" w:rsidP="007914D8">
          <w:pPr>
            <w:pStyle w:val="Heading2"/>
          </w:pPr>
          <w:r w:rsidRPr="0005315E">
            <w:rPr>
              <w:lang w:val="en-US"/>
            </w:rPr>
            <w:t>Section 4: Outcomes and value</w:t>
          </w:r>
          <w:bookmarkEnd w:id="79"/>
          <w:bookmarkEnd w:id="78"/>
          <w:bookmarkEnd w:id="77"/>
          <w:bookmarkEnd w:id="76"/>
          <w:r w:rsidRPr="0005315E">
            <w:t> </w:t>
          </w:r>
        </w:p>
        <w:p w14:paraId="12CEDE55" w14:textId="15847757" w:rsidR="0005315E" w:rsidRPr="0005315E" w:rsidRDefault="0005315E" w:rsidP="0005315E">
          <w:r w:rsidRPr="0005315E">
            <w:rPr>
              <w:lang w:val="en-US"/>
            </w:rPr>
            <w:t xml:space="preserve">We're seeking information about the outcomes and value delivered by ACC-funded services. This includes understanding which outcomes </w:t>
          </w:r>
          <w:r w:rsidR="00311F1A">
            <w:rPr>
              <w:lang w:val="en-US"/>
            </w:rPr>
            <w:t xml:space="preserve">suppliers and </w:t>
          </w:r>
          <w:r w:rsidRPr="0005315E">
            <w:rPr>
              <w:lang w:val="en-US"/>
            </w:rPr>
            <w:t>providers can reasonably influence, what information is currently used to understand service performance, and whether our current measures support service improvement and accountability.</w:t>
          </w:r>
          <w:r w:rsidRPr="0005315E">
            <w:t> </w:t>
          </w:r>
        </w:p>
        <w:p w14:paraId="25341C20" w14:textId="77777777" w:rsidR="0005315E" w:rsidRPr="0005315E" w:rsidRDefault="0005315E" w:rsidP="0005315E">
          <w:r w:rsidRPr="0005315E">
            <w:rPr>
              <w:lang w:val="en-US"/>
            </w:rPr>
            <w:t>The information will help us consider how future service design, funding, contract, and performance settings could better support quality, timeliness, client outcomes, and value for money.</w:t>
          </w:r>
          <w:r w:rsidRPr="0005315E">
            <w:t> </w:t>
          </w:r>
        </w:p>
        <w:p w14:paraId="5B27C8C5" w14:textId="77777777" w:rsidR="0005315E" w:rsidRPr="0005315E" w:rsidRDefault="0005315E" w:rsidP="007914D8">
          <w:pPr>
            <w:pStyle w:val="Heading3"/>
          </w:pPr>
          <w:bookmarkStart w:id="80" w:name="_Toc240551956"/>
          <w:bookmarkStart w:id="81" w:name="_Toc240552022"/>
          <w:bookmarkStart w:id="82" w:name="_Toc240552050"/>
          <w:bookmarkStart w:id="83" w:name="_Toc240552078"/>
          <w:r w:rsidRPr="0005315E">
            <w:rPr>
              <w:lang w:val="en-US"/>
            </w:rPr>
            <w:t>Question 12: What value does the ACC-funded service generate for clients, ACC, and the wider system?</w:t>
          </w:r>
          <w:bookmarkEnd w:id="80"/>
          <w:bookmarkEnd w:id="81"/>
          <w:bookmarkEnd w:id="82"/>
          <w:bookmarkEnd w:id="83"/>
          <w:r w:rsidRPr="0005315E">
            <w:t> </w:t>
          </w:r>
        </w:p>
        <w:p w14:paraId="204E22E8" w14:textId="140A00D3" w:rsidR="0005315E" w:rsidRPr="0005315E" w:rsidRDefault="0005315E" w:rsidP="0005315E">
          <w:r w:rsidRPr="0005315E">
            <w:rPr>
              <w:b/>
              <w:bCs/>
              <w:lang w:val="en-US"/>
            </w:rPr>
            <w:t xml:space="preserve">Why we’re asking: </w:t>
          </w:r>
          <w:r w:rsidRPr="0005315E">
            <w:rPr>
              <w:lang w:val="en-US"/>
            </w:rPr>
            <w:t xml:space="preserve">Pricing and commissioning decisions need to consider what a service delivers as well as what it costs. </w:t>
          </w:r>
          <w:r w:rsidR="00311F1A">
            <w:rPr>
              <w:lang w:val="en-US"/>
            </w:rPr>
            <w:t>While ACC has a perspective on the benefits our services deliver, t</w:t>
          </w:r>
          <w:r w:rsidRPr="0005315E">
            <w:rPr>
              <w:lang w:val="en-US"/>
            </w:rPr>
            <w:t xml:space="preserve">his information helps us understand </w:t>
          </w:r>
          <w:r w:rsidR="00311F1A">
            <w:rPr>
              <w:lang w:val="en-US"/>
            </w:rPr>
            <w:t xml:space="preserve">your perspective on </w:t>
          </w:r>
          <w:r w:rsidRPr="0005315E">
            <w:rPr>
              <w:lang w:val="en-US"/>
            </w:rPr>
            <w:t>the outcomes and wider benefits generated by the service, the service’s contribution to those benefits, and the information available</w:t>
          </w:r>
          <w:r w:rsidR="00311F1A">
            <w:rPr>
              <w:lang w:val="en-US"/>
            </w:rPr>
            <w:t xml:space="preserve"> to you that</w:t>
          </w:r>
          <w:r w:rsidRPr="0005315E">
            <w:rPr>
              <w:lang w:val="en-US"/>
            </w:rPr>
            <w:t xml:space="preserve"> demonstrate</w:t>
          </w:r>
          <w:r w:rsidR="00311F1A">
            <w:rPr>
              <w:lang w:val="en-US"/>
            </w:rPr>
            <w:t>s</w:t>
          </w:r>
          <w:r w:rsidRPr="0005315E">
            <w:rPr>
              <w:lang w:val="en-US"/>
            </w:rPr>
            <w:t xml:space="preserve"> that value.</w:t>
          </w:r>
          <w:r w:rsidRPr="0005315E">
            <w:t> </w:t>
          </w:r>
        </w:p>
        <w:p w14:paraId="709DE2FD" w14:textId="77777777" w:rsidR="0005315E" w:rsidRPr="007914D8" w:rsidRDefault="0005315E" w:rsidP="0005315E">
          <w:r w:rsidRPr="007914D8">
            <w:rPr>
              <w:lang w:val="en-US"/>
            </w:rPr>
            <w:t>Please describe the most important outcomes and other benefits generated by the service. Where possible, explain the service’s contribution to those benefits and provide information that supports your assessment.</w:t>
          </w:r>
          <w:r w:rsidRPr="007914D8">
            <w:t> </w:t>
          </w:r>
        </w:p>
        <w:p w14:paraId="5FA9F8FE" w14:textId="73D326E9" w:rsidR="00495DC6" w:rsidRDefault="0005315E" w:rsidP="0005315E">
          <w:r w:rsidRPr="007914D8">
            <w:rPr>
              <w:lang w:val="en-US"/>
            </w:rPr>
            <w:t>Value may include improved client outcomes or experience, earlier or more equitable access, more timely or durable recovery, avoided need for further treatment or support, improved efficiency, reduced downstream costs, or benefits for other parts of the health and social system.</w:t>
          </w:r>
          <w:r w:rsidRPr="007914D8">
            <w:t> </w:t>
          </w:r>
        </w:p>
      </w:sdtContent>
    </w:sdt>
    <w:p w14:paraId="7419F367" w14:textId="49563EF3" w:rsidR="0005315E" w:rsidRPr="007914D8" w:rsidRDefault="004E53ED" w:rsidP="0005315E">
      <w:sdt>
        <w:sdtPr>
          <w:rPr>
            <w:i/>
            <w:iCs/>
          </w:rPr>
          <w:id w:val="427008795"/>
          <w:lock w:val="contentLocked"/>
          <w:placeholder>
            <w:docPart w:val="DefaultPlaceholder_-1854013440"/>
          </w:placeholder>
          <w:group/>
        </w:sdtPr>
        <w:sdtEndPr/>
        <w:sdtContent>
          <w:r w:rsidR="00495DC6" w:rsidRPr="00B25E33">
            <w:rPr>
              <w:i/>
              <w:iCs/>
            </w:rPr>
            <w:t>If additional rows are needed, please copy and paste a blank row.</w:t>
          </w:r>
        </w:sdtContent>
      </w:sdt>
      <w:r w:rsidR="009C1493">
        <w:br/>
      </w:r>
    </w:p>
    <w:tbl>
      <w:tblPr>
        <w:tblStyle w:val="ACCCustomTable"/>
        <w:tblW w:w="0" w:type="auto"/>
        <w:tblLayout w:type="fixed"/>
        <w:tblLook w:val="04A0" w:firstRow="1" w:lastRow="0" w:firstColumn="1" w:lastColumn="0" w:noHBand="0" w:noVBand="1"/>
      </w:tblPr>
      <w:tblGrid>
        <w:gridCol w:w="3555"/>
        <w:gridCol w:w="3495"/>
        <w:gridCol w:w="3600"/>
        <w:gridCol w:w="4092"/>
      </w:tblGrid>
      <w:tr w:rsidR="0005315E" w:rsidRPr="0005315E" w14:paraId="0F6517EC"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3555"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321273855"/>
              <w:lock w:val="contentLocked"/>
              <w:placeholder>
                <w:docPart w:val="DefaultPlaceholder_-1854013440"/>
              </w:placeholder>
              <w:group/>
            </w:sdtPr>
            <w:sdtEndPr>
              <w:rPr>
                <w:lang w:val="en-NZ"/>
              </w:rPr>
            </w:sdtEndPr>
            <w:sdtContent>
              <w:p w14:paraId="229B9B0C" w14:textId="30F9B3A4" w:rsidR="0005315E" w:rsidRPr="0005315E" w:rsidRDefault="0005315E" w:rsidP="00AB281B">
                <w:r w:rsidRPr="0005315E">
                  <w:rPr>
                    <w:lang w:val="en-US"/>
                  </w:rPr>
                  <w:t>Value generated</w:t>
                </w:r>
                <w:r w:rsidRPr="0005315E">
                  <w:t> </w:t>
                </w:r>
              </w:p>
            </w:sdtContent>
          </w:sdt>
        </w:tc>
        <w:tc>
          <w:tcPr>
            <w:tcW w:w="349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747262818"/>
              <w:lock w:val="contentLocked"/>
              <w:placeholder>
                <w:docPart w:val="DefaultPlaceholder_-1854013440"/>
              </w:placeholder>
              <w:group/>
            </w:sdtPr>
            <w:sdtEndPr>
              <w:rPr>
                <w:lang w:val="en-NZ"/>
              </w:rPr>
            </w:sdtEndPr>
            <w:sdtContent>
              <w:p w14:paraId="4697F31A" w14:textId="071857D0" w:rsidR="0005315E" w:rsidRPr="0005315E" w:rsidRDefault="0005315E" w:rsidP="00AB281B">
                <w:r w:rsidRPr="0005315E">
                  <w:rPr>
                    <w:lang w:val="en-US"/>
                  </w:rPr>
                  <w:t>Who benefits</w:t>
                </w:r>
                <w:r w:rsidRPr="0005315E">
                  <w:t> </w:t>
                </w:r>
              </w:p>
            </w:sdtContent>
          </w:sdt>
        </w:tc>
        <w:tc>
          <w:tcPr>
            <w:tcW w:w="360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920252384"/>
              <w:lock w:val="contentLocked"/>
              <w:placeholder>
                <w:docPart w:val="DefaultPlaceholder_-1854013440"/>
              </w:placeholder>
              <w:group/>
            </w:sdtPr>
            <w:sdtEndPr>
              <w:rPr>
                <w:lang w:val="en-NZ"/>
              </w:rPr>
            </w:sdtEndPr>
            <w:sdtContent>
              <w:p w14:paraId="4E55FAD2" w14:textId="68A6DDAF" w:rsidR="0005315E" w:rsidRPr="0005315E" w:rsidRDefault="0005315E" w:rsidP="00AB281B">
                <w:r w:rsidRPr="0005315E">
                  <w:rPr>
                    <w:lang w:val="en-US"/>
                  </w:rPr>
                  <w:t>How the service contributes </w:t>
                </w:r>
                <w:r w:rsidRPr="0005315E">
                  <w:t> </w:t>
                </w:r>
              </w:p>
            </w:sdtContent>
          </w:sdt>
        </w:tc>
        <w:tc>
          <w:tcPr>
            <w:tcW w:w="4092"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887794931"/>
              <w:lock w:val="contentLocked"/>
              <w:placeholder>
                <w:docPart w:val="DefaultPlaceholder_-1854013440"/>
              </w:placeholder>
              <w:group/>
            </w:sdtPr>
            <w:sdtEndPr>
              <w:rPr>
                <w:lang w:val="en-NZ"/>
              </w:rPr>
            </w:sdtEndPr>
            <w:sdtContent>
              <w:p w14:paraId="538423FA" w14:textId="617BCD98" w:rsidR="0005315E" w:rsidRPr="0005315E" w:rsidRDefault="0005315E" w:rsidP="00AB281B">
                <w:r w:rsidRPr="0005315E">
                  <w:rPr>
                    <w:lang w:val="en-US"/>
                  </w:rPr>
                  <w:t>Information supporting the assessment</w:t>
                </w:r>
                <w:r w:rsidRPr="0005315E">
                  <w:t> </w:t>
                </w:r>
              </w:p>
            </w:sdtContent>
          </w:sdt>
        </w:tc>
      </w:tr>
      <w:tr w:rsidR="00846FA0" w:rsidRPr="0005315E" w14:paraId="4C10EAA9" w14:textId="77777777" w:rsidTr="009C1493">
        <w:trPr>
          <w:trHeight w:val="15"/>
        </w:trPr>
        <w:tc>
          <w:tcPr>
            <w:tcW w:w="3555" w:type="dxa"/>
            <w:tcBorders>
              <w:top w:val="single" w:sz="4" w:space="0" w:color="FFFFFF" w:themeColor="background1"/>
            </w:tcBorders>
            <w:hideMark/>
          </w:tcPr>
          <w:p w14:paraId="34537401" w14:textId="28C3E1A4" w:rsidR="00846FA0" w:rsidRPr="0005315E" w:rsidRDefault="00E15998" w:rsidP="00846FA0">
            <w:sdt>
              <w:sdtPr>
                <w:rPr>
                  <w:bCs/>
                </w:rPr>
                <w:id w:val="-1561320444"/>
                <w:placeholder>
                  <w:docPart w:val="9A85B09877B54677A805BD71FE9E32CB"/>
                </w:placeholder>
                <w:showingPlcHdr/>
                <w:text/>
              </w:sdtPr>
              <w:sdtContent>
                <w:r w:rsidR="00846FA0" w:rsidRPr="00F107AA">
                  <w:rPr>
                    <w:rStyle w:val="PlaceholderText"/>
                    <w:bCs/>
                  </w:rPr>
                  <w:t>Click or tap here to enter text.</w:t>
                </w:r>
              </w:sdtContent>
            </w:sdt>
          </w:p>
        </w:tc>
        <w:tc>
          <w:tcPr>
            <w:tcW w:w="3495" w:type="dxa"/>
            <w:tcBorders>
              <w:top w:val="single" w:sz="4" w:space="0" w:color="FFFFFF" w:themeColor="background1"/>
            </w:tcBorders>
            <w:hideMark/>
          </w:tcPr>
          <w:p w14:paraId="009617D8" w14:textId="11668798" w:rsidR="00846FA0" w:rsidRPr="0005315E" w:rsidRDefault="004E53ED" w:rsidP="00846FA0">
            <w:sdt>
              <w:sdtPr>
                <w:rPr>
                  <w:bCs/>
                </w:rPr>
                <w:id w:val="597991495"/>
                <w:placeholder>
                  <w:docPart w:val="00C1ABEAECAB4B25926F26D363FB46EB"/>
                </w:placeholder>
                <w:showingPlcHdr/>
                <w:text/>
              </w:sdtPr>
              <w:sdtEndPr/>
              <w:sdtContent>
                <w:r w:rsidR="00846FA0" w:rsidRPr="00F107AA">
                  <w:rPr>
                    <w:rStyle w:val="PlaceholderText"/>
                    <w:bCs/>
                  </w:rPr>
                  <w:t>Click or tap here to enter text.</w:t>
                </w:r>
              </w:sdtContent>
            </w:sdt>
          </w:p>
        </w:tc>
        <w:tc>
          <w:tcPr>
            <w:tcW w:w="3600" w:type="dxa"/>
            <w:tcBorders>
              <w:top w:val="single" w:sz="4" w:space="0" w:color="FFFFFF" w:themeColor="background1"/>
            </w:tcBorders>
            <w:hideMark/>
          </w:tcPr>
          <w:p w14:paraId="191D65E7" w14:textId="49D7F473" w:rsidR="00846FA0" w:rsidRPr="0005315E" w:rsidRDefault="004E53ED" w:rsidP="00846FA0">
            <w:sdt>
              <w:sdtPr>
                <w:rPr>
                  <w:bCs/>
                </w:rPr>
                <w:id w:val="-759987051"/>
                <w:placeholder>
                  <w:docPart w:val="573A85323AE846DBB6316EB4E3BF2B82"/>
                </w:placeholder>
                <w:showingPlcHdr/>
                <w:text/>
              </w:sdtPr>
              <w:sdtEndPr/>
              <w:sdtContent>
                <w:r w:rsidR="00846FA0" w:rsidRPr="00F107AA">
                  <w:rPr>
                    <w:rStyle w:val="PlaceholderText"/>
                    <w:bCs/>
                  </w:rPr>
                  <w:t>Click or tap here to enter text.</w:t>
                </w:r>
              </w:sdtContent>
            </w:sdt>
          </w:p>
        </w:tc>
        <w:tc>
          <w:tcPr>
            <w:tcW w:w="4092" w:type="dxa"/>
            <w:tcBorders>
              <w:top w:val="single" w:sz="4" w:space="0" w:color="FFFFFF" w:themeColor="background1"/>
            </w:tcBorders>
            <w:hideMark/>
          </w:tcPr>
          <w:p w14:paraId="17DB1DBF" w14:textId="63A6D429" w:rsidR="00846FA0" w:rsidRPr="0005315E" w:rsidRDefault="00E15998" w:rsidP="00846FA0">
            <w:sdt>
              <w:sdtPr>
                <w:rPr>
                  <w:bCs/>
                </w:rPr>
                <w:id w:val="783467922"/>
                <w:placeholder>
                  <w:docPart w:val="15AFE1865BE64E22B38E30877240F9FB"/>
                </w:placeholder>
                <w:showingPlcHdr/>
                <w:text/>
              </w:sdtPr>
              <w:sdtContent>
                <w:r w:rsidR="00846FA0" w:rsidRPr="00F107AA">
                  <w:rPr>
                    <w:rStyle w:val="PlaceholderText"/>
                    <w:bCs/>
                  </w:rPr>
                  <w:t>Click or tap here to enter text.</w:t>
                </w:r>
              </w:sdtContent>
            </w:sdt>
          </w:p>
        </w:tc>
      </w:tr>
      <w:tr w:rsidR="00846FA0" w:rsidRPr="0005315E" w14:paraId="50E52265" w14:textId="77777777" w:rsidTr="00846FA0">
        <w:trPr>
          <w:trHeight w:val="15"/>
        </w:trPr>
        <w:tc>
          <w:tcPr>
            <w:tcW w:w="3555" w:type="dxa"/>
            <w:hideMark/>
          </w:tcPr>
          <w:p w14:paraId="4007356A" w14:textId="016ABC3A" w:rsidR="00846FA0" w:rsidRPr="0005315E" w:rsidRDefault="004E53ED" w:rsidP="00846FA0">
            <w:sdt>
              <w:sdtPr>
                <w:rPr>
                  <w:bCs/>
                </w:rPr>
                <w:id w:val="1491438791"/>
                <w:placeholder>
                  <w:docPart w:val="0F91684720D040A0BD89667055CBDDD0"/>
                </w:placeholder>
                <w:showingPlcHdr/>
                <w:text/>
              </w:sdtPr>
              <w:sdtEndPr/>
              <w:sdtContent>
                <w:r w:rsidR="00846FA0" w:rsidRPr="00F107AA">
                  <w:rPr>
                    <w:rStyle w:val="PlaceholderText"/>
                    <w:bCs/>
                  </w:rPr>
                  <w:t>Click or tap here to enter text.</w:t>
                </w:r>
              </w:sdtContent>
            </w:sdt>
          </w:p>
        </w:tc>
        <w:tc>
          <w:tcPr>
            <w:tcW w:w="3495" w:type="dxa"/>
            <w:hideMark/>
          </w:tcPr>
          <w:p w14:paraId="6F9907C2" w14:textId="1562751B" w:rsidR="00846FA0" w:rsidRPr="0005315E" w:rsidRDefault="004E53ED" w:rsidP="00846FA0">
            <w:sdt>
              <w:sdtPr>
                <w:rPr>
                  <w:bCs/>
                </w:rPr>
                <w:id w:val="1369725861"/>
                <w:placeholder>
                  <w:docPart w:val="2DB3CDE02B664D24AC0C55160D2684A5"/>
                </w:placeholder>
                <w:showingPlcHdr/>
                <w:text/>
              </w:sdtPr>
              <w:sdtEndPr/>
              <w:sdtContent>
                <w:r w:rsidR="00846FA0" w:rsidRPr="00F107AA">
                  <w:rPr>
                    <w:rStyle w:val="PlaceholderText"/>
                    <w:bCs/>
                  </w:rPr>
                  <w:t>Click or tap here to enter text.</w:t>
                </w:r>
              </w:sdtContent>
            </w:sdt>
          </w:p>
        </w:tc>
        <w:tc>
          <w:tcPr>
            <w:tcW w:w="3600" w:type="dxa"/>
            <w:hideMark/>
          </w:tcPr>
          <w:p w14:paraId="5CCB9F07" w14:textId="644328AE" w:rsidR="00846FA0" w:rsidRPr="0005315E" w:rsidRDefault="004E53ED" w:rsidP="00846FA0">
            <w:sdt>
              <w:sdtPr>
                <w:rPr>
                  <w:bCs/>
                </w:rPr>
                <w:id w:val="-37352180"/>
                <w:placeholder>
                  <w:docPart w:val="CF85E3D5D2694C01AA219C920FF055F8"/>
                </w:placeholder>
                <w:showingPlcHdr/>
                <w:text/>
              </w:sdtPr>
              <w:sdtEndPr/>
              <w:sdtContent>
                <w:r w:rsidR="00846FA0" w:rsidRPr="00F107AA">
                  <w:rPr>
                    <w:rStyle w:val="PlaceholderText"/>
                    <w:bCs/>
                  </w:rPr>
                  <w:t>Click or tap here to enter text.</w:t>
                </w:r>
              </w:sdtContent>
            </w:sdt>
          </w:p>
        </w:tc>
        <w:tc>
          <w:tcPr>
            <w:tcW w:w="4092" w:type="dxa"/>
            <w:hideMark/>
          </w:tcPr>
          <w:p w14:paraId="0AA0ABA2" w14:textId="162B1B5F" w:rsidR="00846FA0" w:rsidRPr="0005315E" w:rsidRDefault="004E53ED" w:rsidP="00846FA0">
            <w:sdt>
              <w:sdtPr>
                <w:rPr>
                  <w:bCs/>
                </w:rPr>
                <w:id w:val="-454555481"/>
                <w:placeholder>
                  <w:docPart w:val="32004CCAB2E94B36AA821949019CD1A8"/>
                </w:placeholder>
                <w:showingPlcHdr/>
                <w:text/>
              </w:sdtPr>
              <w:sdtEndPr/>
              <w:sdtContent>
                <w:r w:rsidR="00846FA0" w:rsidRPr="00F107AA">
                  <w:rPr>
                    <w:rStyle w:val="PlaceholderText"/>
                    <w:bCs/>
                  </w:rPr>
                  <w:t>Click or tap here to enter text.</w:t>
                </w:r>
              </w:sdtContent>
            </w:sdt>
          </w:p>
        </w:tc>
      </w:tr>
      <w:tr w:rsidR="00846FA0" w:rsidRPr="0005315E" w14:paraId="4534F390" w14:textId="77777777" w:rsidTr="00846FA0">
        <w:trPr>
          <w:trHeight w:val="15"/>
        </w:trPr>
        <w:tc>
          <w:tcPr>
            <w:tcW w:w="3555" w:type="dxa"/>
            <w:hideMark/>
          </w:tcPr>
          <w:p w14:paraId="01654D8B" w14:textId="35A61459" w:rsidR="00846FA0" w:rsidRPr="0005315E" w:rsidRDefault="004E53ED" w:rsidP="00846FA0">
            <w:sdt>
              <w:sdtPr>
                <w:rPr>
                  <w:bCs/>
                </w:rPr>
                <w:id w:val="1509561750"/>
                <w:placeholder>
                  <w:docPart w:val="75133A9E8FAB4C45AC6476931E340674"/>
                </w:placeholder>
                <w:showingPlcHdr/>
                <w:text/>
              </w:sdtPr>
              <w:sdtEndPr/>
              <w:sdtContent>
                <w:r w:rsidR="00846FA0" w:rsidRPr="00F107AA">
                  <w:rPr>
                    <w:rStyle w:val="PlaceholderText"/>
                    <w:bCs/>
                  </w:rPr>
                  <w:t>Click or tap here to enter text.</w:t>
                </w:r>
              </w:sdtContent>
            </w:sdt>
          </w:p>
        </w:tc>
        <w:tc>
          <w:tcPr>
            <w:tcW w:w="3495" w:type="dxa"/>
            <w:hideMark/>
          </w:tcPr>
          <w:p w14:paraId="265C8099" w14:textId="1BF64A42" w:rsidR="00846FA0" w:rsidRPr="0005315E" w:rsidRDefault="004E53ED" w:rsidP="00846FA0">
            <w:sdt>
              <w:sdtPr>
                <w:rPr>
                  <w:bCs/>
                </w:rPr>
                <w:id w:val="-69352464"/>
                <w:placeholder>
                  <w:docPart w:val="E16851B0F4A844AE9A7B570806EBB09B"/>
                </w:placeholder>
                <w:showingPlcHdr/>
                <w:text/>
              </w:sdtPr>
              <w:sdtEndPr/>
              <w:sdtContent>
                <w:r w:rsidR="00846FA0" w:rsidRPr="00F107AA">
                  <w:rPr>
                    <w:rStyle w:val="PlaceholderText"/>
                    <w:bCs/>
                  </w:rPr>
                  <w:t>Click or tap here to enter text.</w:t>
                </w:r>
              </w:sdtContent>
            </w:sdt>
          </w:p>
        </w:tc>
        <w:tc>
          <w:tcPr>
            <w:tcW w:w="3600" w:type="dxa"/>
            <w:hideMark/>
          </w:tcPr>
          <w:p w14:paraId="45BE42C7" w14:textId="05E9116A" w:rsidR="00846FA0" w:rsidRPr="0005315E" w:rsidRDefault="004E53ED" w:rsidP="00846FA0">
            <w:sdt>
              <w:sdtPr>
                <w:rPr>
                  <w:bCs/>
                </w:rPr>
                <w:id w:val="1079722094"/>
                <w:placeholder>
                  <w:docPart w:val="6BE943329DDB47329231CA18AAF8AF75"/>
                </w:placeholder>
                <w:showingPlcHdr/>
                <w:text/>
              </w:sdtPr>
              <w:sdtEndPr/>
              <w:sdtContent>
                <w:r w:rsidR="00846FA0" w:rsidRPr="00F107AA">
                  <w:rPr>
                    <w:rStyle w:val="PlaceholderText"/>
                    <w:bCs/>
                  </w:rPr>
                  <w:t>Click or tap here to enter text.</w:t>
                </w:r>
              </w:sdtContent>
            </w:sdt>
          </w:p>
        </w:tc>
        <w:tc>
          <w:tcPr>
            <w:tcW w:w="4092" w:type="dxa"/>
            <w:hideMark/>
          </w:tcPr>
          <w:p w14:paraId="2F149F6D" w14:textId="1D5FF69D" w:rsidR="00846FA0" w:rsidRPr="0005315E" w:rsidRDefault="004E53ED" w:rsidP="00846FA0">
            <w:sdt>
              <w:sdtPr>
                <w:rPr>
                  <w:bCs/>
                </w:rPr>
                <w:id w:val="-629407986"/>
                <w:placeholder>
                  <w:docPart w:val="5F3FDB3D6F954D349354244167B44E8C"/>
                </w:placeholder>
                <w:showingPlcHdr/>
                <w:text/>
              </w:sdtPr>
              <w:sdtEndPr/>
              <w:sdtContent>
                <w:r w:rsidR="00846FA0" w:rsidRPr="00F107AA">
                  <w:rPr>
                    <w:rStyle w:val="PlaceholderText"/>
                    <w:bCs/>
                  </w:rPr>
                  <w:t>Click or tap here to enter text.</w:t>
                </w:r>
              </w:sdtContent>
            </w:sdt>
          </w:p>
        </w:tc>
      </w:tr>
      <w:tr w:rsidR="00846FA0" w:rsidRPr="0005315E" w14:paraId="4788924A" w14:textId="77777777" w:rsidTr="00846FA0">
        <w:trPr>
          <w:trHeight w:val="15"/>
        </w:trPr>
        <w:tc>
          <w:tcPr>
            <w:tcW w:w="3555" w:type="dxa"/>
            <w:hideMark/>
          </w:tcPr>
          <w:p w14:paraId="1B70A26C" w14:textId="30E7C795" w:rsidR="00846FA0" w:rsidRPr="0005315E" w:rsidRDefault="004E53ED" w:rsidP="00846FA0">
            <w:sdt>
              <w:sdtPr>
                <w:rPr>
                  <w:bCs/>
                </w:rPr>
                <w:id w:val="-483309822"/>
                <w:placeholder>
                  <w:docPart w:val="F791EC308CD24D2BAAC1240AB7BB1DDC"/>
                </w:placeholder>
                <w:showingPlcHdr/>
                <w:text/>
              </w:sdtPr>
              <w:sdtEndPr/>
              <w:sdtContent>
                <w:r w:rsidR="00846FA0" w:rsidRPr="00F107AA">
                  <w:rPr>
                    <w:rStyle w:val="PlaceholderText"/>
                    <w:bCs/>
                  </w:rPr>
                  <w:t>Click or tap here to enter text.</w:t>
                </w:r>
              </w:sdtContent>
            </w:sdt>
          </w:p>
        </w:tc>
        <w:tc>
          <w:tcPr>
            <w:tcW w:w="3495" w:type="dxa"/>
            <w:hideMark/>
          </w:tcPr>
          <w:p w14:paraId="4B13CB2C" w14:textId="7316297D" w:rsidR="00846FA0" w:rsidRPr="0005315E" w:rsidRDefault="004E53ED" w:rsidP="00846FA0">
            <w:sdt>
              <w:sdtPr>
                <w:rPr>
                  <w:bCs/>
                </w:rPr>
                <w:id w:val="1558280252"/>
                <w:placeholder>
                  <w:docPart w:val="7815113F615D435EB0F215D7CD383220"/>
                </w:placeholder>
                <w:showingPlcHdr/>
                <w:text/>
              </w:sdtPr>
              <w:sdtEndPr/>
              <w:sdtContent>
                <w:r w:rsidR="00846FA0" w:rsidRPr="00F107AA">
                  <w:rPr>
                    <w:rStyle w:val="PlaceholderText"/>
                    <w:bCs/>
                  </w:rPr>
                  <w:t>Click or tap here to enter text.</w:t>
                </w:r>
              </w:sdtContent>
            </w:sdt>
          </w:p>
        </w:tc>
        <w:tc>
          <w:tcPr>
            <w:tcW w:w="3600" w:type="dxa"/>
            <w:hideMark/>
          </w:tcPr>
          <w:p w14:paraId="51662AD4" w14:textId="2923DB5F" w:rsidR="00846FA0" w:rsidRPr="0005315E" w:rsidRDefault="004E53ED" w:rsidP="00846FA0">
            <w:sdt>
              <w:sdtPr>
                <w:rPr>
                  <w:bCs/>
                </w:rPr>
                <w:id w:val="958926229"/>
                <w:placeholder>
                  <w:docPart w:val="9DC7AEE572F94A94910258893A9CB560"/>
                </w:placeholder>
                <w:showingPlcHdr/>
                <w:text/>
              </w:sdtPr>
              <w:sdtEndPr/>
              <w:sdtContent>
                <w:r w:rsidR="00846FA0" w:rsidRPr="00F107AA">
                  <w:rPr>
                    <w:rStyle w:val="PlaceholderText"/>
                    <w:bCs/>
                  </w:rPr>
                  <w:t>Click or tap here to enter text.</w:t>
                </w:r>
              </w:sdtContent>
            </w:sdt>
          </w:p>
        </w:tc>
        <w:tc>
          <w:tcPr>
            <w:tcW w:w="4092" w:type="dxa"/>
            <w:hideMark/>
          </w:tcPr>
          <w:p w14:paraId="5785EAAB" w14:textId="7E5E868F" w:rsidR="00846FA0" w:rsidRPr="0005315E" w:rsidRDefault="004E53ED" w:rsidP="00846FA0">
            <w:sdt>
              <w:sdtPr>
                <w:rPr>
                  <w:bCs/>
                </w:rPr>
                <w:id w:val="1660726353"/>
                <w:placeholder>
                  <w:docPart w:val="0FB647AB225D451593C3D8B3238031D5"/>
                </w:placeholder>
                <w:showingPlcHdr/>
                <w:text/>
              </w:sdtPr>
              <w:sdtEndPr/>
              <w:sdtContent>
                <w:r w:rsidR="00846FA0" w:rsidRPr="00F107AA">
                  <w:rPr>
                    <w:rStyle w:val="PlaceholderText"/>
                    <w:bCs/>
                  </w:rPr>
                  <w:t>Click or tap here to enter text.</w:t>
                </w:r>
              </w:sdtContent>
            </w:sdt>
          </w:p>
        </w:tc>
      </w:tr>
      <w:tr w:rsidR="00846FA0" w:rsidRPr="0005315E" w14:paraId="31CA4CE1" w14:textId="77777777" w:rsidTr="00846FA0">
        <w:trPr>
          <w:trHeight w:val="15"/>
        </w:trPr>
        <w:tc>
          <w:tcPr>
            <w:tcW w:w="3555" w:type="dxa"/>
          </w:tcPr>
          <w:p w14:paraId="3A11EAAB" w14:textId="25B6D481" w:rsidR="00846FA0" w:rsidRPr="0005315E" w:rsidRDefault="004E53ED" w:rsidP="00846FA0">
            <w:sdt>
              <w:sdtPr>
                <w:rPr>
                  <w:bCs/>
                </w:rPr>
                <w:id w:val="141930162"/>
                <w:placeholder>
                  <w:docPart w:val="23F920484B424B02A82406596757190C"/>
                </w:placeholder>
                <w:showingPlcHdr/>
                <w:text/>
              </w:sdtPr>
              <w:sdtEndPr/>
              <w:sdtContent>
                <w:r w:rsidR="00846FA0" w:rsidRPr="00F107AA">
                  <w:rPr>
                    <w:rStyle w:val="PlaceholderText"/>
                    <w:bCs/>
                  </w:rPr>
                  <w:t>Click or tap here to enter text.</w:t>
                </w:r>
              </w:sdtContent>
            </w:sdt>
          </w:p>
        </w:tc>
        <w:tc>
          <w:tcPr>
            <w:tcW w:w="3495" w:type="dxa"/>
          </w:tcPr>
          <w:p w14:paraId="5C647DFB" w14:textId="6DB88EF7" w:rsidR="00846FA0" w:rsidRPr="0005315E" w:rsidRDefault="004E53ED" w:rsidP="00846FA0">
            <w:sdt>
              <w:sdtPr>
                <w:rPr>
                  <w:bCs/>
                </w:rPr>
                <w:id w:val="-791511754"/>
                <w:placeholder>
                  <w:docPart w:val="D65CE51D17C94223A93D3FBF96482DB8"/>
                </w:placeholder>
                <w:showingPlcHdr/>
                <w:text/>
              </w:sdtPr>
              <w:sdtEndPr/>
              <w:sdtContent>
                <w:r w:rsidR="00846FA0" w:rsidRPr="00F107AA">
                  <w:rPr>
                    <w:rStyle w:val="PlaceholderText"/>
                    <w:bCs/>
                  </w:rPr>
                  <w:t>Click or tap here to enter text.</w:t>
                </w:r>
              </w:sdtContent>
            </w:sdt>
          </w:p>
        </w:tc>
        <w:tc>
          <w:tcPr>
            <w:tcW w:w="3600" w:type="dxa"/>
          </w:tcPr>
          <w:p w14:paraId="1641FA8D" w14:textId="2574DCEA" w:rsidR="00846FA0" w:rsidRPr="0005315E" w:rsidRDefault="004E53ED" w:rsidP="00846FA0">
            <w:sdt>
              <w:sdtPr>
                <w:rPr>
                  <w:bCs/>
                </w:rPr>
                <w:id w:val="-1863045530"/>
                <w:placeholder>
                  <w:docPart w:val="622076946C664A4CA4A15E6E27B4D228"/>
                </w:placeholder>
                <w:showingPlcHdr/>
                <w:text/>
              </w:sdtPr>
              <w:sdtEndPr/>
              <w:sdtContent>
                <w:r w:rsidR="00846FA0" w:rsidRPr="00F107AA">
                  <w:rPr>
                    <w:rStyle w:val="PlaceholderText"/>
                    <w:bCs/>
                  </w:rPr>
                  <w:t>Click or tap here to enter text.</w:t>
                </w:r>
              </w:sdtContent>
            </w:sdt>
          </w:p>
        </w:tc>
        <w:tc>
          <w:tcPr>
            <w:tcW w:w="4092" w:type="dxa"/>
          </w:tcPr>
          <w:p w14:paraId="7C35AA11" w14:textId="52D8E09E" w:rsidR="00846FA0" w:rsidRPr="0005315E" w:rsidRDefault="004E53ED" w:rsidP="00846FA0">
            <w:sdt>
              <w:sdtPr>
                <w:rPr>
                  <w:bCs/>
                </w:rPr>
                <w:id w:val="-1685666255"/>
                <w:placeholder>
                  <w:docPart w:val="732AF06AA06242CC8B306C5A55911C07"/>
                </w:placeholder>
                <w:showingPlcHdr/>
                <w:text/>
              </w:sdtPr>
              <w:sdtEndPr/>
              <w:sdtContent>
                <w:r w:rsidR="00846FA0" w:rsidRPr="00F107AA">
                  <w:rPr>
                    <w:rStyle w:val="PlaceholderText"/>
                    <w:bCs/>
                  </w:rPr>
                  <w:t>Click or tap here to enter text.</w:t>
                </w:r>
              </w:sdtContent>
            </w:sdt>
          </w:p>
        </w:tc>
      </w:tr>
    </w:tbl>
    <w:p w14:paraId="73ABB89C" w14:textId="5ECE4EFB" w:rsidR="005262AE" w:rsidRDefault="005262AE">
      <w:pPr>
        <w:rPr>
          <w:rFonts w:ascii="Aptos SemiBold" w:eastAsiaTheme="majorEastAsia" w:hAnsi="Aptos SemiBold" w:cstheme="majorBidi"/>
          <w:sz w:val="26"/>
          <w:szCs w:val="28"/>
        </w:rPr>
      </w:pPr>
    </w:p>
    <w:bookmarkStart w:id="84" w:name="_Toc240551957" w:displacedByCustomXml="next"/>
    <w:bookmarkStart w:id="85" w:name="_Toc240552023" w:displacedByCustomXml="next"/>
    <w:bookmarkStart w:id="86" w:name="_Toc240552051" w:displacedByCustomXml="next"/>
    <w:bookmarkStart w:id="87" w:name="_Toc240552079" w:displacedByCustomXml="next"/>
    <w:sdt>
      <w:sdtPr>
        <w:rPr>
          <w:rFonts w:asciiTheme="minorHAnsi" w:eastAsiaTheme="minorHAnsi" w:hAnsiTheme="minorHAnsi" w:cstheme="minorBidi"/>
          <w:sz w:val="20"/>
          <w:szCs w:val="22"/>
          <w:lang w:val="en-US"/>
        </w:rPr>
        <w:id w:val="784933422"/>
        <w:lock w:val="contentLocked"/>
        <w:placeholder>
          <w:docPart w:val="DefaultPlaceholder_-1854013440"/>
        </w:placeholder>
        <w:group/>
      </w:sdtPr>
      <w:sdtEndPr>
        <w:rPr>
          <w:lang w:val="en-NZ"/>
        </w:rPr>
      </w:sdtEndPr>
      <w:sdtContent>
        <w:sdt>
          <w:sdtPr>
            <w:rPr>
              <w:rFonts w:asciiTheme="minorHAnsi" w:eastAsiaTheme="minorHAnsi" w:hAnsiTheme="minorHAnsi" w:cstheme="minorBidi"/>
              <w:sz w:val="20"/>
              <w:szCs w:val="22"/>
              <w:lang w:val="en-US"/>
            </w:rPr>
            <w:id w:val="-1360281993"/>
            <w:lock w:val="contentLocked"/>
            <w:placeholder>
              <w:docPart w:val="DefaultPlaceholder_-1854013440"/>
            </w:placeholder>
            <w:group/>
          </w:sdtPr>
          <w:sdtEndPr>
            <w:rPr>
              <w:lang w:val="en-NZ"/>
            </w:rPr>
          </w:sdtEndPr>
          <w:sdtContent>
            <w:p w14:paraId="5D60F780" w14:textId="563A5892" w:rsidR="0005315E" w:rsidRPr="0005315E" w:rsidRDefault="0005315E" w:rsidP="007914D8">
              <w:pPr>
                <w:pStyle w:val="Heading3"/>
              </w:pPr>
              <w:r w:rsidRPr="0005315E">
                <w:rPr>
                  <w:lang w:val="en-US"/>
                </w:rPr>
                <w:t>Question 13: How should ACC assess the value generated by the service?</w:t>
              </w:r>
              <w:bookmarkEnd w:id="87"/>
              <w:bookmarkEnd w:id="86"/>
              <w:bookmarkEnd w:id="85"/>
              <w:bookmarkEnd w:id="84"/>
              <w:r w:rsidRPr="0005315E">
                <w:t> </w:t>
              </w:r>
            </w:p>
            <w:p w14:paraId="6C03C270" w14:textId="77777777" w:rsidR="0005315E" w:rsidRPr="0005315E" w:rsidRDefault="0005315E" w:rsidP="0005315E">
              <w:r w:rsidRPr="0005315E">
                <w:rPr>
                  <w:b/>
                  <w:bCs/>
                  <w:lang w:val="en-US"/>
                </w:rPr>
                <w:t xml:space="preserve">Why we’re asking: </w:t>
              </w:r>
              <w:r w:rsidRPr="0005315E">
                <w:rPr>
                  <w:lang w:val="en-US"/>
                </w:rPr>
                <w:t>ACC’s measures should provide a meaningful and practical view of service performance and value. Your response will help us understand what the current measures capture well, what they may miss, and whether better information could be collected and used without creating disproportionate reporting effort.</w:t>
              </w:r>
              <w:r w:rsidRPr="0005315E">
                <w:t> </w:t>
              </w:r>
            </w:p>
            <w:p w14:paraId="52512E23" w14:textId="6BD7F0B6" w:rsidR="00495DC6" w:rsidRDefault="0005315E" w:rsidP="0005315E">
              <w:r w:rsidRPr="007914D8">
                <w:rPr>
                  <w:lang w:val="en-US"/>
                </w:rPr>
                <w:t>For each of the main benefits identified in Question 12, please explain how well ACC’s current measures reflect that value and what, if anything, should change.</w:t>
              </w:r>
              <w:r w:rsidRPr="007914D8">
                <w:t> </w:t>
              </w:r>
            </w:p>
          </w:sdtContent>
        </w:sdt>
      </w:sdtContent>
    </w:sdt>
    <w:p w14:paraId="674733D4" w14:textId="2BF60B43" w:rsidR="0005315E" w:rsidRPr="007914D8" w:rsidRDefault="004E53ED" w:rsidP="0005315E">
      <w:sdt>
        <w:sdtPr>
          <w:rPr>
            <w:i/>
            <w:iCs/>
          </w:rPr>
          <w:id w:val="842360183"/>
          <w:lock w:val="contentLocked"/>
          <w:placeholder>
            <w:docPart w:val="DefaultPlaceholder_-1854013440"/>
          </w:placeholder>
          <w:group/>
        </w:sdtPr>
        <w:sdtEndPr/>
        <w:sdtContent>
          <w:r w:rsidR="00495DC6" w:rsidRPr="00B25E33">
            <w:rPr>
              <w:i/>
              <w:iCs/>
            </w:rPr>
            <w:t>If additional rows are needed, please copy and paste a blank row.</w:t>
          </w:r>
        </w:sdtContent>
      </w:sdt>
      <w:r w:rsidR="009C1493">
        <w:br/>
      </w:r>
    </w:p>
    <w:tbl>
      <w:tblPr>
        <w:tblStyle w:val="ACCCustomTable"/>
        <w:tblW w:w="0" w:type="auto"/>
        <w:tblLayout w:type="fixed"/>
        <w:tblLook w:val="04A0" w:firstRow="1" w:lastRow="0" w:firstColumn="1" w:lastColumn="0" w:noHBand="0" w:noVBand="1"/>
      </w:tblPr>
      <w:tblGrid>
        <w:gridCol w:w="3555"/>
        <w:gridCol w:w="3495"/>
        <w:gridCol w:w="3600"/>
        <w:gridCol w:w="3951"/>
      </w:tblGrid>
      <w:tr w:rsidR="0005315E" w:rsidRPr="0005315E" w14:paraId="5F6378A0"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3555"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1234056135"/>
              <w:lock w:val="contentLocked"/>
              <w:placeholder>
                <w:docPart w:val="DefaultPlaceholder_-1854013440"/>
              </w:placeholder>
              <w:group/>
            </w:sdtPr>
            <w:sdtEndPr>
              <w:rPr>
                <w:lang w:val="en-NZ"/>
              </w:rPr>
            </w:sdtEndPr>
            <w:sdtContent>
              <w:p w14:paraId="319C30A5" w14:textId="6E14888E" w:rsidR="0005315E" w:rsidRPr="0005315E" w:rsidRDefault="0005315E" w:rsidP="00AB281B">
                <w:r w:rsidRPr="0005315E">
                  <w:rPr>
                    <w:lang w:val="en-US"/>
                  </w:rPr>
                  <w:t>Value identified in question 12</w:t>
                </w:r>
                <w:r w:rsidRPr="0005315E">
                  <w:t> </w:t>
                </w:r>
              </w:p>
            </w:sdtContent>
          </w:sdt>
        </w:tc>
        <w:tc>
          <w:tcPr>
            <w:tcW w:w="349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479882409"/>
              <w:lock w:val="contentLocked"/>
              <w:placeholder>
                <w:docPart w:val="DefaultPlaceholder_-1854013440"/>
              </w:placeholder>
              <w:group/>
            </w:sdtPr>
            <w:sdtEndPr>
              <w:rPr>
                <w:lang w:val="en-NZ"/>
              </w:rPr>
            </w:sdtEndPr>
            <w:sdtContent>
              <w:p w14:paraId="5003019B" w14:textId="497BC3FE" w:rsidR="0005315E" w:rsidRPr="0005315E" w:rsidRDefault="0005315E" w:rsidP="00AB281B">
                <w:r w:rsidRPr="0005315E">
                  <w:rPr>
                    <w:lang w:val="en-US"/>
                  </w:rPr>
                  <w:t>How well do ACC’s current measures reflect it?</w:t>
                </w:r>
                <w:r w:rsidRPr="0005315E">
                  <w:t> </w:t>
                </w:r>
              </w:p>
            </w:sdtContent>
          </w:sdt>
        </w:tc>
        <w:tc>
          <w:tcPr>
            <w:tcW w:w="360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616479315"/>
              <w:lock w:val="contentLocked"/>
              <w:placeholder>
                <w:docPart w:val="DefaultPlaceholder_-1854013440"/>
              </w:placeholder>
              <w:group/>
            </w:sdtPr>
            <w:sdtEndPr>
              <w:rPr>
                <w:lang w:val="en-NZ"/>
              </w:rPr>
            </w:sdtEndPr>
            <w:sdtContent>
              <w:p w14:paraId="1E618515" w14:textId="4DD99B6F" w:rsidR="0005315E" w:rsidRPr="0005315E" w:rsidRDefault="0005315E" w:rsidP="00AB281B">
                <w:r w:rsidRPr="0005315E">
                  <w:rPr>
                    <w:lang w:val="en-US"/>
                  </w:rPr>
                  <w:t>What should ACC retain or change?</w:t>
                </w:r>
                <w:r w:rsidRPr="0005315E">
                  <w:t> </w:t>
                </w:r>
              </w:p>
            </w:sdtContent>
          </w:sdt>
        </w:tc>
        <w:tc>
          <w:tcPr>
            <w:tcW w:w="3951"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227690016"/>
              <w:lock w:val="contentLocked"/>
              <w:placeholder>
                <w:docPart w:val="DefaultPlaceholder_-1854013440"/>
              </w:placeholder>
              <w:group/>
            </w:sdtPr>
            <w:sdtEndPr>
              <w:rPr>
                <w:lang w:val="en-NZ"/>
              </w:rPr>
            </w:sdtEndPr>
            <w:sdtContent>
              <w:p w14:paraId="1E3B2E14" w14:textId="7A931FC9" w:rsidR="0005315E" w:rsidRPr="0005315E" w:rsidRDefault="0005315E" w:rsidP="00AB281B">
                <w:r w:rsidRPr="0005315E">
                  <w:rPr>
                    <w:lang w:val="en-US"/>
                  </w:rPr>
                  <w:t>Is the information already collected?</w:t>
                </w:r>
                <w:r w:rsidRPr="0005315E">
                  <w:t> </w:t>
                </w:r>
              </w:p>
            </w:sdtContent>
          </w:sdt>
        </w:tc>
      </w:tr>
      <w:tr w:rsidR="00846FA0" w:rsidRPr="0005315E" w14:paraId="1122DD12" w14:textId="77777777" w:rsidTr="009C1493">
        <w:trPr>
          <w:trHeight w:val="15"/>
        </w:trPr>
        <w:tc>
          <w:tcPr>
            <w:tcW w:w="3555" w:type="dxa"/>
            <w:tcBorders>
              <w:top w:val="single" w:sz="4" w:space="0" w:color="FFFFFF" w:themeColor="background1"/>
            </w:tcBorders>
            <w:hideMark/>
          </w:tcPr>
          <w:p w14:paraId="06177748" w14:textId="6C927ACF" w:rsidR="00846FA0" w:rsidRPr="0005315E" w:rsidRDefault="004E53ED" w:rsidP="00846FA0">
            <w:sdt>
              <w:sdtPr>
                <w:rPr>
                  <w:bCs/>
                </w:rPr>
                <w:id w:val="-984550930"/>
                <w:placeholder>
                  <w:docPart w:val="83D22648A127439292735BFABE0F4034"/>
                </w:placeholder>
                <w:showingPlcHdr/>
                <w:text/>
              </w:sdtPr>
              <w:sdtEndPr/>
              <w:sdtContent>
                <w:r w:rsidR="00846FA0" w:rsidRPr="00581B29">
                  <w:rPr>
                    <w:rStyle w:val="PlaceholderText"/>
                    <w:bCs/>
                  </w:rPr>
                  <w:t>Click or tap here to enter text.</w:t>
                </w:r>
              </w:sdtContent>
            </w:sdt>
          </w:p>
        </w:tc>
        <w:tc>
          <w:tcPr>
            <w:tcW w:w="3495" w:type="dxa"/>
            <w:tcBorders>
              <w:top w:val="single" w:sz="4" w:space="0" w:color="FFFFFF" w:themeColor="background1"/>
            </w:tcBorders>
            <w:hideMark/>
          </w:tcPr>
          <w:p w14:paraId="4D47C0E0" w14:textId="088508F9" w:rsidR="00846FA0" w:rsidRPr="0005315E" w:rsidRDefault="004E53ED" w:rsidP="00846FA0">
            <w:sdt>
              <w:sdtPr>
                <w:rPr>
                  <w:bCs/>
                </w:rPr>
                <w:id w:val="1385984300"/>
                <w:placeholder>
                  <w:docPart w:val="71F3AC84534B432F94C78AE41DBFD363"/>
                </w:placeholder>
                <w:showingPlcHdr/>
                <w:text/>
              </w:sdtPr>
              <w:sdtEndPr/>
              <w:sdtContent>
                <w:r w:rsidR="00846FA0" w:rsidRPr="00581B29">
                  <w:rPr>
                    <w:rStyle w:val="PlaceholderText"/>
                    <w:bCs/>
                  </w:rPr>
                  <w:t>Click or tap here to enter text.</w:t>
                </w:r>
              </w:sdtContent>
            </w:sdt>
          </w:p>
        </w:tc>
        <w:tc>
          <w:tcPr>
            <w:tcW w:w="3600" w:type="dxa"/>
            <w:tcBorders>
              <w:top w:val="single" w:sz="4" w:space="0" w:color="FFFFFF" w:themeColor="background1"/>
            </w:tcBorders>
            <w:hideMark/>
          </w:tcPr>
          <w:p w14:paraId="54BF224C" w14:textId="12C520A1" w:rsidR="00846FA0" w:rsidRPr="0005315E" w:rsidRDefault="004E53ED" w:rsidP="00846FA0">
            <w:sdt>
              <w:sdtPr>
                <w:rPr>
                  <w:bCs/>
                </w:rPr>
                <w:id w:val="753942018"/>
                <w:placeholder>
                  <w:docPart w:val="9200CD2C74604F1D8684BCAFF2EEA664"/>
                </w:placeholder>
                <w:showingPlcHdr/>
                <w:text/>
              </w:sdtPr>
              <w:sdtEndPr/>
              <w:sdtContent>
                <w:r w:rsidR="00846FA0" w:rsidRPr="00581B29">
                  <w:rPr>
                    <w:rStyle w:val="PlaceholderText"/>
                    <w:bCs/>
                  </w:rPr>
                  <w:t>Click or tap here to enter text.</w:t>
                </w:r>
              </w:sdtContent>
            </w:sdt>
          </w:p>
        </w:tc>
        <w:tc>
          <w:tcPr>
            <w:tcW w:w="3951" w:type="dxa"/>
            <w:tcBorders>
              <w:top w:val="single" w:sz="4" w:space="0" w:color="FFFFFF" w:themeColor="background1"/>
            </w:tcBorders>
            <w:hideMark/>
          </w:tcPr>
          <w:p w14:paraId="43939E0B" w14:textId="2B261211" w:rsidR="00846FA0" w:rsidRPr="0005315E" w:rsidRDefault="004E53ED" w:rsidP="00846FA0">
            <w:sdt>
              <w:sdtPr>
                <w:rPr>
                  <w:bCs/>
                </w:rPr>
                <w:id w:val="-1306158972"/>
                <w:placeholder>
                  <w:docPart w:val="3250072B92D34221A8FEB37A29984A34"/>
                </w:placeholder>
                <w:showingPlcHdr/>
                <w:text/>
              </w:sdtPr>
              <w:sdtEndPr/>
              <w:sdtContent>
                <w:r w:rsidR="00846FA0" w:rsidRPr="00581B29">
                  <w:rPr>
                    <w:rStyle w:val="PlaceholderText"/>
                    <w:bCs/>
                  </w:rPr>
                  <w:t>Click or tap here to enter text.</w:t>
                </w:r>
              </w:sdtContent>
            </w:sdt>
          </w:p>
        </w:tc>
      </w:tr>
      <w:tr w:rsidR="00846FA0" w:rsidRPr="0005315E" w14:paraId="53E31C48" w14:textId="77777777" w:rsidTr="00846FA0">
        <w:trPr>
          <w:trHeight w:val="15"/>
        </w:trPr>
        <w:tc>
          <w:tcPr>
            <w:tcW w:w="3555" w:type="dxa"/>
            <w:hideMark/>
          </w:tcPr>
          <w:p w14:paraId="0187C38D" w14:textId="73FB0D52" w:rsidR="00846FA0" w:rsidRPr="0005315E" w:rsidRDefault="004E53ED" w:rsidP="00846FA0">
            <w:sdt>
              <w:sdtPr>
                <w:rPr>
                  <w:bCs/>
                </w:rPr>
                <w:id w:val="801970349"/>
                <w:placeholder>
                  <w:docPart w:val="4087AC79818B469D90D79A7076816F7D"/>
                </w:placeholder>
                <w:showingPlcHdr/>
                <w:text/>
              </w:sdtPr>
              <w:sdtEndPr/>
              <w:sdtContent>
                <w:r w:rsidR="00846FA0" w:rsidRPr="00581B29">
                  <w:rPr>
                    <w:rStyle w:val="PlaceholderText"/>
                    <w:bCs/>
                  </w:rPr>
                  <w:t>Click or tap here to enter text.</w:t>
                </w:r>
              </w:sdtContent>
            </w:sdt>
          </w:p>
        </w:tc>
        <w:tc>
          <w:tcPr>
            <w:tcW w:w="3495" w:type="dxa"/>
            <w:hideMark/>
          </w:tcPr>
          <w:p w14:paraId="50659AB0" w14:textId="35E0103C" w:rsidR="00846FA0" w:rsidRPr="0005315E" w:rsidRDefault="004E53ED" w:rsidP="00846FA0">
            <w:sdt>
              <w:sdtPr>
                <w:rPr>
                  <w:bCs/>
                </w:rPr>
                <w:id w:val="903810794"/>
                <w:placeholder>
                  <w:docPart w:val="3C8A35B50ECD4722996B440E6CAF0F83"/>
                </w:placeholder>
                <w:showingPlcHdr/>
                <w:text/>
              </w:sdtPr>
              <w:sdtEndPr/>
              <w:sdtContent>
                <w:r w:rsidR="00846FA0" w:rsidRPr="00581B29">
                  <w:rPr>
                    <w:rStyle w:val="PlaceholderText"/>
                    <w:bCs/>
                  </w:rPr>
                  <w:t>Click or tap here to enter text.</w:t>
                </w:r>
              </w:sdtContent>
            </w:sdt>
          </w:p>
        </w:tc>
        <w:tc>
          <w:tcPr>
            <w:tcW w:w="3600" w:type="dxa"/>
            <w:hideMark/>
          </w:tcPr>
          <w:p w14:paraId="64EC410E" w14:textId="7C6E2DC6" w:rsidR="00846FA0" w:rsidRPr="0005315E" w:rsidRDefault="004E53ED" w:rsidP="00846FA0">
            <w:sdt>
              <w:sdtPr>
                <w:rPr>
                  <w:bCs/>
                </w:rPr>
                <w:id w:val="1018346631"/>
                <w:placeholder>
                  <w:docPart w:val="682C66E7DD764A608EFE14AF792E2A07"/>
                </w:placeholder>
                <w:showingPlcHdr/>
                <w:text/>
              </w:sdtPr>
              <w:sdtEndPr/>
              <w:sdtContent>
                <w:r w:rsidR="00846FA0" w:rsidRPr="00581B29">
                  <w:rPr>
                    <w:rStyle w:val="PlaceholderText"/>
                    <w:bCs/>
                  </w:rPr>
                  <w:t>Click or tap here to enter text.</w:t>
                </w:r>
              </w:sdtContent>
            </w:sdt>
          </w:p>
        </w:tc>
        <w:tc>
          <w:tcPr>
            <w:tcW w:w="3951" w:type="dxa"/>
            <w:hideMark/>
          </w:tcPr>
          <w:p w14:paraId="5688A9B3" w14:textId="1097D1B9" w:rsidR="00846FA0" w:rsidRPr="0005315E" w:rsidRDefault="004E53ED" w:rsidP="00846FA0">
            <w:sdt>
              <w:sdtPr>
                <w:rPr>
                  <w:bCs/>
                </w:rPr>
                <w:id w:val="-1973277924"/>
                <w:placeholder>
                  <w:docPart w:val="D12D7D4448144761A48249DED30E52A9"/>
                </w:placeholder>
                <w:showingPlcHdr/>
                <w:text/>
              </w:sdtPr>
              <w:sdtEndPr/>
              <w:sdtContent>
                <w:r w:rsidR="00846FA0" w:rsidRPr="00581B29">
                  <w:rPr>
                    <w:rStyle w:val="PlaceholderText"/>
                    <w:bCs/>
                  </w:rPr>
                  <w:t>Click or tap here to enter text.</w:t>
                </w:r>
              </w:sdtContent>
            </w:sdt>
          </w:p>
        </w:tc>
      </w:tr>
      <w:tr w:rsidR="00846FA0" w:rsidRPr="0005315E" w14:paraId="1A1CDB87" w14:textId="77777777" w:rsidTr="00846FA0">
        <w:trPr>
          <w:trHeight w:val="15"/>
        </w:trPr>
        <w:tc>
          <w:tcPr>
            <w:tcW w:w="3555" w:type="dxa"/>
            <w:hideMark/>
          </w:tcPr>
          <w:p w14:paraId="4AC0D158" w14:textId="78AD2E3B" w:rsidR="00846FA0" w:rsidRPr="0005315E" w:rsidRDefault="004E53ED" w:rsidP="00846FA0">
            <w:sdt>
              <w:sdtPr>
                <w:rPr>
                  <w:bCs/>
                </w:rPr>
                <w:id w:val="253174254"/>
                <w:placeholder>
                  <w:docPart w:val="43952AA90F034AEBAE79519CE946513C"/>
                </w:placeholder>
                <w:showingPlcHdr/>
                <w:text/>
              </w:sdtPr>
              <w:sdtEndPr/>
              <w:sdtContent>
                <w:r w:rsidR="00846FA0" w:rsidRPr="00581B29">
                  <w:rPr>
                    <w:rStyle w:val="PlaceholderText"/>
                    <w:bCs/>
                  </w:rPr>
                  <w:t>Click or tap here to enter text.</w:t>
                </w:r>
              </w:sdtContent>
            </w:sdt>
          </w:p>
        </w:tc>
        <w:tc>
          <w:tcPr>
            <w:tcW w:w="3495" w:type="dxa"/>
            <w:hideMark/>
          </w:tcPr>
          <w:p w14:paraId="622BF8FB" w14:textId="569E08B0" w:rsidR="00846FA0" w:rsidRPr="0005315E" w:rsidRDefault="004E53ED" w:rsidP="00846FA0">
            <w:sdt>
              <w:sdtPr>
                <w:rPr>
                  <w:bCs/>
                </w:rPr>
                <w:id w:val="601996114"/>
                <w:placeholder>
                  <w:docPart w:val="85309588FA0940FCBD2547E1C3D2BC54"/>
                </w:placeholder>
                <w:showingPlcHdr/>
                <w:text/>
              </w:sdtPr>
              <w:sdtEndPr/>
              <w:sdtContent>
                <w:r w:rsidR="00846FA0" w:rsidRPr="00581B29">
                  <w:rPr>
                    <w:rStyle w:val="PlaceholderText"/>
                    <w:bCs/>
                  </w:rPr>
                  <w:t>Click or tap here to enter text.</w:t>
                </w:r>
              </w:sdtContent>
            </w:sdt>
          </w:p>
        </w:tc>
        <w:tc>
          <w:tcPr>
            <w:tcW w:w="3600" w:type="dxa"/>
            <w:hideMark/>
          </w:tcPr>
          <w:p w14:paraId="4BFB911F" w14:textId="58C36F48" w:rsidR="00846FA0" w:rsidRPr="0005315E" w:rsidRDefault="004E53ED" w:rsidP="00846FA0">
            <w:sdt>
              <w:sdtPr>
                <w:rPr>
                  <w:bCs/>
                </w:rPr>
                <w:id w:val="-577061174"/>
                <w:placeholder>
                  <w:docPart w:val="551189C261BF43548CEF081F9595FDAE"/>
                </w:placeholder>
                <w:showingPlcHdr/>
                <w:text/>
              </w:sdtPr>
              <w:sdtEndPr/>
              <w:sdtContent>
                <w:r w:rsidR="00846FA0" w:rsidRPr="00581B29">
                  <w:rPr>
                    <w:rStyle w:val="PlaceholderText"/>
                    <w:bCs/>
                  </w:rPr>
                  <w:t>Click or tap here to enter text.</w:t>
                </w:r>
              </w:sdtContent>
            </w:sdt>
          </w:p>
        </w:tc>
        <w:tc>
          <w:tcPr>
            <w:tcW w:w="3951" w:type="dxa"/>
            <w:hideMark/>
          </w:tcPr>
          <w:p w14:paraId="0CFB273C" w14:textId="278000A4" w:rsidR="00846FA0" w:rsidRPr="0005315E" w:rsidRDefault="004E53ED" w:rsidP="00846FA0">
            <w:sdt>
              <w:sdtPr>
                <w:rPr>
                  <w:bCs/>
                </w:rPr>
                <w:id w:val="-924649513"/>
                <w:placeholder>
                  <w:docPart w:val="BD0B4039EAC14566AC295A0599735E6D"/>
                </w:placeholder>
                <w:showingPlcHdr/>
                <w:text/>
              </w:sdtPr>
              <w:sdtEndPr/>
              <w:sdtContent>
                <w:r w:rsidR="00846FA0" w:rsidRPr="00581B29">
                  <w:rPr>
                    <w:rStyle w:val="PlaceholderText"/>
                    <w:bCs/>
                  </w:rPr>
                  <w:t>Click or tap here to enter text.</w:t>
                </w:r>
              </w:sdtContent>
            </w:sdt>
          </w:p>
        </w:tc>
      </w:tr>
      <w:tr w:rsidR="00846FA0" w:rsidRPr="0005315E" w14:paraId="093B5923" w14:textId="77777777" w:rsidTr="00846FA0">
        <w:trPr>
          <w:trHeight w:val="15"/>
        </w:trPr>
        <w:tc>
          <w:tcPr>
            <w:tcW w:w="3555" w:type="dxa"/>
          </w:tcPr>
          <w:p w14:paraId="7FB0DEEA" w14:textId="045BC430" w:rsidR="00846FA0" w:rsidRPr="0005315E" w:rsidRDefault="004E53ED" w:rsidP="00846FA0">
            <w:sdt>
              <w:sdtPr>
                <w:rPr>
                  <w:bCs/>
                </w:rPr>
                <w:id w:val="-502048136"/>
                <w:placeholder>
                  <w:docPart w:val="1E65D687B8E048499496A6D1624AF9E2"/>
                </w:placeholder>
                <w:showingPlcHdr/>
                <w:text/>
              </w:sdtPr>
              <w:sdtEndPr/>
              <w:sdtContent>
                <w:r w:rsidR="00846FA0" w:rsidRPr="00581B29">
                  <w:rPr>
                    <w:rStyle w:val="PlaceholderText"/>
                    <w:bCs/>
                  </w:rPr>
                  <w:t>Click or tap here to enter text.</w:t>
                </w:r>
              </w:sdtContent>
            </w:sdt>
          </w:p>
        </w:tc>
        <w:tc>
          <w:tcPr>
            <w:tcW w:w="3495" w:type="dxa"/>
          </w:tcPr>
          <w:p w14:paraId="3F64BF3A" w14:textId="7A3A2275" w:rsidR="00846FA0" w:rsidRPr="0005315E" w:rsidRDefault="004E53ED" w:rsidP="00846FA0">
            <w:sdt>
              <w:sdtPr>
                <w:rPr>
                  <w:bCs/>
                </w:rPr>
                <w:id w:val="1093584395"/>
                <w:placeholder>
                  <w:docPart w:val="6E34D7A2446C49329D9720665AD7F3A0"/>
                </w:placeholder>
                <w:showingPlcHdr/>
                <w:text/>
              </w:sdtPr>
              <w:sdtEndPr/>
              <w:sdtContent>
                <w:r w:rsidR="00846FA0" w:rsidRPr="00581B29">
                  <w:rPr>
                    <w:rStyle w:val="PlaceholderText"/>
                    <w:bCs/>
                  </w:rPr>
                  <w:t>Click or tap here to enter text.</w:t>
                </w:r>
              </w:sdtContent>
            </w:sdt>
          </w:p>
        </w:tc>
        <w:tc>
          <w:tcPr>
            <w:tcW w:w="3600" w:type="dxa"/>
          </w:tcPr>
          <w:p w14:paraId="1708F69B" w14:textId="398B023F" w:rsidR="00846FA0" w:rsidRPr="0005315E" w:rsidRDefault="004E53ED" w:rsidP="00846FA0">
            <w:sdt>
              <w:sdtPr>
                <w:rPr>
                  <w:bCs/>
                </w:rPr>
                <w:id w:val="1557586819"/>
                <w:placeholder>
                  <w:docPart w:val="44BF03DB19FC4F559D672390103C19BD"/>
                </w:placeholder>
                <w:showingPlcHdr/>
                <w:text/>
              </w:sdtPr>
              <w:sdtEndPr/>
              <w:sdtContent>
                <w:r w:rsidR="00846FA0" w:rsidRPr="00581B29">
                  <w:rPr>
                    <w:rStyle w:val="PlaceholderText"/>
                    <w:bCs/>
                  </w:rPr>
                  <w:t>Click or tap here to enter text.</w:t>
                </w:r>
              </w:sdtContent>
            </w:sdt>
          </w:p>
        </w:tc>
        <w:tc>
          <w:tcPr>
            <w:tcW w:w="3951" w:type="dxa"/>
          </w:tcPr>
          <w:p w14:paraId="4DE94650" w14:textId="1CA44E97" w:rsidR="00846FA0" w:rsidRPr="0005315E" w:rsidRDefault="004E53ED" w:rsidP="00846FA0">
            <w:sdt>
              <w:sdtPr>
                <w:rPr>
                  <w:bCs/>
                </w:rPr>
                <w:id w:val="1734803248"/>
                <w:placeholder>
                  <w:docPart w:val="16B7E86D04F54EB5A7755EC64B112E12"/>
                </w:placeholder>
                <w:showingPlcHdr/>
                <w:text/>
              </w:sdtPr>
              <w:sdtEndPr/>
              <w:sdtContent>
                <w:r w:rsidR="00846FA0" w:rsidRPr="00581B29">
                  <w:rPr>
                    <w:rStyle w:val="PlaceholderText"/>
                    <w:bCs/>
                  </w:rPr>
                  <w:t>Click or tap here to enter text.</w:t>
                </w:r>
              </w:sdtContent>
            </w:sdt>
          </w:p>
        </w:tc>
      </w:tr>
      <w:tr w:rsidR="00846FA0" w:rsidRPr="0005315E" w14:paraId="4B97A159" w14:textId="77777777" w:rsidTr="00846FA0">
        <w:trPr>
          <w:trHeight w:val="15"/>
        </w:trPr>
        <w:tc>
          <w:tcPr>
            <w:tcW w:w="3555" w:type="dxa"/>
          </w:tcPr>
          <w:p w14:paraId="47B0F3AD" w14:textId="21BE5160" w:rsidR="00846FA0" w:rsidRPr="0005315E" w:rsidRDefault="004E53ED" w:rsidP="00846FA0">
            <w:sdt>
              <w:sdtPr>
                <w:rPr>
                  <w:bCs/>
                </w:rPr>
                <w:id w:val="463315790"/>
                <w:placeholder>
                  <w:docPart w:val="471BDE6BCF1D42FEA52281C3D39BF220"/>
                </w:placeholder>
                <w:showingPlcHdr/>
                <w:text/>
              </w:sdtPr>
              <w:sdtEndPr/>
              <w:sdtContent>
                <w:r w:rsidR="00846FA0" w:rsidRPr="00581B29">
                  <w:rPr>
                    <w:rStyle w:val="PlaceholderText"/>
                    <w:bCs/>
                  </w:rPr>
                  <w:t>Click or tap here to enter text.</w:t>
                </w:r>
              </w:sdtContent>
            </w:sdt>
          </w:p>
        </w:tc>
        <w:tc>
          <w:tcPr>
            <w:tcW w:w="3495" w:type="dxa"/>
          </w:tcPr>
          <w:p w14:paraId="6A80FC60" w14:textId="4C298815" w:rsidR="00846FA0" w:rsidRPr="0005315E" w:rsidRDefault="004E53ED" w:rsidP="00846FA0">
            <w:sdt>
              <w:sdtPr>
                <w:rPr>
                  <w:bCs/>
                </w:rPr>
                <w:id w:val="-1129083781"/>
                <w:placeholder>
                  <w:docPart w:val="F5D0F3971F364E82AD870B41F9CDA09A"/>
                </w:placeholder>
                <w:showingPlcHdr/>
                <w:text/>
              </w:sdtPr>
              <w:sdtEndPr/>
              <w:sdtContent>
                <w:r w:rsidR="00846FA0" w:rsidRPr="00581B29">
                  <w:rPr>
                    <w:rStyle w:val="PlaceholderText"/>
                    <w:bCs/>
                  </w:rPr>
                  <w:t>Click or tap here to enter text.</w:t>
                </w:r>
              </w:sdtContent>
            </w:sdt>
          </w:p>
        </w:tc>
        <w:tc>
          <w:tcPr>
            <w:tcW w:w="3600" w:type="dxa"/>
          </w:tcPr>
          <w:p w14:paraId="715EE87B" w14:textId="282C6F35" w:rsidR="00846FA0" w:rsidRPr="0005315E" w:rsidRDefault="004E53ED" w:rsidP="00846FA0">
            <w:sdt>
              <w:sdtPr>
                <w:rPr>
                  <w:bCs/>
                </w:rPr>
                <w:id w:val="857076704"/>
                <w:placeholder>
                  <w:docPart w:val="3339E722A68448338FF57DAC665CF5B9"/>
                </w:placeholder>
                <w:showingPlcHdr/>
                <w:text/>
              </w:sdtPr>
              <w:sdtEndPr/>
              <w:sdtContent>
                <w:r w:rsidR="00846FA0" w:rsidRPr="00581B29">
                  <w:rPr>
                    <w:rStyle w:val="PlaceholderText"/>
                    <w:bCs/>
                  </w:rPr>
                  <w:t>Click or tap here to enter text.</w:t>
                </w:r>
              </w:sdtContent>
            </w:sdt>
          </w:p>
        </w:tc>
        <w:tc>
          <w:tcPr>
            <w:tcW w:w="3951" w:type="dxa"/>
          </w:tcPr>
          <w:p w14:paraId="6109AF51" w14:textId="29FCE0F7" w:rsidR="00846FA0" w:rsidRPr="0005315E" w:rsidRDefault="004E53ED" w:rsidP="00846FA0">
            <w:sdt>
              <w:sdtPr>
                <w:rPr>
                  <w:bCs/>
                </w:rPr>
                <w:id w:val="-9997146"/>
                <w:placeholder>
                  <w:docPart w:val="A2E0A6DACDF343A896B4683C9D80A0EA"/>
                </w:placeholder>
                <w:showingPlcHdr/>
                <w:text/>
              </w:sdtPr>
              <w:sdtEndPr/>
              <w:sdtContent>
                <w:r w:rsidR="00846FA0" w:rsidRPr="00581B29">
                  <w:rPr>
                    <w:rStyle w:val="PlaceholderText"/>
                    <w:bCs/>
                  </w:rPr>
                  <w:t>Click or tap here to enter text.</w:t>
                </w:r>
              </w:sdtContent>
            </w:sdt>
          </w:p>
        </w:tc>
      </w:tr>
    </w:tbl>
    <w:p w14:paraId="2980DBA2" w14:textId="77777777" w:rsidR="003C119D" w:rsidRDefault="003C119D" w:rsidP="007914D8">
      <w:pPr>
        <w:pStyle w:val="Heading2"/>
        <w:rPr>
          <w:lang w:val="en-US"/>
        </w:rPr>
      </w:pPr>
    </w:p>
    <w:p w14:paraId="160E38AF" w14:textId="77777777" w:rsidR="003C119D" w:rsidRDefault="003C119D">
      <w:pPr>
        <w:rPr>
          <w:rFonts w:ascii="Aptos SemiBold" w:eastAsiaTheme="majorEastAsia" w:hAnsi="Aptos SemiBold" w:cstheme="majorBidi"/>
          <w:color w:val="005C90" w:themeColor="accent2"/>
          <w:sz w:val="28"/>
          <w:szCs w:val="32"/>
          <w:lang w:val="en-US"/>
        </w:rPr>
      </w:pPr>
      <w:r>
        <w:rPr>
          <w:lang w:val="en-US"/>
        </w:rPr>
        <w:br w:type="page"/>
      </w:r>
    </w:p>
    <w:bookmarkStart w:id="88" w:name="_Toc240551958" w:displacedByCustomXml="next"/>
    <w:bookmarkStart w:id="89" w:name="_Toc240552024" w:displacedByCustomXml="next"/>
    <w:bookmarkStart w:id="90" w:name="_Toc240552052" w:displacedByCustomXml="next"/>
    <w:bookmarkStart w:id="91" w:name="_Toc240552080" w:displacedByCustomXml="next"/>
    <w:sdt>
      <w:sdtPr>
        <w:rPr>
          <w:rFonts w:asciiTheme="minorHAnsi" w:eastAsiaTheme="minorHAnsi" w:hAnsiTheme="minorHAnsi" w:cstheme="minorBidi"/>
          <w:color w:val="auto"/>
          <w:sz w:val="20"/>
          <w:szCs w:val="22"/>
          <w:lang w:val="en-US"/>
        </w:rPr>
        <w:id w:val="1359924419"/>
        <w:lock w:val="contentLocked"/>
        <w:placeholder>
          <w:docPart w:val="DefaultPlaceholder_-1854013440"/>
        </w:placeholder>
        <w:group/>
      </w:sdtPr>
      <w:sdtEndPr>
        <w:rPr>
          <w:lang w:val="en-NZ"/>
        </w:rPr>
      </w:sdtEndPr>
      <w:sdtContent>
        <w:p w14:paraId="601E7C65" w14:textId="388384B7" w:rsidR="0005315E" w:rsidRPr="0005315E" w:rsidRDefault="0005315E" w:rsidP="007914D8">
          <w:pPr>
            <w:pStyle w:val="Heading2"/>
          </w:pPr>
          <w:r w:rsidRPr="0005315E">
            <w:rPr>
              <w:lang w:val="en-US"/>
            </w:rPr>
            <w:t>Section 5: Future service delivery</w:t>
          </w:r>
          <w:bookmarkEnd w:id="91"/>
          <w:bookmarkEnd w:id="90"/>
          <w:bookmarkEnd w:id="89"/>
          <w:bookmarkEnd w:id="88"/>
          <w:r w:rsidRPr="0005315E">
            <w:t> </w:t>
          </w:r>
        </w:p>
        <w:p w14:paraId="198B16F1" w14:textId="07799A92" w:rsidR="0005315E" w:rsidRPr="0005315E" w:rsidRDefault="0005315E" w:rsidP="0005315E">
          <w:r w:rsidRPr="0005315E">
            <w:rPr>
              <w:lang w:val="en-US"/>
            </w:rPr>
            <w:t>We're seeking information about changes that may affect how ACC-funded services are delivered over the next three to five years. This includes emerging opportunities and risks relating to client needs, workforce, technology, service models, markets, and the wider health system.</w:t>
          </w:r>
          <w:r w:rsidRPr="0005315E">
            <w:t> </w:t>
          </w:r>
        </w:p>
        <w:p w14:paraId="07FBE429" w14:textId="6D42D8C9" w:rsidR="0005315E" w:rsidRPr="0005315E" w:rsidRDefault="0005315E" w:rsidP="0005315E">
          <w:r w:rsidRPr="0005315E">
            <w:rPr>
              <w:lang w:val="en-US"/>
            </w:rPr>
            <w:t>The information will help us consider whether future service design, funding, contract, or operational settings may need to change to maintain or improve service capacity, access, quality, outcomes, and value for money.</w:t>
          </w:r>
          <w:r w:rsidRPr="0005315E">
            <w:t> </w:t>
          </w:r>
        </w:p>
      </w:sdtContent>
    </w:sdt>
    <w:bookmarkStart w:id="92" w:name="_Toc240551959" w:displacedByCustomXml="next"/>
    <w:bookmarkStart w:id="93" w:name="_Toc240552025" w:displacedByCustomXml="next"/>
    <w:bookmarkStart w:id="94" w:name="_Toc240552053" w:displacedByCustomXml="next"/>
    <w:bookmarkStart w:id="95" w:name="_Toc240552081" w:displacedByCustomXml="next"/>
    <w:sdt>
      <w:sdtPr>
        <w:rPr>
          <w:rFonts w:asciiTheme="minorHAnsi" w:eastAsiaTheme="minorHAnsi" w:hAnsiTheme="minorHAnsi" w:cstheme="minorBidi"/>
          <w:sz w:val="20"/>
          <w:szCs w:val="22"/>
          <w:lang w:val="en-US"/>
        </w:rPr>
        <w:id w:val="-213278928"/>
        <w:lock w:val="contentLocked"/>
        <w:placeholder>
          <w:docPart w:val="DefaultPlaceholder_-1854013440"/>
        </w:placeholder>
        <w:group/>
      </w:sdtPr>
      <w:sdtEndPr>
        <w:rPr>
          <w:lang w:val="en-NZ"/>
        </w:rPr>
      </w:sdtEndPr>
      <w:sdtContent>
        <w:sdt>
          <w:sdtPr>
            <w:rPr>
              <w:rFonts w:asciiTheme="minorHAnsi" w:eastAsiaTheme="minorHAnsi" w:hAnsiTheme="minorHAnsi" w:cstheme="minorBidi"/>
              <w:sz w:val="20"/>
              <w:szCs w:val="22"/>
              <w:lang w:val="en-US"/>
            </w:rPr>
            <w:id w:val="1923132996"/>
            <w:lock w:val="contentLocked"/>
            <w:placeholder>
              <w:docPart w:val="DefaultPlaceholder_-1854013440"/>
            </w:placeholder>
            <w:group/>
          </w:sdtPr>
          <w:sdtEndPr>
            <w:rPr>
              <w:lang w:val="en-NZ"/>
            </w:rPr>
          </w:sdtEndPr>
          <w:sdtContent>
            <w:p w14:paraId="656CACBE" w14:textId="520DE208" w:rsidR="0005315E" w:rsidRPr="0005315E" w:rsidRDefault="0005315E" w:rsidP="007914D8">
              <w:pPr>
                <w:pStyle w:val="Heading3"/>
              </w:pPr>
              <w:r w:rsidRPr="0005315E">
                <w:rPr>
                  <w:lang w:val="en-US"/>
                </w:rPr>
                <w:t>Question 14: What significant opportunities or risks are likely to affect delivery of the ACC-funded service over the next three to five years?</w:t>
              </w:r>
              <w:bookmarkEnd w:id="95"/>
              <w:bookmarkEnd w:id="94"/>
              <w:bookmarkEnd w:id="93"/>
              <w:bookmarkEnd w:id="92"/>
              <w:r w:rsidRPr="0005315E">
                <w:t> </w:t>
              </w:r>
            </w:p>
            <w:p w14:paraId="152BE98A" w14:textId="29A0B590" w:rsidR="0005315E" w:rsidRPr="0005315E" w:rsidRDefault="0005315E" w:rsidP="0005315E">
              <w:r w:rsidRPr="0005315E">
                <w:rPr>
                  <w:b/>
                  <w:bCs/>
                  <w:lang w:val="en-US"/>
                </w:rPr>
                <w:t xml:space="preserve">Why we’re asking: </w:t>
              </w:r>
              <w:r w:rsidRPr="0005315E">
                <w:rPr>
                  <w:lang w:val="en-US"/>
                </w:rPr>
                <w:t xml:space="preserve">Pricing, contract and service settings need to remain effective as delivery conditions change. Understanding the most significant future risks and opportunities, and how </w:t>
              </w:r>
              <w:r w:rsidR="009B713D">
                <w:rPr>
                  <w:lang w:val="en-US"/>
                </w:rPr>
                <w:t xml:space="preserve">suppliers and </w:t>
              </w:r>
              <w:r w:rsidRPr="0005315E">
                <w:rPr>
                  <w:lang w:val="en-US"/>
                </w:rPr>
                <w:t>providers intend to respond, will help us anticipate where ACC settings may need to adapt over the next three to five years.</w:t>
              </w:r>
              <w:r w:rsidRPr="0005315E">
                <w:t> </w:t>
              </w:r>
            </w:p>
            <w:p w14:paraId="7FF3E410" w14:textId="1E08C8D9" w:rsidR="00495DC6" w:rsidRDefault="0005315E" w:rsidP="0005315E">
              <w:r w:rsidRPr="0005315E">
                <w:rPr>
                  <w:lang w:val="en-US"/>
                </w:rPr>
                <w:t>These could include changes in client needs or service demand, workforce availability or ways of working, clinical practice or service models, technology and digital service delivery, capacity or market structure, costs, investment requirements or infrastructure, other purchasers or parts of the health system, or legislation, regulation, or professional requirements.</w:t>
              </w:r>
              <w:r w:rsidRPr="0005315E">
                <w:t> </w:t>
              </w:r>
            </w:p>
          </w:sdtContent>
        </w:sdt>
      </w:sdtContent>
    </w:sdt>
    <w:p w14:paraId="50AB17EB" w14:textId="78943F35" w:rsidR="0005315E" w:rsidRPr="0005315E" w:rsidRDefault="004E53ED" w:rsidP="0005315E">
      <w:sdt>
        <w:sdtPr>
          <w:rPr>
            <w:i/>
            <w:iCs/>
          </w:rPr>
          <w:id w:val="-728608024"/>
          <w:lock w:val="contentLocked"/>
          <w:placeholder>
            <w:docPart w:val="DefaultPlaceholder_-1854013440"/>
          </w:placeholder>
          <w:group/>
        </w:sdtPr>
        <w:sdtEndPr/>
        <w:sdtContent>
          <w:r w:rsidR="00495DC6" w:rsidRPr="00B25E33">
            <w:rPr>
              <w:i/>
              <w:iCs/>
            </w:rPr>
            <w:t>If additional rows are needed, please copy and paste a blank row.</w:t>
          </w:r>
        </w:sdtContent>
      </w:sdt>
      <w:r w:rsidR="009C1493">
        <w:br/>
      </w:r>
    </w:p>
    <w:tbl>
      <w:tblPr>
        <w:tblStyle w:val="ACCCustomTable"/>
        <w:tblW w:w="0" w:type="auto"/>
        <w:tblLayout w:type="fixed"/>
        <w:tblLook w:val="04A0" w:firstRow="1" w:lastRow="0" w:firstColumn="1" w:lastColumn="0" w:noHBand="0" w:noVBand="1"/>
      </w:tblPr>
      <w:tblGrid>
        <w:gridCol w:w="3615"/>
        <w:gridCol w:w="3480"/>
        <w:gridCol w:w="3540"/>
        <w:gridCol w:w="3966"/>
      </w:tblGrid>
      <w:tr w:rsidR="0005315E" w:rsidRPr="0005315E" w14:paraId="12DCE2B0"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3615"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362873516"/>
              <w:lock w:val="contentLocked"/>
              <w:placeholder>
                <w:docPart w:val="DefaultPlaceholder_-1854013440"/>
              </w:placeholder>
              <w:group/>
            </w:sdtPr>
            <w:sdtEndPr>
              <w:rPr>
                <w:lang w:val="en-NZ"/>
              </w:rPr>
            </w:sdtEndPr>
            <w:sdtContent>
              <w:p w14:paraId="4EC16278" w14:textId="64BB91AE" w:rsidR="0005315E" w:rsidRPr="0005315E" w:rsidRDefault="0005315E" w:rsidP="00AB281B">
                <w:r w:rsidRPr="0005315E">
                  <w:rPr>
                    <w:lang w:val="en-US"/>
                  </w:rPr>
                  <w:t>Future risk or opportunity</w:t>
                </w:r>
                <w:r w:rsidRPr="0005315E">
                  <w:t> </w:t>
                </w:r>
              </w:p>
            </w:sdtContent>
          </w:sdt>
        </w:tc>
        <w:tc>
          <w:tcPr>
            <w:tcW w:w="348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425063671"/>
              <w:lock w:val="contentLocked"/>
              <w:placeholder>
                <w:docPart w:val="DefaultPlaceholder_-1854013440"/>
              </w:placeholder>
              <w:group/>
            </w:sdtPr>
            <w:sdtEndPr>
              <w:rPr>
                <w:lang w:val="en-NZ"/>
              </w:rPr>
            </w:sdtEndPr>
            <w:sdtContent>
              <w:p w14:paraId="6BEB7619" w14:textId="7AD72375" w:rsidR="0005315E" w:rsidRPr="0005315E" w:rsidRDefault="0005315E" w:rsidP="00AB281B">
                <w:r w:rsidRPr="0005315E">
                  <w:rPr>
                    <w:lang w:val="en-US"/>
                  </w:rPr>
                  <w:t>Likely impact on service</w:t>
                </w:r>
                <w:r w:rsidRPr="0005315E">
                  <w:t> </w:t>
                </w:r>
              </w:p>
            </w:sdtContent>
          </w:sdt>
        </w:tc>
        <w:tc>
          <w:tcPr>
            <w:tcW w:w="354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2132850444"/>
              <w:lock w:val="contentLocked"/>
              <w:placeholder>
                <w:docPart w:val="DefaultPlaceholder_-1854013440"/>
              </w:placeholder>
              <w:group/>
            </w:sdtPr>
            <w:sdtEndPr>
              <w:rPr>
                <w:lang w:val="en-NZ"/>
              </w:rPr>
            </w:sdtEndPr>
            <w:sdtContent>
              <w:p w14:paraId="431E9B7C" w14:textId="5C30350C" w:rsidR="0005315E" w:rsidRPr="0005315E" w:rsidRDefault="0005315E" w:rsidP="00AB281B">
                <w:r w:rsidRPr="0005315E">
                  <w:rPr>
                    <w:lang w:val="en-US"/>
                  </w:rPr>
                  <w:t>Expected timing</w:t>
                </w:r>
                <w:r w:rsidRPr="0005315E">
                  <w:t> </w:t>
                </w:r>
              </w:p>
            </w:sdtContent>
          </w:sdt>
        </w:tc>
        <w:tc>
          <w:tcPr>
            <w:tcW w:w="3966"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576656388"/>
              <w:lock w:val="contentLocked"/>
              <w:placeholder>
                <w:docPart w:val="DefaultPlaceholder_-1854013440"/>
              </w:placeholder>
              <w:group/>
            </w:sdtPr>
            <w:sdtEndPr>
              <w:rPr>
                <w:lang w:val="en-NZ"/>
              </w:rPr>
            </w:sdtEndPr>
            <w:sdtContent>
              <w:p w14:paraId="083FCE60" w14:textId="155DF819" w:rsidR="0005315E" w:rsidRPr="0005315E" w:rsidRDefault="0005315E" w:rsidP="00AB281B">
                <w:r w:rsidRPr="0005315E">
                  <w:rPr>
                    <w:lang w:val="en-US"/>
                  </w:rPr>
                  <w:t>How your organisation intends to respond</w:t>
                </w:r>
                <w:r w:rsidRPr="0005315E">
                  <w:t> </w:t>
                </w:r>
              </w:p>
            </w:sdtContent>
          </w:sdt>
        </w:tc>
      </w:tr>
      <w:tr w:rsidR="00846FA0" w:rsidRPr="0005315E" w14:paraId="15192566" w14:textId="77777777" w:rsidTr="009C1493">
        <w:trPr>
          <w:trHeight w:val="15"/>
        </w:trPr>
        <w:tc>
          <w:tcPr>
            <w:tcW w:w="3615" w:type="dxa"/>
            <w:tcBorders>
              <w:top w:val="single" w:sz="4" w:space="0" w:color="FFFFFF" w:themeColor="background1"/>
            </w:tcBorders>
            <w:hideMark/>
          </w:tcPr>
          <w:p w14:paraId="3EF13B0D" w14:textId="6E067505" w:rsidR="00846FA0" w:rsidRPr="0005315E" w:rsidRDefault="004E53ED" w:rsidP="00846FA0">
            <w:sdt>
              <w:sdtPr>
                <w:rPr>
                  <w:bCs/>
                </w:rPr>
                <w:id w:val="1045951846"/>
                <w:placeholder>
                  <w:docPart w:val="EFEFBF0700134D95A590353E56F0A6B5"/>
                </w:placeholder>
                <w:showingPlcHdr/>
                <w:text/>
              </w:sdtPr>
              <w:sdtEndPr/>
              <w:sdtContent>
                <w:r w:rsidR="00846FA0" w:rsidRPr="0037336D">
                  <w:rPr>
                    <w:rStyle w:val="PlaceholderText"/>
                    <w:bCs/>
                  </w:rPr>
                  <w:t>Click or tap here to enter text.</w:t>
                </w:r>
              </w:sdtContent>
            </w:sdt>
          </w:p>
        </w:tc>
        <w:tc>
          <w:tcPr>
            <w:tcW w:w="3480" w:type="dxa"/>
            <w:tcBorders>
              <w:top w:val="single" w:sz="4" w:space="0" w:color="FFFFFF" w:themeColor="background1"/>
            </w:tcBorders>
            <w:hideMark/>
          </w:tcPr>
          <w:p w14:paraId="477335A4" w14:textId="32AC2236" w:rsidR="00846FA0" w:rsidRPr="0005315E" w:rsidRDefault="004E53ED" w:rsidP="00846FA0">
            <w:sdt>
              <w:sdtPr>
                <w:rPr>
                  <w:bCs/>
                </w:rPr>
                <w:id w:val="218797205"/>
                <w:placeholder>
                  <w:docPart w:val="4995BD90525E4DA6BE63E56076E7FC1A"/>
                </w:placeholder>
                <w:showingPlcHdr/>
                <w:text/>
              </w:sdtPr>
              <w:sdtEndPr/>
              <w:sdtContent>
                <w:r w:rsidR="00846FA0" w:rsidRPr="0037336D">
                  <w:rPr>
                    <w:rStyle w:val="PlaceholderText"/>
                    <w:bCs/>
                  </w:rPr>
                  <w:t>Click or tap here to enter text.</w:t>
                </w:r>
              </w:sdtContent>
            </w:sdt>
          </w:p>
        </w:tc>
        <w:tc>
          <w:tcPr>
            <w:tcW w:w="3540" w:type="dxa"/>
            <w:tcBorders>
              <w:top w:val="single" w:sz="4" w:space="0" w:color="FFFFFF" w:themeColor="background1"/>
            </w:tcBorders>
            <w:hideMark/>
          </w:tcPr>
          <w:p w14:paraId="29DDBF34" w14:textId="3C92E5DF" w:rsidR="00846FA0" w:rsidRPr="0005315E" w:rsidRDefault="004E53ED" w:rsidP="00846FA0">
            <w:sdt>
              <w:sdtPr>
                <w:rPr>
                  <w:bCs/>
                </w:rPr>
                <w:id w:val="1575859785"/>
                <w:placeholder>
                  <w:docPart w:val="D5455DBCF0D04E2D8BCB808E126C69A5"/>
                </w:placeholder>
                <w:showingPlcHdr/>
                <w:text/>
              </w:sdtPr>
              <w:sdtEndPr/>
              <w:sdtContent>
                <w:r w:rsidR="00846FA0" w:rsidRPr="0037336D">
                  <w:rPr>
                    <w:rStyle w:val="PlaceholderText"/>
                    <w:bCs/>
                  </w:rPr>
                  <w:t>Click or tap here to enter text.</w:t>
                </w:r>
              </w:sdtContent>
            </w:sdt>
          </w:p>
        </w:tc>
        <w:tc>
          <w:tcPr>
            <w:tcW w:w="3966" w:type="dxa"/>
            <w:tcBorders>
              <w:top w:val="single" w:sz="4" w:space="0" w:color="FFFFFF" w:themeColor="background1"/>
            </w:tcBorders>
            <w:hideMark/>
          </w:tcPr>
          <w:p w14:paraId="3AFCF393" w14:textId="26E11304" w:rsidR="00846FA0" w:rsidRPr="0005315E" w:rsidRDefault="004E53ED" w:rsidP="00846FA0">
            <w:sdt>
              <w:sdtPr>
                <w:rPr>
                  <w:bCs/>
                </w:rPr>
                <w:id w:val="2099451272"/>
                <w:placeholder>
                  <w:docPart w:val="16099FC489F4455B880437BB185D35DA"/>
                </w:placeholder>
                <w:showingPlcHdr/>
                <w:text/>
              </w:sdtPr>
              <w:sdtEndPr/>
              <w:sdtContent>
                <w:r w:rsidR="00846FA0" w:rsidRPr="0037336D">
                  <w:rPr>
                    <w:rStyle w:val="PlaceholderText"/>
                    <w:bCs/>
                  </w:rPr>
                  <w:t>Click or tap here to enter text.</w:t>
                </w:r>
              </w:sdtContent>
            </w:sdt>
          </w:p>
        </w:tc>
      </w:tr>
      <w:tr w:rsidR="00846FA0" w:rsidRPr="0005315E" w14:paraId="39E19C52" w14:textId="77777777" w:rsidTr="00846FA0">
        <w:trPr>
          <w:trHeight w:val="15"/>
        </w:trPr>
        <w:tc>
          <w:tcPr>
            <w:tcW w:w="3615" w:type="dxa"/>
            <w:hideMark/>
          </w:tcPr>
          <w:p w14:paraId="00BC691D" w14:textId="7221542C" w:rsidR="00846FA0" w:rsidRPr="0005315E" w:rsidRDefault="004E53ED" w:rsidP="00846FA0">
            <w:sdt>
              <w:sdtPr>
                <w:rPr>
                  <w:bCs/>
                </w:rPr>
                <w:id w:val="978879966"/>
                <w:placeholder>
                  <w:docPart w:val="9156A4233D5443F1ACD8EDEBDF44CACD"/>
                </w:placeholder>
                <w:showingPlcHdr/>
                <w:text/>
              </w:sdtPr>
              <w:sdtEndPr/>
              <w:sdtContent>
                <w:r w:rsidR="00846FA0" w:rsidRPr="0037336D">
                  <w:rPr>
                    <w:rStyle w:val="PlaceholderText"/>
                    <w:bCs/>
                  </w:rPr>
                  <w:t>Click or tap here to enter text.</w:t>
                </w:r>
              </w:sdtContent>
            </w:sdt>
          </w:p>
        </w:tc>
        <w:tc>
          <w:tcPr>
            <w:tcW w:w="3480" w:type="dxa"/>
            <w:hideMark/>
          </w:tcPr>
          <w:p w14:paraId="571933B5" w14:textId="1F198E78" w:rsidR="00846FA0" w:rsidRPr="0005315E" w:rsidRDefault="004E53ED" w:rsidP="00846FA0">
            <w:sdt>
              <w:sdtPr>
                <w:rPr>
                  <w:bCs/>
                </w:rPr>
                <w:id w:val="1976719526"/>
                <w:placeholder>
                  <w:docPart w:val="4287CE2A1510471CAF640299F451676C"/>
                </w:placeholder>
                <w:showingPlcHdr/>
                <w:text/>
              </w:sdtPr>
              <w:sdtEndPr/>
              <w:sdtContent>
                <w:r w:rsidR="00846FA0" w:rsidRPr="0037336D">
                  <w:rPr>
                    <w:rStyle w:val="PlaceholderText"/>
                    <w:bCs/>
                  </w:rPr>
                  <w:t>Click or tap here to enter text.</w:t>
                </w:r>
              </w:sdtContent>
            </w:sdt>
          </w:p>
        </w:tc>
        <w:tc>
          <w:tcPr>
            <w:tcW w:w="3540" w:type="dxa"/>
            <w:hideMark/>
          </w:tcPr>
          <w:p w14:paraId="7CE18D1B" w14:textId="4E37032F" w:rsidR="00846FA0" w:rsidRPr="0005315E" w:rsidRDefault="004E53ED" w:rsidP="00846FA0">
            <w:sdt>
              <w:sdtPr>
                <w:rPr>
                  <w:bCs/>
                </w:rPr>
                <w:id w:val="-144819984"/>
                <w:placeholder>
                  <w:docPart w:val="B298A388D791404E9D83F01AFFA8F047"/>
                </w:placeholder>
                <w:showingPlcHdr/>
                <w:text/>
              </w:sdtPr>
              <w:sdtEndPr/>
              <w:sdtContent>
                <w:r w:rsidR="00846FA0" w:rsidRPr="0037336D">
                  <w:rPr>
                    <w:rStyle w:val="PlaceholderText"/>
                    <w:bCs/>
                  </w:rPr>
                  <w:t>Click or tap here to enter text.</w:t>
                </w:r>
              </w:sdtContent>
            </w:sdt>
          </w:p>
        </w:tc>
        <w:tc>
          <w:tcPr>
            <w:tcW w:w="3966" w:type="dxa"/>
            <w:hideMark/>
          </w:tcPr>
          <w:p w14:paraId="73EF2EC1" w14:textId="13F8510E" w:rsidR="00846FA0" w:rsidRPr="0005315E" w:rsidRDefault="004E53ED" w:rsidP="00846FA0">
            <w:sdt>
              <w:sdtPr>
                <w:rPr>
                  <w:bCs/>
                </w:rPr>
                <w:id w:val="-1031341682"/>
                <w:placeholder>
                  <w:docPart w:val="5A53B379F70B4234BA1DC261E866AFDF"/>
                </w:placeholder>
                <w:showingPlcHdr/>
                <w:text/>
              </w:sdtPr>
              <w:sdtEndPr/>
              <w:sdtContent>
                <w:r w:rsidR="00846FA0" w:rsidRPr="0037336D">
                  <w:rPr>
                    <w:rStyle w:val="PlaceholderText"/>
                    <w:bCs/>
                  </w:rPr>
                  <w:t>Click or tap here to enter text.</w:t>
                </w:r>
              </w:sdtContent>
            </w:sdt>
          </w:p>
        </w:tc>
      </w:tr>
      <w:tr w:rsidR="00846FA0" w:rsidRPr="0005315E" w14:paraId="712CA4D8" w14:textId="77777777" w:rsidTr="00846FA0">
        <w:trPr>
          <w:trHeight w:val="15"/>
        </w:trPr>
        <w:tc>
          <w:tcPr>
            <w:tcW w:w="3615" w:type="dxa"/>
            <w:hideMark/>
          </w:tcPr>
          <w:p w14:paraId="1F36D985" w14:textId="42FE9E8C" w:rsidR="00846FA0" w:rsidRPr="0005315E" w:rsidRDefault="004E53ED" w:rsidP="00846FA0">
            <w:sdt>
              <w:sdtPr>
                <w:rPr>
                  <w:bCs/>
                </w:rPr>
                <w:id w:val="-1447383933"/>
                <w:placeholder>
                  <w:docPart w:val="A15138A85F7946B28C5484FF5876E9D0"/>
                </w:placeholder>
                <w:showingPlcHdr/>
                <w:text/>
              </w:sdtPr>
              <w:sdtEndPr/>
              <w:sdtContent>
                <w:r w:rsidR="00846FA0" w:rsidRPr="0037336D">
                  <w:rPr>
                    <w:rStyle w:val="PlaceholderText"/>
                    <w:bCs/>
                  </w:rPr>
                  <w:t>Click or tap here to enter text.</w:t>
                </w:r>
              </w:sdtContent>
            </w:sdt>
          </w:p>
        </w:tc>
        <w:tc>
          <w:tcPr>
            <w:tcW w:w="3480" w:type="dxa"/>
            <w:hideMark/>
          </w:tcPr>
          <w:p w14:paraId="16439418" w14:textId="724F1036" w:rsidR="00846FA0" w:rsidRPr="0005315E" w:rsidRDefault="004E53ED" w:rsidP="00846FA0">
            <w:sdt>
              <w:sdtPr>
                <w:rPr>
                  <w:bCs/>
                </w:rPr>
                <w:id w:val="754552246"/>
                <w:placeholder>
                  <w:docPart w:val="1CEB74F65A6B4E6F9706CB0C27C05218"/>
                </w:placeholder>
                <w:showingPlcHdr/>
                <w:text/>
              </w:sdtPr>
              <w:sdtEndPr/>
              <w:sdtContent>
                <w:r w:rsidR="00846FA0" w:rsidRPr="0037336D">
                  <w:rPr>
                    <w:rStyle w:val="PlaceholderText"/>
                    <w:bCs/>
                  </w:rPr>
                  <w:t>Click or tap here to enter text.</w:t>
                </w:r>
              </w:sdtContent>
            </w:sdt>
          </w:p>
        </w:tc>
        <w:tc>
          <w:tcPr>
            <w:tcW w:w="3540" w:type="dxa"/>
            <w:hideMark/>
          </w:tcPr>
          <w:p w14:paraId="399508DA" w14:textId="5047BBFC" w:rsidR="00846FA0" w:rsidRPr="0005315E" w:rsidRDefault="004E53ED" w:rsidP="00846FA0">
            <w:sdt>
              <w:sdtPr>
                <w:rPr>
                  <w:bCs/>
                </w:rPr>
                <w:id w:val="-984698184"/>
                <w:placeholder>
                  <w:docPart w:val="3A84B1D5E50C4A29A7E36F624765D43F"/>
                </w:placeholder>
                <w:showingPlcHdr/>
                <w:text/>
              </w:sdtPr>
              <w:sdtEndPr/>
              <w:sdtContent>
                <w:r w:rsidR="00846FA0" w:rsidRPr="0037336D">
                  <w:rPr>
                    <w:rStyle w:val="PlaceholderText"/>
                    <w:bCs/>
                  </w:rPr>
                  <w:t>Click or tap here to enter text.</w:t>
                </w:r>
              </w:sdtContent>
            </w:sdt>
          </w:p>
        </w:tc>
        <w:tc>
          <w:tcPr>
            <w:tcW w:w="3966" w:type="dxa"/>
            <w:hideMark/>
          </w:tcPr>
          <w:p w14:paraId="25816C83" w14:textId="659004CE" w:rsidR="00846FA0" w:rsidRPr="0005315E" w:rsidRDefault="004E53ED" w:rsidP="00846FA0">
            <w:sdt>
              <w:sdtPr>
                <w:rPr>
                  <w:bCs/>
                </w:rPr>
                <w:id w:val="691649356"/>
                <w:placeholder>
                  <w:docPart w:val="0A22B24F8CA44492B6FAFD75A3D43004"/>
                </w:placeholder>
                <w:showingPlcHdr/>
                <w:text/>
              </w:sdtPr>
              <w:sdtEndPr/>
              <w:sdtContent>
                <w:r w:rsidR="00846FA0" w:rsidRPr="0037336D">
                  <w:rPr>
                    <w:rStyle w:val="PlaceholderText"/>
                    <w:bCs/>
                  </w:rPr>
                  <w:t>Click or tap here to enter text.</w:t>
                </w:r>
              </w:sdtContent>
            </w:sdt>
          </w:p>
        </w:tc>
      </w:tr>
      <w:tr w:rsidR="00846FA0" w:rsidRPr="0005315E" w14:paraId="78C25D72" w14:textId="77777777" w:rsidTr="00846FA0">
        <w:trPr>
          <w:trHeight w:val="15"/>
        </w:trPr>
        <w:tc>
          <w:tcPr>
            <w:tcW w:w="3615" w:type="dxa"/>
            <w:hideMark/>
          </w:tcPr>
          <w:p w14:paraId="58BCE8B4" w14:textId="2CE86ED0" w:rsidR="00846FA0" w:rsidRPr="0005315E" w:rsidRDefault="004E53ED" w:rsidP="00846FA0">
            <w:sdt>
              <w:sdtPr>
                <w:rPr>
                  <w:bCs/>
                </w:rPr>
                <w:id w:val="-212348598"/>
                <w:placeholder>
                  <w:docPart w:val="9D3DC67A15934B2C97F5201324E992AF"/>
                </w:placeholder>
                <w:showingPlcHdr/>
                <w:text/>
              </w:sdtPr>
              <w:sdtEndPr/>
              <w:sdtContent>
                <w:r w:rsidR="00846FA0" w:rsidRPr="0037336D">
                  <w:rPr>
                    <w:rStyle w:val="PlaceholderText"/>
                    <w:bCs/>
                  </w:rPr>
                  <w:t>Click or tap here to enter text.</w:t>
                </w:r>
              </w:sdtContent>
            </w:sdt>
          </w:p>
        </w:tc>
        <w:tc>
          <w:tcPr>
            <w:tcW w:w="3480" w:type="dxa"/>
            <w:hideMark/>
          </w:tcPr>
          <w:p w14:paraId="62383381" w14:textId="32426D1F" w:rsidR="00846FA0" w:rsidRPr="0005315E" w:rsidRDefault="004E53ED" w:rsidP="00846FA0">
            <w:sdt>
              <w:sdtPr>
                <w:rPr>
                  <w:bCs/>
                </w:rPr>
                <w:id w:val="-214124083"/>
                <w:placeholder>
                  <w:docPart w:val="75E1AADCBEB845AD87A28E83EA3B146F"/>
                </w:placeholder>
                <w:showingPlcHdr/>
                <w:text/>
              </w:sdtPr>
              <w:sdtEndPr/>
              <w:sdtContent>
                <w:r w:rsidR="00846FA0" w:rsidRPr="0037336D">
                  <w:rPr>
                    <w:rStyle w:val="PlaceholderText"/>
                    <w:bCs/>
                  </w:rPr>
                  <w:t>Click or tap here to enter text.</w:t>
                </w:r>
              </w:sdtContent>
            </w:sdt>
          </w:p>
        </w:tc>
        <w:tc>
          <w:tcPr>
            <w:tcW w:w="3540" w:type="dxa"/>
            <w:hideMark/>
          </w:tcPr>
          <w:p w14:paraId="211CCE35" w14:textId="33820347" w:rsidR="00846FA0" w:rsidRPr="0005315E" w:rsidRDefault="004E53ED" w:rsidP="00846FA0">
            <w:sdt>
              <w:sdtPr>
                <w:rPr>
                  <w:bCs/>
                </w:rPr>
                <w:id w:val="1567381665"/>
                <w:placeholder>
                  <w:docPart w:val="E0CD2CE331DC47B7A7125B4043F78A30"/>
                </w:placeholder>
                <w:showingPlcHdr/>
                <w:text/>
              </w:sdtPr>
              <w:sdtEndPr/>
              <w:sdtContent>
                <w:r w:rsidR="00846FA0" w:rsidRPr="0037336D">
                  <w:rPr>
                    <w:rStyle w:val="PlaceholderText"/>
                    <w:bCs/>
                  </w:rPr>
                  <w:t>Click or tap here to enter text.</w:t>
                </w:r>
              </w:sdtContent>
            </w:sdt>
          </w:p>
        </w:tc>
        <w:tc>
          <w:tcPr>
            <w:tcW w:w="3966" w:type="dxa"/>
            <w:hideMark/>
          </w:tcPr>
          <w:p w14:paraId="691F81C5" w14:textId="588D7CB5" w:rsidR="00846FA0" w:rsidRPr="0005315E" w:rsidRDefault="004E53ED" w:rsidP="00846FA0">
            <w:sdt>
              <w:sdtPr>
                <w:rPr>
                  <w:bCs/>
                </w:rPr>
                <w:id w:val="2109143121"/>
                <w:placeholder>
                  <w:docPart w:val="05F59F96AA084E4A8C6B2DBAAFAA1F4E"/>
                </w:placeholder>
                <w:showingPlcHdr/>
                <w:text/>
              </w:sdtPr>
              <w:sdtEndPr/>
              <w:sdtContent>
                <w:r w:rsidR="00846FA0" w:rsidRPr="0037336D">
                  <w:rPr>
                    <w:rStyle w:val="PlaceholderText"/>
                    <w:bCs/>
                  </w:rPr>
                  <w:t>Click or tap here to enter text.</w:t>
                </w:r>
              </w:sdtContent>
            </w:sdt>
          </w:p>
        </w:tc>
      </w:tr>
      <w:tr w:rsidR="00846FA0" w:rsidRPr="0005315E" w14:paraId="7FAFD33A" w14:textId="77777777" w:rsidTr="00846FA0">
        <w:trPr>
          <w:trHeight w:val="15"/>
        </w:trPr>
        <w:tc>
          <w:tcPr>
            <w:tcW w:w="3615" w:type="dxa"/>
            <w:hideMark/>
          </w:tcPr>
          <w:p w14:paraId="5387DA6B" w14:textId="14A900D4" w:rsidR="00846FA0" w:rsidRPr="0005315E" w:rsidRDefault="004E53ED" w:rsidP="00846FA0">
            <w:sdt>
              <w:sdtPr>
                <w:rPr>
                  <w:bCs/>
                </w:rPr>
                <w:id w:val="1233428424"/>
                <w:placeholder>
                  <w:docPart w:val="F7F0B6420E3E463EA2377D3ABB812146"/>
                </w:placeholder>
                <w:showingPlcHdr/>
                <w:text/>
              </w:sdtPr>
              <w:sdtEndPr/>
              <w:sdtContent>
                <w:r w:rsidR="00846FA0" w:rsidRPr="0037336D">
                  <w:rPr>
                    <w:rStyle w:val="PlaceholderText"/>
                    <w:bCs/>
                  </w:rPr>
                  <w:t>Click or tap here to enter text.</w:t>
                </w:r>
              </w:sdtContent>
            </w:sdt>
          </w:p>
        </w:tc>
        <w:tc>
          <w:tcPr>
            <w:tcW w:w="3480" w:type="dxa"/>
            <w:hideMark/>
          </w:tcPr>
          <w:p w14:paraId="1DD32C64" w14:textId="47FA92E8" w:rsidR="00846FA0" w:rsidRPr="0005315E" w:rsidRDefault="00AC6EC2" w:rsidP="00846FA0">
            <w:sdt>
              <w:sdtPr>
                <w:rPr>
                  <w:bCs/>
                </w:rPr>
                <w:id w:val="-489941048"/>
                <w:placeholder>
                  <w:docPart w:val="1CA1917681364F10AFA0ECEEEB2DB0D0"/>
                </w:placeholder>
                <w:showingPlcHdr/>
                <w:text/>
              </w:sdtPr>
              <w:sdtContent>
                <w:r w:rsidR="00846FA0" w:rsidRPr="0037336D">
                  <w:rPr>
                    <w:rStyle w:val="PlaceholderText"/>
                    <w:bCs/>
                  </w:rPr>
                  <w:t>Click or tap here to enter text.</w:t>
                </w:r>
              </w:sdtContent>
            </w:sdt>
          </w:p>
        </w:tc>
        <w:tc>
          <w:tcPr>
            <w:tcW w:w="3540" w:type="dxa"/>
            <w:hideMark/>
          </w:tcPr>
          <w:p w14:paraId="495AB2EC" w14:textId="094EF8F2" w:rsidR="00846FA0" w:rsidRPr="0005315E" w:rsidRDefault="004E53ED" w:rsidP="00846FA0">
            <w:sdt>
              <w:sdtPr>
                <w:rPr>
                  <w:bCs/>
                </w:rPr>
                <w:id w:val="1472321484"/>
                <w:placeholder>
                  <w:docPart w:val="2C41938DFBCB4B3D8669FB42125A0623"/>
                </w:placeholder>
                <w:showingPlcHdr/>
                <w:text/>
              </w:sdtPr>
              <w:sdtEndPr/>
              <w:sdtContent>
                <w:r w:rsidR="00846FA0" w:rsidRPr="0037336D">
                  <w:rPr>
                    <w:rStyle w:val="PlaceholderText"/>
                    <w:bCs/>
                  </w:rPr>
                  <w:t>Click or tap here to enter text.</w:t>
                </w:r>
              </w:sdtContent>
            </w:sdt>
          </w:p>
        </w:tc>
        <w:tc>
          <w:tcPr>
            <w:tcW w:w="3966" w:type="dxa"/>
            <w:hideMark/>
          </w:tcPr>
          <w:p w14:paraId="378EE339" w14:textId="4281ADB4" w:rsidR="00846FA0" w:rsidRPr="0005315E" w:rsidRDefault="004E53ED" w:rsidP="00846FA0">
            <w:sdt>
              <w:sdtPr>
                <w:rPr>
                  <w:bCs/>
                </w:rPr>
                <w:id w:val="-1149820744"/>
                <w:placeholder>
                  <w:docPart w:val="BE7029219CD14581AD237DFF68E44FCB"/>
                </w:placeholder>
                <w:showingPlcHdr/>
                <w:text/>
              </w:sdtPr>
              <w:sdtEndPr/>
              <w:sdtContent>
                <w:r w:rsidR="00846FA0" w:rsidRPr="0037336D">
                  <w:rPr>
                    <w:rStyle w:val="PlaceholderText"/>
                    <w:bCs/>
                  </w:rPr>
                  <w:t>Click or tap here to enter text.</w:t>
                </w:r>
              </w:sdtContent>
            </w:sdt>
          </w:p>
        </w:tc>
      </w:tr>
    </w:tbl>
    <w:p w14:paraId="7838E3C8" w14:textId="79AF40F2" w:rsidR="003C119D" w:rsidRDefault="003C119D">
      <w:pPr>
        <w:rPr>
          <w:rFonts w:ascii="Aptos SemiBold" w:eastAsiaTheme="majorEastAsia" w:hAnsi="Aptos SemiBold" w:cstheme="majorBidi"/>
          <w:color w:val="005C90" w:themeColor="accent2"/>
          <w:sz w:val="28"/>
          <w:szCs w:val="32"/>
        </w:rPr>
      </w:pPr>
    </w:p>
    <w:bookmarkStart w:id="96" w:name="_Toc240551960" w:displacedByCustomXml="next"/>
    <w:bookmarkStart w:id="97" w:name="_Toc240552026" w:displacedByCustomXml="next"/>
    <w:bookmarkStart w:id="98" w:name="_Toc240552054" w:displacedByCustomXml="next"/>
    <w:bookmarkStart w:id="99" w:name="_Toc240552082" w:displacedByCustomXml="next"/>
    <w:sdt>
      <w:sdtPr>
        <w:rPr>
          <w:rFonts w:asciiTheme="minorHAnsi" w:eastAsiaTheme="minorHAnsi" w:hAnsiTheme="minorHAnsi" w:cstheme="minorBidi"/>
          <w:color w:val="auto"/>
          <w:sz w:val="20"/>
          <w:szCs w:val="22"/>
          <w:lang w:val="en-US"/>
        </w:rPr>
        <w:id w:val="-2068634478"/>
        <w:lock w:val="contentLocked"/>
        <w:placeholder>
          <w:docPart w:val="DefaultPlaceholder_-1854013440"/>
        </w:placeholder>
        <w:group/>
      </w:sdtPr>
      <w:sdtEndPr>
        <w:rPr>
          <w:lang w:val="en-NZ"/>
        </w:rPr>
      </w:sdtEndPr>
      <w:sdtContent>
        <w:p w14:paraId="174749E4" w14:textId="1560EC68" w:rsidR="0005315E" w:rsidRPr="0005315E" w:rsidRDefault="0005315E" w:rsidP="007914D8">
          <w:pPr>
            <w:pStyle w:val="Heading2"/>
          </w:pPr>
          <w:r w:rsidRPr="0005315E">
            <w:rPr>
              <w:lang w:val="en-US"/>
            </w:rPr>
            <w:t>Section 6: Recommendations</w:t>
          </w:r>
          <w:bookmarkEnd w:id="99"/>
          <w:bookmarkEnd w:id="98"/>
          <w:bookmarkEnd w:id="97"/>
          <w:bookmarkEnd w:id="96"/>
          <w:r w:rsidRPr="0005315E">
            <w:rPr>
              <w:lang w:val="en-US"/>
            </w:rPr>
            <w:t> </w:t>
          </w:r>
          <w:r w:rsidRPr="0005315E">
            <w:t> </w:t>
          </w:r>
        </w:p>
        <w:p w14:paraId="4E71FEB3" w14:textId="77230417" w:rsidR="0005315E" w:rsidRPr="0005315E" w:rsidRDefault="0005315E" w:rsidP="0005315E">
          <w:r w:rsidRPr="0005315E">
            <w:rPr>
              <w:lang w:val="en-US"/>
            </w:rPr>
            <w:t>We're seeking views on the changes, if any, we should consider in response to the issues, opportunities</w:t>
          </w:r>
          <w:r w:rsidR="009B713D">
            <w:rPr>
              <w:lang w:val="en-US"/>
            </w:rPr>
            <w:t>,</w:t>
          </w:r>
          <w:r w:rsidRPr="0005315E">
            <w:rPr>
              <w:lang w:val="en-US"/>
            </w:rPr>
            <w:t xml:space="preserve"> and risks identified in this submission. Recommendations may relate to pricing, payment or funding arrangements, service design, contract requirements, operational processes, workforce or market initiatives, or performance settings. Please link each recommendation to the relevant information provided elsewhere in your submission.</w:t>
          </w:r>
          <w:r w:rsidRPr="0005315E">
            <w:t> </w:t>
          </w:r>
        </w:p>
      </w:sdtContent>
    </w:sdt>
    <w:bookmarkStart w:id="100" w:name="_Toc240551961" w:displacedByCustomXml="next"/>
    <w:bookmarkStart w:id="101" w:name="_Toc240552027" w:displacedByCustomXml="next"/>
    <w:bookmarkStart w:id="102" w:name="_Toc240552055" w:displacedByCustomXml="next"/>
    <w:bookmarkStart w:id="103" w:name="_Toc240552083" w:displacedByCustomXml="next"/>
    <w:sdt>
      <w:sdtPr>
        <w:rPr>
          <w:rFonts w:asciiTheme="minorHAnsi" w:eastAsiaTheme="minorHAnsi" w:hAnsiTheme="minorHAnsi" w:cstheme="minorBidi"/>
          <w:sz w:val="20"/>
          <w:szCs w:val="22"/>
          <w:lang w:val="en-US"/>
        </w:rPr>
        <w:id w:val="1537462845"/>
        <w:lock w:val="contentLocked"/>
        <w:placeholder>
          <w:docPart w:val="DefaultPlaceholder_-1854013440"/>
        </w:placeholder>
        <w:group/>
      </w:sdtPr>
      <w:sdtEndPr>
        <w:rPr>
          <w:lang w:val="en-NZ"/>
        </w:rPr>
      </w:sdtEndPr>
      <w:sdtContent>
        <w:sdt>
          <w:sdtPr>
            <w:rPr>
              <w:rFonts w:asciiTheme="minorHAnsi" w:eastAsiaTheme="minorHAnsi" w:hAnsiTheme="minorHAnsi" w:cstheme="minorBidi"/>
              <w:sz w:val="20"/>
              <w:szCs w:val="22"/>
              <w:lang w:val="en-US"/>
            </w:rPr>
            <w:id w:val="-692452029"/>
            <w:lock w:val="contentLocked"/>
            <w:placeholder>
              <w:docPart w:val="DefaultPlaceholder_-1854013440"/>
            </w:placeholder>
            <w:group/>
          </w:sdtPr>
          <w:sdtEndPr>
            <w:rPr>
              <w:lang w:val="en-NZ"/>
            </w:rPr>
          </w:sdtEndPr>
          <w:sdtContent>
            <w:p w14:paraId="0644E7EE" w14:textId="45356E36" w:rsidR="0005315E" w:rsidRPr="0005315E" w:rsidRDefault="0005315E" w:rsidP="007914D8">
              <w:pPr>
                <w:pStyle w:val="Heading3"/>
              </w:pPr>
              <w:r w:rsidRPr="0005315E">
                <w:rPr>
                  <w:lang w:val="en-US"/>
                </w:rPr>
                <w:t>Question 15: What changes, if any, should ACC consider in response?</w:t>
              </w:r>
              <w:bookmarkEnd w:id="103"/>
              <w:bookmarkEnd w:id="102"/>
              <w:bookmarkEnd w:id="101"/>
              <w:bookmarkEnd w:id="100"/>
              <w:r w:rsidRPr="0005315E">
                <w:t> </w:t>
              </w:r>
            </w:p>
            <w:p w14:paraId="1C825334" w14:textId="77777777" w:rsidR="0005315E" w:rsidRPr="0005315E" w:rsidRDefault="0005315E" w:rsidP="0005315E">
              <w:r w:rsidRPr="0005315E">
                <w:rPr>
                  <w:b/>
                  <w:bCs/>
                  <w:lang w:val="en-US"/>
                </w:rPr>
                <w:t xml:space="preserve">Why we’re asking: </w:t>
              </w:r>
              <w:r w:rsidRPr="0005315E">
                <w:rPr>
                  <w:lang w:val="en-US"/>
                </w:rPr>
                <w:t>The issues identified in this submission may require different responses, and pricing will not always be the most effective option. Linking each recommendation to the issue and supporting information will help us assess whether a response is required, which commissioning lever is most appropriate, and what change it is expected to produce.</w:t>
              </w:r>
              <w:r w:rsidRPr="0005315E">
                <w:t> </w:t>
              </w:r>
            </w:p>
            <w:p w14:paraId="1F355AC0" w14:textId="2FFE2DF2" w:rsidR="00495DC6" w:rsidRDefault="0005315E" w:rsidP="0005315E">
              <w:r w:rsidRPr="00AB281B">
                <w:rPr>
                  <w:lang w:val="en-US"/>
                </w:rPr>
                <w:t>Please identify the change you recommend and explain why it is the most appropriate response.</w:t>
              </w:r>
              <w:r w:rsidRPr="00AB281B">
                <w:t> </w:t>
              </w:r>
            </w:p>
          </w:sdtContent>
        </w:sdt>
      </w:sdtContent>
    </w:sdt>
    <w:p w14:paraId="4EBEBF24" w14:textId="52991D83" w:rsidR="0005315E" w:rsidRPr="00AB281B" w:rsidRDefault="004E53ED" w:rsidP="0005315E">
      <w:sdt>
        <w:sdtPr>
          <w:rPr>
            <w:i/>
            <w:iCs/>
          </w:rPr>
          <w:id w:val="-1373919700"/>
          <w:lock w:val="contentLocked"/>
          <w:placeholder>
            <w:docPart w:val="DefaultPlaceholder_-1854013440"/>
          </w:placeholder>
          <w:group/>
        </w:sdtPr>
        <w:sdtEndPr/>
        <w:sdtContent>
          <w:r w:rsidR="00495DC6" w:rsidRPr="00B25E33">
            <w:rPr>
              <w:i/>
              <w:iCs/>
            </w:rPr>
            <w:t>If additional rows are needed, please copy and paste a blank row.</w:t>
          </w:r>
        </w:sdtContent>
      </w:sdt>
      <w:r w:rsidR="009C1493">
        <w:br/>
      </w:r>
    </w:p>
    <w:tbl>
      <w:tblPr>
        <w:tblStyle w:val="ACCCustomTable"/>
        <w:tblW w:w="0" w:type="auto"/>
        <w:tblLayout w:type="fixed"/>
        <w:tblLook w:val="04A0" w:firstRow="1" w:lastRow="0" w:firstColumn="1" w:lastColumn="0" w:noHBand="0" w:noVBand="1"/>
      </w:tblPr>
      <w:tblGrid>
        <w:gridCol w:w="3402"/>
        <w:gridCol w:w="2977"/>
        <w:gridCol w:w="2835"/>
        <w:gridCol w:w="2693"/>
        <w:gridCol w:w="2835"/>
      </w:tblGrid>
      <w:tr w:rsidR="0005315E" w:rsidRPr="0005315E" w14:paraId="7888A36D" w14:textId="77777777" w:rsidTr="009C1493">
        <w:trPr>
          <w:cnfStyle w:val="100000000000" w:firstRow="1" w:lastRow="0" w:firstColumn="0" w:lastColumn="0" w:oddVBand="0" w:evenVBand="0" w:oddHBand="0" w:evenHBand="0" w:firstRowFirstColumn="0" w:firstRowLastColumn="0" w:lastRowFirstColumn="0" w:lastRowLastColumn="0"/>
          <w:trHeight w:val="15"/>
          <w:tblHeader/>
        </w:trPr>
        <w:tc>
          <w:tcPr>
            <w:tcW w:w="3402"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1533614879"/>
              <w:lock w:val="contentLocked"/>
              <w:placeholder>
                <w:docPart w:val="DefaultPlaceholder_-1854013440"/>
              </w:placeholder>
              <w:group/>
            </w:sdtPr>
            <w:sdtEndPr>
              <w:rPr>
                <w:lang w:val="en-NZ"/>
              </w:rPr>
            </w:sdtEndPr>
            <w:sdtContent>
              <w:p w14:paraId="06B7AC56" w14:textId="00C20134" w:rsidR="0005315E" w:rsidRPr="0005315E" w:rsidRDefault="0005315E" w:rsidP="00AB281B">
                <w:r w:rsidRPr="0005315E">
                  <w:rPr>
                    <w:lang w:val="en-US"/>
                  </w:rPr>
                  <w:t xml:space="preserve">Proposed </w:t>
                </w:r>
                <w:r w:rsidR="005F684D">
                  <w:rPr>
                    <w:lang w:val="en-US"/>
                  </w:rPr>
                  <w:t>c</w:t>
                </w:r>
                <w:r w:rsidRPr="0005315E">
                  <w:rPr>
                    <w:lang w:val="en-US"/>
                  </w:rPr>
                  <w:t>hange</w:t>
                </w:r>
                <w:r w:rsidRPr="0005315E">
                  <w:t> </w:t>
                </w:r>
              </w:p>
            </w:sdtContent>
          </w:sdt>
        </w:tc>
        <w:tc>
          <w:tcPr>
            <w:tcW w:w="2977"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04627343"/>
              <w:lock w:val="contentLocked"/>
              <w:placeholder>
                <w:docPart w:val="DefaultPlaceholder_-1854013440"/>
              </w:placeholder>
              <w:group/>
            </w:sdtPr>
            <w:sdtEndPr>
              <w:rPr>
                <w:lang w:val="en-NZ"/>
              </w:rPr>
            </w:sdtEndPr>
            <w:sdtContent>
              <w:p w14:paraId="4F5B1411" w14:textId="615132FF" w:rsidR="0005315E" w:rsidRPr="0005315E" w:rsidRDefault="0005315E" w:rsidP="00AB281B">
                <w:r w:rsidRPr="0005315E">
                  <w:rPr>
                    <w:lang w:val="en-US"/>
                  </w:rPr>
                  <w:t>Issue, risk, or opportunity addressed</w:t>
                </w:r>
                <w:r w:rsidRPr="0005315E">
                  <w:t> </w:t>
                </w:r>
              </w:p>
            </w:sdtContent>
          </w:sdt>
        </w:tc>
        <w:tc>
          <w:tcPr>
            <w:tcW w:w="2835"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109194111"/>
              <w:lock w:val="contentLocked"/>
              <w:placeholder>
                <w:docPart w:val="DefaultPlaceholder_-1854013440"/>
              </w:placeholder>
              <w:group/>
            </w:sdtPr>
            <w:sdtEndPr>
              <w:rPr>
                <w:lang w:val="en-NZ"/>
              </w:rPr>
            </w:sdtEndPr>
            <w:sdtContent>
              <w:p w14:paraId="741DAC2F" w14:textId="2C554983" w:rsidR="0005315E" w:rsidRPr="0005315E" w:rsidRDefault="0005315E" w:rsidP="00AB281B">
                <w:r w:rsidRPr="0005315E">
                  <w:rPr>
                    <w:lang w:val="en-US"/>
                  </w:rPr>
                  <w:t>Where it should apply</w:t>
                </w:r>
                <w:r w:rsidRPr="0005315E">
                  <w:t> </w:t>
                </w:r>
              </w:p>
            </w:sdtContent>
          </w:sdt>
        </w:tc>
        <w:tc>
          <w:tcPr>
            <w:tcW w:w="2693"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919058672"/>
              <w:lock w:val="contentLocked"/>
              <w:placeholder>
                <w:docPart w:val="DefaultPlaceholder_-1854013440"/>
              </w:placeholder>
              <w:group/>
            </w:sdtPr>
            <w:sdtEndPr>
              <w:rPr>
                <w:lang w:val="en-NZ"/>
              </w:rPr>
            </w:sdtEndPr>
            <w:sdtContent>
              <w:p w14:paraId="31638960" w14:textId="05DD71CF" w:rsidR="0005315E" w:rsidRPr="0005315E" w:rsidRDefault="0005315E" w:rsidP="00AB281B">
                <w:r w:rsidRPr="0005315E">
                  <w:rPr>
                    <w:lang w:val="en-US"/>
                  </w:rPr>
                  <w:t>Expected impact</w:t>
                </w:r>
                <w:r w:rsidRPr="0005315E">
                  <w:t> </w:t>
                </w:r>
              </w:p>
            </w:sdtContent>
          </w:sdt>
        </w:tc>
        <w:tc>
          <w:tcPr>
            <w:tcW w:w="2835"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748220382"/>
              <w:lock w:val="contentLocked"/>
              <w:placeholder>
                <w:docPart w:val="DefaultPlaceholder_-1854013440"/>
              </w:placeholder>
              <w:group/>
            </w:sdtPr>
            <w:sdtEndPr>
              <w:rPr>
                <w:lang w:val="en-NZ"/>
              </w:rPr>
            </w:sdtEndPr>
            <w:sdtContent>
              <w:p w14:paraId="5299FCEB" w14:textId="0425AAE5" w:rsidR="0005315E" w:rsidRPr="0005315E" w:rsidRDefault="0005315E" w:rsidP="00AB281B">
                <w:r w:rsidRPr="0005315E">
                  <w:rPr>
                    <w:lang w:val="en-US"/>
                  </w:rPr>
                  <w:t>What would the provider do differently</w:t>
                </w:r>
                <w:r w:rsidRPr="0005315E">
                  <w:t> </w:t>
                </w:r>
              </w:p>
            </w:sdtContent>
          </w:sdt>
        </w:tc>
      </w:tr>
      <w:tr w:rsidR="00846FA0" w:rsidRPr="0005315E" w14:paraId="144F66B6" w14:textId="77777777" w:rsidTr="009C1493">
        <w:trPr>
          <w:trHeight w:val="15"/>
        </w:trPr>
        <w:tc>
          <w:tcPr>
            <w:tcW w:w="3402" w:type="dxa"/>
            <w:tcBorders>
              <w:top w:val="single" w:sz="4" w:space="0" w:color="FFFFFF" w:themeColor="background1"/>
            </w:tcBorders>
            <w:hideMark/>
          </w:tcPr>
          <w:p w14:paraId="2CF2878E" w14:textId="0A3A1300" w:rsidR="00846FA0" w:rsidRPr="0005315E" w:rsidRDefault="004E53ED" w:rsidP="00846FA0">
            <w:sdt>
              <w:sdtPr>
                <w:rPr>
                  <w:bCs/>
                </w:rPr>
                <w:id w:val="104387693"/>
                <w:placeholder>
                  <w:docPart w:val="E3FA5D8FAE7043CBADEC2B5F89C3B03E"/>
                </w:placeholder>
                <w:showingPlcHdr/>
                <w:text/>
              </w:sdtPr>
              <w:sdtEndPr/>
              <w:sdtContent>
                <w:r w:rsidR="00846FA0" w:rsidRPr="00680AEE">
                  <w:rPr>
                    <w:rStyle w:val="PlaceholderText"/>
                    <w:bCs/>
                  </w:rPr>
                  <w:t>Click or tap here to enter text.</w:t>
                </w:r>
              </w:sdtContent>
            </w:sdt>
          </w:p>
        </w:tc>
        <w:tc>
          <w:tcPr>
            <w:tcW w:w="2977" w:type="dxa"/>
            <w:tcBorders>
              <w:top w:val="single" w:sz="4" w:space="0" w:color="FFFFFF" w:themeColor="background1"/>
            </w:tcBorders>
            <w:hideMark/>
          </w:tcPr>
          <w:p w14:paraId="6F472F45" w14:textId="1DE66132" w:rsidR="00846FA0" w:rsidRPr="0005315E" w:rsidRDefault="00AC6EC2" w:rsidP="00846FA0">
            <w:sdt>
              <w:sdtPr>
                <w:rPr>
                  <w:bCs/>
                </w:rPr>
                <w:id w:val="1815219871"/>
                <w:placeholder>
                  <w:docPart w:val="7E7B486D74664218A84D2827F8673017"/>
                </w:placeholder>
                <w:showingPlcHdr/>
                <w:text/>
              </w:sdtPr>
              <w:sdtContent>
                <w:r w:rsidR="00846FA0" w:rsidRPr="00680AEE">
                  <w:rPr>
                    <w:rStyle w:val="PlaceholderText"/>
                    <w:bCs/>
                  </w:rPr>
                  <w:t>Click or tap here to enter text.</w:t>
                </w:r>
              </w:sdtContent>
            </w:sdt>
          </w:p>
        </w:tc>
        <w:tc>
          <w:tcPr>
            <w:tcW w:w="2835" w:type="dxa"/>
            <w:tcBorders>
              <w:top w:val="single" w:sz="4" w:space="0" w:color="FFFFFF" w:themeColor="background1"/>
            </w:tcBorders>
            <w:hideMark/>
          </w:tcPr>
          <w:p w14:paraId="18ED5E5C" w14:textId="2564D854" w:rsidR="00846FA0" w:rsidRPr="0005315E" w:rsidRDefault="004E53ED" w:rsidP="00846FA0">
            <w:sdt>
              <w:sdtPr>
                <w:rPr>
                  <w:bCs/>
                </w:rPr>
                <w:id w:val="1082641273"/>
                <w:placeholder>
                  <w:docPart w:val="DD2A948E462F439A9CCA23D90BF04047"/>
                </w:placeholder>
                <w:showingPlcHdr/>
                <w:text/>
              </w:sdtPr>
              <w:sdtEndPr/>
              <w:sdtContent>
                <w:r w:rsidR="00846FA0" w:rsidRPr="00680AEE">
                  <w:rPr>
                    <w:rStyle w:val="PlaceholderText"/>
                    <w:bCs/>
                  </w:rPr>
                  <w:t>Click or tap here to enter text.</w:t>
                </w:r>
              </w:sdtContent>
            </w:sdt>
          </w:p>
        </w:tc>
        <w:tc>
          <w:tcPr>
            <w:tcW w:w="2693" w:type="dxa"/>
            <w:tcBorders>
              <w:top w:val="single" w:sz="4" w:space="0" w:color="FFFFFF" w:themeColor="background1"/>
            </w:tcBorders>
            <w:hideMark/>
          </w:tcPr>
          <w:p w14:paraId="65499F4D" w14:textId="6B217606" w:rsidR="00846FA0" w:rsidRPr="0005315E" w:rsidRDefault="004E53ED" w:rsidP="00846FA0">
            <w:sdt>
              <w:sdtPr>
                <w:rPr>
                  <w:bCs/>
                </w:rPr>
                <w:id w:val="343908328"/>
                <w:placeholder>
                  <w:docPart w:val="842331295A1D4BE4B54D37AF34B74808"/>
                </w:placeholder>
                <w:showingPlcHdr/>
                <w:text/>
              </w:sdtPr>
              <w:sdtEndPr/>
              <w:sdtContent>
                <w:r w:rsidR="00846FA0" w:rsidRPr="00680AEE">
                  <w:rPr>
                    <w:rStyle w:val="PlaceholderText"/>
                    <w:bCs/>
                  </w:rPr>
                  <w:t>Click or tap here to enter text.</w:t>
                </w:r>
              </w:sdtContent>
            </w:sdt>
          </w:p>
        </w:tc>
        <w:tc>
          <w:tcPr>
            <w:tcW w:w="2835" w:type="dxa"/>
            <w:tcBorders>
              <w:top w:val="single" w:sz="4" w:space="0" w:color="FFFFFF" w:themeColor="background1"/>
            </w:tcBorders>
            <w:hideMark/>
          </w:tcPr>
          <w:p w14:paraId="5471296F" w14:textId="31E2EBF0" w:rsidR="00846FA0" w:rsidRPr="0005315E" w:rsidRDefault="004E53ED" w:rsidP="00846FA0">
            <w:sdt>
              <w:sdtPr>
                <w:rPr>
                  <w:bCs/>
                </w:rPr>
                <w:id w:val="-512681795"/>
                <w:placeholder>
                  <w:docPart w:val="04FEFEEDC3B745F5B6661BB92E1007BA"/>
                </w:placeholder>
                <w:showingPlcHdr/>
                <w:text/>
              </w:sdtPr>
              <w:sdtEndPr/>
              <w:sdtContent>
                <w:r w:rsidR="00846FA0" w:rsidRPr="00680AEE">
                  <w:rPr>
                    <w:rStyle w:val="PlaceholderText"/>
                    <w:bCs/>
                  </w:rPr>
                  <w:t>Click or tap here to enter text.</w:t>
                </w:r>
              </w:sdtContent>
            </w:sdt>
          </w:p>
        </w:tc>
      </w:tr>
      <w:tr w:rsidR="00846FA0" w:rsidRPr="0005315E" w14:paraId="2D5730C7" w14:textId="77777777" w:rsidTr="00846FA0">
        <w:trPr>
          <w:trHeight w:val="15"/>
        </w:trPr>
        <w:tc>
          <w:tcPr>
            <w:tcW w:w="3402" w:type="dxa"/>
            <w:hideMark/>
          </w:tcPr>
          <w:p w14:paraId="4524105C" w14:textId="15981369" w:rsidR="00846FA0" w:rsidRPr="0005315E" w:rsidRDefault="004E53ED" w:rsidP="00846FA0">
            <w:sdt>
              <w:sdtPr>
                <w:rPr>
                  <w:bCs/>
                </w:rPr>
                <w:id w:val="-1667630105"/>
                <w:placeholder>
                  <w:docPart w:val="2736B719EBF54502AF1BB5B332DE8463"/>
                </w:placeholder>
                <w:showingPlcHdr/>
                <w:text/>
              </w:sdtPr>
              <w:sdtEndPr/>
              <w:sdtContent>
                <w:r w:rsidR="00846FA0" w:rsidRPr="00680AEE">
                  <w:rPr>
                    <w:rStyle w:val="PlaceholderText"/>
                    <w:bCs/>
                  </w:rPr>
                  <w:t>Click or tap here to enter text.</w:t>
                </w:r>
              </w:sdtContent>
            </w:sdt>
          </w:p>
        </w:tc>
        <w:tc>
          <w:tcPr>
            <w:tcW w:w="2977" w:type="dxa"/>
            <w:hideMark/>
          </w:tcPr>
          <w:p w14:paraId="139474C3" w14:textId="41A43870" w:rsidR="00846FA0" w:rsidRPr="0005315E" w:rsidRDefault="004E53ED" w:rsidP="00846FA0">
            <w:sdt>
              <w:sdtPr>
                <w:rPr>
                  <w:bCs/>
                </w:rPr>
                <w:id w:val="-1508430973"/>
                <w:placeholder>
                  <w:docPart w:val="DB7F6AE1677A4D2DAC9231C8336D10B5"/>
                </w:placeholder>
                <w:showingPlcHdr/>
                <w:text/>
              </w:sdtPr>
              <w:sdtEndPr/>
              <w:sdtContent>
                <w:r w:rsidR="00846FA0" w:rsidRPr="00680AEE">
                  <w:rPr>
                    <w:rStyle w:val="PlaceholderText"/>
                    <w:bCs/>
                  </w:rPr>
                  <w:t>Click or tap here to enter text.</w:t>
                </w:r>
              </w:sdtContent>
            </w:sdt>
          </w:p>
        </w:tc>
        <w:tc>
          <w:tcPr>
            <w:tcW w:w="2835" w:type="dxa"/>
            <w:hideMark/>
          </w:tcPr>
          <w:p w14:paraId="4150206D" w14:textId="2FDC74B2" w:rsidR="00846FA0" w:rsidRPr="0005315E" w:rsidRDefault="004E53ED" w:rsidP="00846FA0">
            <w:sdt>
              <w:sdtPr>
                <w:rPr>
                  <w:bCs/>
                </w:rPr>
                <w:id w:val="-80225633"/>
                <w:placeholder>
                  <w:docPart w:val="67BAB0AC8E954D6EBE898137E92C46B7"/>
                </w:placeholder>
                <w:showingPlcHdr/>
                <w:text/>
              </w:sdtPr>
              <w:sdtEndPr/>
              <w:sdtContent>
                <w:r w:rsidR="00846FA0" w:rsidRPr="00680AEE">
                  <w:rPr>
                    <w:rStyle w:val="PlaceholderText"/>
                    <w:bCs/>
                  </w:rPr>
                  <w:t>Click or tap here to enter text.</w:t>
                </w:r>
              </w:sdtContent>
            </w:sdt>
          </w:p>
        </w:tc>
        <w:tc>
          <w:tcPr>
            <w:tcW w:w="2693" w:type="dxa"/>
            <w:hideMark/>
          </w:tcPr>
          <w:p w14:paraId="39F8C94B" w14:textId="1DF39C0E" w:rsidR="00846FA0" w:rsidRPr="0005315E" w:rsidRDefault="004E53ED" w:rsidP="00846FA0">
            <w:sdt>
              <w:sdtPr>
                <w:rPr>
                  <w:bCs/>
                </w:rPr>
                <w:id w:val="913908154"/>
                <w:placeholder>
                  <w:docPart w:val="F4137BB4ECD6451E97D02816739F9798"/>
                </w:placeholder>
                <w:showingPlcHdr/>
                <w:text/>
              </w:sdtPr>
              <w:sdtEndPr/>
              <w:sdtContent>
                <w:r w:rsidR="00846FA0" w:rsidRPr="00680AEE">
                  <w:rPr>
                    <w:rStyle w:val="PlaceholderText"/>
                    <w:bCs/>
                  </w:rPr>
                  <w:t>Click or tap here to enter text.</w:t>
                </w:r>
              </w:sdtContent>
            </w:sdt>
          </w:p>
        </w:tc>
        <w:tc>
          <w:tcPr>
            <w:tcW w:w="2835" w:type="dxa"/>
            <w:hideMark/>
          </w:tcPr>
          <w:p w14:paraId="184F17F8" w14:textId="062763B9" w:rsidR="00846FA0" w:rsidRPr="0005315E" w:rsidRDefault="004E53ED" w:rsidP="00846FA0">
            <w:sdt>
              <w:sdtPr>
                <w:rPr>
                  <w:bCs/>
                </w:rPr>
                <w:id w:val="-205652911"/>
                <w:placeholder>
                  <w:docPart w:val="6537B683B626422E94D15CA2E2027A7F"/>
                </w:placeholder>
                <w:showingPlcHdr/>
                <w:text/>
              </w:sdtPr>
              <w:sdtEndPr/>
              <w:sdtContent>
                <w:r w:rsidR="00846FA0" w:rsidRPr="00680AEE">
                  <w:rPr>
                    <w:rStyle w:val="PlaceholderText"/>
                    <w:bCs/>
                  </w:rPr>
                  <w:t>Click or tap here to enter text.</w:t>
                </w:r>
              </w:sdtContent>
            </w:sdt>
          </w:p>
        </w:tc>
      </w:tr>
      <w:tr w:rsidR="00846FA0" w:rsidRPr="0005315E" w14:paraId="32BCFE50" w14:textId="77777777" w:rsidTr="00846FA0">
        <w:trPr>
          <w:trHeight w:val="15"/>
        </w:trPr>
        <w:tc>
          <w:tcPr>
            <w:tcW w:w="3402" w:type="dxa"/>
            <w:hideMark/>
          </w:tcPr>
          <w:p w14:paraId="04F7182A" w14:textId="39B20AF6" w:rsidR="00846FA0" w:rsidRPr="0005315E" w:rsidRDefault="004E53ED" w:rsidP="00846FA0">
            <w:sdt>
              <w:sdtPr>
                <w:rPr>
                  <w:bCs/>
                </w:rPr>
                <w:id w:val="-1993006560"/>
                <w:placeholder>
                  <w:docPart w:val="0CA9CEACA12B4B8CB9E3DD6B347BD5DF"/>
                </w:placeholder>
                <w:showingPlcHdr/>
                <w:text/>
              </w:sdtPr>
              <w:sdtEndPr/>
              <w:sdtContent>
                <w:r w:rsidR="00846FA0" w:rsidRPr="00680AEE">
                  <w:rPr>
                    <w:rStyle w:val="PlaceholderText"/>
                    <w:bCs/>
                  </w:rPr>
                  <w:t>Click or tap here to enter text.</w:t>
                </w:r>
              </w:sdtContent>
            </w:sdt>
          </w:p>
        </w:tc>
        <w:tc>
          <w:tcPr>
            <w:tcW w:w="2977" w:type="dxa"/>
            <w:hideMark/>
          </w:tcPr>
          <w:p w14:paraId="1666BCE1" w14:textId="1DDD2510" w:rsidR="00846FA0" w:rsidRPr="0005315E" w:rsidRDefault="004E53ED" w:rsidP="00846FA0">
            <w:sdt>
              <w:sdtPr>
                <w:rPr>
                  <w:bCs/>
                </w:rPr>
                <w:id w:val="-191462414"/>
                <w:placeholder>
                  <w:docPart w:val="5EE1AF20252C4D919359126E21851D93"/>
                </w:placeholder>
                <w:showingPlcHdr/>
                <w:text/>
              </w:sdtPr>
              <w:sdtEndPr/>
              <w:sdtContent>
                <w:r w:rsidR="00846FA0" w:rsidRPr="00680AEE">
                  <w:rPr>
                    <w:rStyle w:val="PlaceholderText"/>
                    <w:bCs/>
                  </w:rPr>
                  <w:t>Click or tap here to enter text.</w:t>
                </w:r>
              </w:sdtContent>
            </w:sdt>
          </w:p>
        </w:tc>
        <w:tc>
          <w:tcPr>
            <w:tcW w:w="2835" w:type="dxa"/>
            <w:hideMark/>
          </w:tcPr>
          <w:p w14:paraId="7E68D15C" w14:textId="0C0AACD2" w:rsidR="00846FA0" w:rsidRPr="0005315E" w:rsidRDefault="004E53ED" w:rsidP="00846FA0">
            <w:sdt>
              <w:sdtPr>
                <w:rPr>
                  <w:bCs/>
                </w:rPr>
                <w:id w:val="-415474572"/>
                <w:placeholder>
                  <w:docPart w:val="A56A11D6B1244A528F732E6C457D4BD7"/>
                </w:placeholder>
                <w:showingPlcHdr/>
                <w:text/>
              </w:sdtPr>
              <w:sdtEndPr/>
              <w:sdtContent>
                <w:r w:rsidR="00846FA0" w:rsidRPr="00680AEE">
                  <w:rPr>
                    <w:rStyle w:val="PlaceholderText"/>
                    <w:bCs/>
                  </w:rPr>
                  <w:t>Click or tap here to enter text.</w:t>
                </w:r>
              </w:sdtContent>
            </w:sdt>
          </w:p>
        </w:tc>
        <w:tc>
          <w:tcPr>
            <w:tcW w:w="2693" w:type="dxa"/>
            <w:hideMark/>
          </w:tcPr>
          <w:p w14:paraId="1634BD85" w14:textId="0CC0DAE1" w:rsidR="00846FA0" w:rsidRPr="0005315E" w:rsidRDefault="004E53ED" w:rsidP="00846FA0">
            <w:sdt>
              <w:sdtPr>
                <w:rPr>
                  <w:bCs/>
                </w:rPr>
                <w:id w:val="1960528250"/>
                <w:placeholder>
                  <w:docPart w:val="29242A04CB924B32812AD6AC916E4A86"/>
                </w:placeholder>
                <w:showingPlcHdr/>
                <w:text/>
              </w:sdtPr>
              <w:sdtEndPr/>
              <w:sdtContent>
                <w:r w:rsidR="00846FA0" w:rsidRPr="00680AEE">
                  <w:rPr>
                    <w:rStyle w:val="PlaceholderText"/>
                    <w:bCs/>
                  </w:rPr>
                  <w:t>Click or tap here to enter text.</w:t>
                </w:r>
              </w:sdtContent>
            </w:sdt>
          </w:p>
        </w:tc>
        <w:tc>
          <w:tcPr>
            <w:tcW w:w="2835" w:type="dxa"/>
            <w:hideMark/>
          </w:tcPr>
          <w:p w14:paraId="00575DFA" w14:textId="64DF2185" w:rsidR="00846FA0" w:rsidRPr="0005315E" w:rsidRDefault="004E53ED" w:rsidP="00846FA0">
            <w:sdt>
              <w:sdtPr>
                <w:rPr>
                  <w:bCs/>
                </w:rPr>
                <w:id w:val="798043259"/>
                <w:placeholder>
                  <w:docPart w:val="24C9978512A74854A2831AFB3BCFA0DD"/>
                </w:placeholder>
                <w:showingPlcHdr/>
                <w:text/>
              </w:sdtPr>
              <w:sdtEndPr/>
              <w:sdtContent>
                <w:r w:rsidR="00846FA0" w:rsidRPr="00680AEE">
                  <w:rPr>
                    <w:rStyle w:val="PlaceholderText"/>
                    <w:bCs/>
                  </w:rPr>
                  <w:t>Click or tap here to enter text.</w:t>
                </w:r>
              </w:sdtContent>
            </w:sdt>
          </w:p>
        </w:tc>
      </w:tr>
      <w:tr w:rsidR="00846FA0" w:rsidRPr="0005315E" w14:paraId="3045B1FB" w14:textId="77777777" w:rsidTr="00846FA0">
        <w:trPr>
          <w:trHeight w:val="15"/>
        </w:trPr>
        <w:tc>
          <w:tcPr>
            <w:tcW w:w="3402" w:type="dxa"/>
            <w:hideMark/>
          </w:tcPr>
          <w:p w14:paraId="17750946" w14:textId="1E62539F" w:rsidR="00846FA0" w:rsidRPr="0005315E" w:rsidRDefault="004E53ED" w:rsidP="00846FA0">
            <w:sdt>
              <w:sdtPr>
                <w:rPr>
                  <w:bCs/>
                </w:rPr>
                <w:id w:val="-98022852"/>
                <w:placeholder>
                  <w:docPart w:val="02F5C3CF0EEB400A8C53966383F18360"/>
                </w:placeholder>
                <w:showingPlcHdr/>
                <w:text/>
              </w:sdtPr>
              <w:sdtEndPr/>
              <w:sdtContent>
                <w:r w:rsidR="00846FA0" w:rsidRPr="00680AEE">
                  <w:rPr>
                    <w:rStyle w:val="PlaceholderText"/>
                    <w:bCs/>
                  </w:rPr>
                  <w:t>Click or tap here to enter text.</w:t>
                </w:r>
              </w:sdtContent>
            </w:sdt>
          </w:p>
        </w:tc>
        <w:tc>
          <w:tcPr>
            <w:tcW w:w="2977" w:type="dxa"/>
            <w:hideMark/>
          </w:tcPr>
          <w:p w14:paraId="7FF18BDB" w14:textId="5DF98990" w:rsidR="00846FA0" w:rsidRPr="0005315E" w:rsidRDefault="004E53ED" w:rsidP="00846FA0">
            <w:sdt>
              <w:sdtPr>
                <w:rPr>
                  <w:bCs/>
                </w:rPr>
                <w:id w:val="-267772706"/>
                <w:placeholder>
                  <w:docPart w:val="52F7CB3723C14E9FAC3FA69E58B9896D"/>
                </w:placeholder>
                <w:showingPlcHdr/>
                <w:text/>
              </w:sdtPr>
              <w:sdtEndPr/>
              <w:sdtContent>
                <w:r w:rsidR="00846FA0" w:rsidRPr="00680AEE">
                  <w:rPr>
                    <w:rStyle w:val="PlaceholderText"/>
                    <w:bCs/>
                  </w:rPr>
                  <w:t>Click or tap here to enter text.</w:t>
                </w:r>
              </w:sdtContent>
            </w:sdt>
          </w:p>
        </w:tc>
        <w:tc>
          <w:tcPr>
            <w:tcW w:w="2835" w:type="dxa"/>
            <w:hideMark/>
          </w:tcPr>
          <w:p w14:paraId="708F510F" w14:textId="12EA262B" w:rsidR="00846FA0" w:rsidRPr="0005315E" w:rsidRDefault="004E53ED" w:rsidP="00846FA0">
            <w:sdt>
              <w:sdtPr>
                <w:rPr>
                  <w:bCs/>
                </w:rPr>
                <w:id w:val="-1214271102"/>
                <w:placeholder>
                  <w:docPart w:val="A40738A8CC154A70BD771044D7D7B297"/>
                </w:placeholder>
                <w:showingPlcHdr/>
                <w:text/>
              </w:sdtPr>
              <w:sdtEndPr/>
              <w:sdtContent>
                <w:r w:rsidR="00846FA0" w:rsidRPr="00680AEE">
                  <w:rPr>
                    <w:rStyle w:val="PlaceholderText"/>
                    <w:bCs/>
                  </w:rPr>
                  <w:t>Click or tap here to enter text.</w:t>
                </w:r>
              </w:sdtContent>
            </w:sdt>
          </w:p>
        </w:tc>
        <w:tc>
          <w:tcPr>
            <w:tcW w:w="2693" w:type="dxa"/>
            <w:hideMark/>
          </w:tcPr>
          <w:p w14:paraId="45259A12" w14:textId="49A4B84F" w:rsidR="00846FA0" w:rsidRPr="0005315E" w:rsidRDefault="004E53ED" w:rsidP="00846FA0">
            <w:sdt>
              <w:sdtPr>
                <w:rPr>
                  <w:bCs/>
                </w:rPr>
                <w:id w:val="-1318568463"/>
                <w:placeholder>
                  <w:docPart w:val="3D0D573D9EED463989D79695BC2AF77A"/>
                </w:placeholder>
                <w:showingPlcHdr/>
                <w:text/>
              </w:sdtPr>
              <w:sdtEndPr/>
              <w:sdtContent>
                <w:r w:rsidR="00846FA0" w:rsidRPr="00680AEE">
                  <w:rPr>
                    <w:rStyle w:val="PlaceholderText"/>
                    <w:bCs/>
                  </w:rPr>
                  <w:t>Click or tap here to enter text.</w:t>
                </w:r>
              </w:sdtContent>
            </w:sdt>
          </w:p>
        </w:tc>
        <w:tc>
          <w:tcPr>
            <w:tcW w:w="2835" w:type="dxa"/>
            <w:hideMark/>
          </w:tcPr>
          <w:p w14:paraId="4E94747D" w14:textId="580B9FFC" w:rsidR="00846FA0" w:rsidRPr="0005315E" w:rsidRDefault="004E53ED" w:rsidP="00846FA0">
            <w:sdt>
              <w:sdtPr>
                <w:rPr>
                  <w:bCs/>
                </w:rPr>
                <w:id w:val="2113480590"/>
                <w:placeholder>
                  <w:docPart w:val="361E62A11F1F462AA33307C4E6490970"/>
                </w:placeholder>
                <w:showingPlcHdr/>
                <w:text/>
              </w:sdtPr>
              <w:sdtEndPr/>
              <w:sdtContent>
                <w:r w:rsidR="00846FA0" w:rsidRPr="00680AEE">
                  <w:rPr>
                    <w:rStyle w:val="PlaceholderText"/>
                    <w:bCs/>
                  </w:rPr>
                  <w:t>Click or tap here to enter text.</w:t>
                </w:r>
              </w:sdtContent>
            </w:sdt>
          </w:p>
        </w:tc>
      </w:tr>
      <w:tr w:rsidR="00846FA0" w:rsidRPr="0005315E" w14:paraId="24895084" w14:textId="77777777" w:rsidTr="00846FA0">
        <w:trPr>
          <w:trHeight w:val="15"/>
        </w:trPr>
        <w:tc>
          <w:tcPr>
            <w:tcW w:w="3402" w:type="dxa"/>
            <w:hideMark/>
          </w:tcPr>
          <w:p w14:paraId="7CC9CA77" w14:textId="62C250D0" w:rsidR="00846FA0" w:rsidRPr="0005315E" w:rsidRDefault="004E53ED" w:rsidP="00846FA0">
            <w:sdt>
              <w:sdtPr>
                <w:rPr>
                  <w:bCs/>
                </w:rPr>
                <w:id w:val="-1459955579"/>
                <w:placeholder>
                  <w:docPart w:val="412DCBEE02944361BB64B04DB8FF98C0"/>
                </w:placeholder>
                <w:showingPlcHdr/>
                <w:text/>
              </w:sdtPr>
              <w:sdtEndPr/>
              <w:sdtContent>
                <w:r w:rsidR="00846FA0" w:rsidRPr="00680AEE">
                  <w:rPr>
                    <w:rStyle w:val="PlaceholderText"/>
                    <w:bCs/>
                  </w:rPr>
                  <w:t>Click or tap here to enter text.</w:t>
                </w:r>
              </w:sdtContent>
            </w:sdt>
          </w:p>
        </w:tc>
        <w:tc>
          <w:tcPr>
            <w:tcW w:w="2977" w:type="dxa"/>
            <w:hideMark/>
          </w:tcPr>
          <w:p w14:paraId="646920BA" w14:textId="7EB9BB2B" w:rsidR="00846FA0" w:rsidRPr="0005315E" w:rsidRDefault="004E53ED" w:rsidP="00846FA0">
            <w:sdt>
              <w:sdtPr>
                <w:rPr>
                  <w:bCs/>
                </w:rPr>
                <w:id w:val="1433553180"/>
                <w:placeholder>
                  <w:docPart w:val="D312830FBDCE4F039435C457A0D07B7C"/>
                </w:placeholder>
                <w:showingPlcHdr/>
                <w:text/>
              </w:sdtPr>
              <w:sdtEndPr/>
              <w:sdtContent>
                <w:r w:rsidR="00846FA0" w:rsidRPr="00680AEE">
                  <w:rPr>
                    <w:rStyle w:val="PlaceholderText"/>
                    <w:bCs/>
                  </w:rPr>
                  <w:t>Click or tap here to enter text.</w:t>
                </w:r>
              </w:sdtContent>
            </w:sdt>
          </w:p>
        </w:tc>
        <w:tc>
          <w:tcPr>
            <w:tcW w:w="2835" w:type="dxa"/>
            <w:hideMark/>
          </w:tcPr>
          <w:p w14:paraId="3019762F" w14:textId="48824193" w:rsidR="00846FA0" w:rsidRPr="0005315E" w:rsidRDefault="004E53ED" w:rsidP="00846FA0">
            <w:sdt>
              <w:sdtPr>
                <w:rPr>
                  <w:bCs/>
                </w:rPr>
                <w:id w:val="1074775420"/>
                <w:placeholder>
                  <w:docPart w:val="5C7D26F138C848B294722A4AC20FE7BF"/>
                </w:placeholder>
                <w:showingPlcHdr/>
                <w:text/>
              </w:sdtPr>
              <w:sdtEndPr/>
              <w:sdtContent>
                <w:r w:rsidR="00846FA0" w:rsidRPr="00680AEE">
                  <w:rPr>
                    <w:rStyle w:val="PlaceholderText"/>
                    <w:bCs/>
                  </w:rPr>
                  <w:t>Click or tap here to enter text.</w:t>
                </w:r>
              </w:sdtContent>
            </w:sdt>
          </w:p>
        </w:tc>
        <w:tc>
          <w:tcPr>
            <w:tcW w:w="2693" w:type="dxa"/>
            <w:hideMark/>
          </w:tcPr>
          <w:p w14:paraId="5BD7B127" w14:textId="492D666C" w:rsidR="00846FA0" w:rsidRPr="0005315E" w:rsidRDefault="004E53ED" w:rsidP="00846FA0">
            <w:sdt>
              <w:sdtPr>
                <w:rPr>
                  <w:bCs/>
                </w:rPr>
                <w:id w:val="1431157252"/>
                <w:placeholder>
                  <w:docPart w:val="D839B799EEBC4367BD1666785F92953A"/>
                </w:placeholder>
                <w:showingPlcHdr/>
                <w:text/>
              </w:sdtPr>
              <w:sdtEndPr/>
              <w:sdtContent>
                <w:r w:rsidR="00846FA0" w:rsidRPr="00680AEE">
                  <w:rPr>
                    <w:rStyle w:val="PlaceholderText"/>
                    <w:bCs/>
                  </w:rPr>
                  <w:t>Click or tap here to enter text.</w:t>
                </w:r>
              </w:sdtContent>
            </w:sdt>
          </w:p>
        </w:tc>
        <w:tc>
          <w:tcPr>
            <w:tcW w:w="2835" w:type="dxa"/>
            <w:hideMark/>
          </w:tcPr>
          <w:p w14:paraId="7CB41B54" w14:textId="58B6F273" w:rsidR="00846FA0" w:rsidRPr="0005315E" w:rsidRDefault="004E53ED" w:rsidP="00846FA0">
            <w:sdt>
              <w:sdtPr>
                <w:rPr>
                  <w:bCs/>
                </w:rPr>
                <w:id w:val="-366603824"/>
                <w:placeholder>
                  <w:docPart w:val="CD70CDB239134D26BE38D5FF2631DD86"/>
                </w:placeholder>
                <w:showingPlcHdr/>
                <w:text/>
              </w:sdtPr>
              <w:sdtEndPr/>
              <w:sdtContent>
                <w:r w:rsidR="00846FA0" w:rsidRPr="00680AEE">
                  <w:rPr>
                    <w:rStyle w:val="PlaceholderText"/>
                    <w:bCs/>
                  </w:rPr>
                  <w:t>Click or tap here to enter text.</w:t>
                </w:r>
              </w:sdtContent>
            </w:sdt>
          </w:p>
        </w:tc>
      </w:tr>
    </w:tbl>
    <w:p w14:paraId="1239D743" w14:textId="77777777" w:rsidR="003F3EF1" w:rsidRDefault="003F3EF1">
      <w:pPr>
        <w:rPr>
          <w:rFonts w:ascii="Aptos SemiBold" w:eastAsiaTheme="majorEastAsia" w:hAnsi="Aptos SemiBold" w:cstheme="majorBidi"/>
          <w:color w:val="005C90" w:themeColor="accent2"/>
          <w:sz w:val="28"/>
          <w:szCs w:val="32"/>
          <w:lang w:val="en-US"/>
        </w:rPr>
      </w:pPr>
      <w:bookmarkStart w:id="104" w:name="_Toc240551962"/>
      <w:bookmarkStart w:id="105" w:name="_Toc240552028"/>
      <w:bookmarkStart w:id="106" w:name="_Toc240552056"/>
      <w:bookmarkStart w:id="107" w:name="_Toc240552084"/>
      <w:r>
        <w:rPr>
          <w:lang w:val="en-US"/>
        </w:rPr>
        <w:br w:type="page"/>
      </w:r>
    </w:p>
    <w:sdt>
      <w:sdtPr>
        <w:rPr>
          <w:lang w:val="en-US"/>
        </w:rPr>
        <w:id w:val="-392510385"/>
        <w:lock w:val="contentLocked"/>
        <w:placeholder>
          <w:docPart w:val="DefaultPlaceholder_-1854013440"/>
        </w:placeholder>
        <w:group/>
      </w:sdtPr>
      <w:sdtEndPr>
        <w:rPr>
          <w:rFonts w:asciiTheme="minorHAnsi" w:eastAsiaTheme="minorHAnsi" w:hAnsiTheme="minorHAnsi" w:cstheme="minorBidi"/>
          <w:color w:val="auto"/>
          <w:sz w:val="20"/>
          <w:szCs w:val="22"/>
          <w:lang w:val="en-NZ"/>
        </w:rPr>
      </w:sdtEndPr>
      <w:sdtContent>
        <w:p w14:paraId="42E29A1D" w14:textId="5C9FAA1B" w:rsidR="0005315E" w:rsidRPr="0005315E" w:rsidRDefault="0005315E" w:rsidP="007914D8">
          <w:pPr>
            <w:pStyle w:val="Heading2"/>
          </w:pPr>
          <w:r w:rsidRPr="0005315E">
            <w:rPr>
              <w:lang w:val="en-US"/>
            </w:rPr>
            <w:t>Section 7: Additional information</w:t>
          </w:r>
          <w:bookmarkEnd w:id="104"/>
          <w:bookmarkEnd w:id="105"/>
          <w:bookmarkEnd w:id="106"/>
          <w:bookmarkEnd w:id="107"/>
          <w:r w:rsidRPr="0005315E">
            <w:t> </w:t>
          </w:r>
        </w:p>
        <w:p w14:paraId="0A3F334A" w14:textId="33158BC4" w:rsidR="0005315E" w:rsidRDefault="0005315E" w:rsidP="0005315E">
          <w:r w:rsidRPr="0005315E">
            <w:rPr>
              <w:lang w:val="en-US"/>
            </w:rPr>
            <w:t>Please provide any other material information that has not been addressed elsewhere in your submission. Please do not repeat information already provided.</w:t>
          </w:r>
          <w:r w:rsidRPr="0005315E">
            <w:t> </w:t>
          </w:r>
        </w:p>
      </w:sdtContent>
    </w:sdt>
    <w:tbl>
      <w:tblPr>
        <w:tblStyle w:val="ACCCustomTable"/>
        <w:tblW w:w="0" w:type="auto"/>
        <w:tblLayout w:type="fixed"/>
        <w:tblLook w:val="04A0" w:firstRow="1" w:lastRow="0" w:firstColumn="1" w:lastColumn="0" w:noHBand="0" w:noVBand="1"/>
      </w:tblPr>
      <w:tblGrid>
        <w:gridCol w:w="14786"/>
      </w:tblGrid>
      <w:tr w:rsidR="00036065" w14:paraId="22B70FA1" w14:textId="77777777" w:rsidTr="00AC6EC2">
        <w:trPr>
          <w:cnfStyle w:val="100000000000" w:firstRow="1" w:lastRow="0" w:firstColumn="0" w:lastColumn="0" w:oddVBand="0" w:evenVBand="0" w:oddHBand="0" w:evenHBand="0" w:firstRowFirstColumn="0" w:firstRowLastColumn="0" w:lastRowFirstColumn="0" w:lastRowLastColumn="0"/>
          <w:trHeight w:val="1270"/>
        </w:trPr>
        <w:sdt>
          <w:sdtPr>
            <w:id w:val="96612257"/>
            <w:placeholder>
              <w:docPart w:val="DefaultPlaceholder_-1854013440"/>
            </w:placeholder>
            <w:showingPlcHdr/>
            <w:text/>
          </w:sdtPr>
          <w:sdtContent>
            <w:tc>
              <w:tcPr>
                <w:tcW w:w="14786" w:type="dxa"/>
                <w:tcBorders>
                  <w:top w:val="single" w:sz="4" w:space="0" w:color="auto"/>
                  <w:left w:val="single" w:sz="4" w:space="0" w:color="auto"/>
                  <w:bottom w:val="single" w:sz="4" w:space="0" w:color="auto"/>
                  <w:right w:val="single" w:sz="4" w:space="0" w:color="auto"/>
                </w:tcBorders>
              </w:tcPr>
              <w:p w14:paraId="3C0B9099" w14:textId="3DE454F5" w:rsidR="00036065" w:rsidRDefault="00036065" w:rsidP="0005315E">
                <w:r w:rsidRPr="00036065">
                  <w:rPr>
                    <w:rStyle w:val="PlaceholderText"/>
                    <w:b w:val="0"/>
                    <w:bCs/>
                  </w:rPr>
                  <w:t>Click or tap here to enter text.</w:t>
                </w:r>
              </w:p>
            </w:tc>
          </w:sdtContent>
        </w:sdt>
      </w:tr>
    </w:tbl>
    <w:sdt>
      <w:sdtPr>
        <w:id w:val="-850334638"/>
        <w:lock w:val="contentLocked"/>
        <w:placeholder>
          <w:docPart w:val="DefaultPlaceholder_-1854013440"/>
        </w:placeholder>
        <w:group/>
      </w:sdtPr>
      <w:sdtEndPr>
        <w:rPr>
          <w:rFonts w:asciiTheme="minorHAnsi" w:eastAsiaTheme="minorHAnsi" w:hAnsiTheme="minorHAnsi" w:cstheme="minorBidi"/>
          <w:i/>
          <w:iCs/>
          <w:color w:val="auto"/>
          <w:sz w:val="20"/>
          <w:szCs w:val="22"/>
        </w:rPr>
      </w:sdtEndPr>
      <w:sdtContent>
        <w:p w14:paraId="5725C925" w14:textId="267EB9C1" w:rsidR="00036065" w:rsidRDefault="00036065" w:rsidP="00036065">
          <w:pPr>
            <w:pStyle w:val="Heading2"/>
          </w:pPr>
          <w:r>
            <w:t>Supporting information</w:t>
          </w:r>
        </w:p>
        <w:p w14:paraId="09E905D8" w14:textId="77777777" w:rsidR="00947F9F" w:rsidRDefault="00947F9F" w:rsidP="005262AE">
          <w:pPr>
            <w:rPr>
              <w:lang w:val="en-US"/>
            </w:rPr>
          </w:pPr>
          <w:r w:rsidRPr="00947F9F">
            <w:rPr>
              <w:lang w:val="en-US"/>
            </w:rPr>
            <w:t xml:space="preserve">Please identify any supporting information provided with your submission. </w:t>
          </w:r>
        </w:p>
        <w:p w14:paraId="1365ABF3" w14:textId="2271FC4E" w:rsidR="005262AE" w:rsidRPr="0005315E" w:rsidRDefault="005262AE" w:rsidP="005262AE">
          <w:r w:rsidRPr="0005315E">
            <w:rPr>
              <w:lang w:val="en-US"/>
            </w:rPr>
            <w:t>Supporting information may include:</w:t>
          </w:r>
          <w:r w:rsidRPr="0005315E">
            <w:t> </w:t>
          </w:r>
        </w:p>
        <w:p w14:paraId="3E824C0A" w14:textId="77777777" w:rsidR="005262AE" w:rsidRPr="0005315E" w:rsidRDefault="005262AE" w:rsidP="005262AE">
          <w:pPr>
            <w:pStyle w:val="ACCBulletList"/>
          </w:pPr>
          <w:r w:rsidRPr="0005315E">
            <w:rPr>
              <w:lang w:val="en-US"/>
            </w:rPr>
            <w:t>financial and cost information</w:t>
          </w:r>
          <w:r w:rsidRPr="0005315E">
            <w:t> </w:t>
          </w:r>
        </w:p>
        <w:p w14:paraId="27ABEF68" w14:textId="77777777" w:rsidR="005262AE" w:rsidRPr="0005315E" w:rsidRDefault="005262AE" w:rsidP="005262AE">
          <w:pPr>
            <w:pStyle w:val="ACCBulletList"/>
          </w:pPr>
          <w:r w:rsidRPr="0005315E">
            <w:rPr>
              <w:lang w:val="en-US"/>
            </w:rPr>
            <w:t>workforce and payroll information</w:t>
          </w:r>
          <w:r w:rsidRPr="0005315E">
            <w:t> </w:t>
          </w:r>
        </w:p>
        <w:p w14:paraId="0A0C1F1C" w14:textId="1CE1EBA0" w:rsidR="005262AE" w:rsidRPr="0005315E" w:rsidRDefault="005262AE" w:rsidP="005262AE">
          <w:pPr>
            <w:pStyle w:val="ACCBulletList"/>
          </w:pPr>
          <w:r w:rsidRPr="0005315E">
            <w:rPr>
              <w:lang w:val="en-US"/>
            </w:rPr>
            <w:t>service volumes, capacity</w:t>
          </w:r>
          <w:r w:rsidR="00541CEE">
            <w:rPr>
              <w:lang w:val="en-US"/>
            </w:rPr>
            <w:t>,</w:t>
          </w:r>
          <w:r w:rsidRPr="0005315E">
            <w:rPr>
              <w:lang w:val="en-US"/>
            </w:rPr>
            <w:t xml:space="preserve"> and utilisation information</w:t>
          </w:r>
          <w:r w:rsidRPr="0005315E">
            <w:t> </w:t>
          </w:r>
        </w:p>
        <w:p w14:paraId="0E121CBD" w14:textId="77777777" w:rsidR="005262AE" w:rsidRPr="0005315E" w:rsidRDefault="005262AE" w:rsidP="005262AE">
          <w:pPr>
            <w:pStyle w:val="ACCBulletList"/>
          </w:pPr>
          <w:r w:rsidRPr="0005315E">
            <w:rPr>
              <w:lang w:val="en-US"/>
            </w:rPr>
            <w:t>access and waiting-time information</w:t>
          </w:r>
          <w:r w:rsidRPr="0005315E">
            <w:t> </w:t>
          </w:r>
        </w:p>
        <w:p w14:paraId="67E52E8A" w14:textId="77777777" w:rsidR="005262AE" w:rsidRPr="0005315E" w:rsidRDefault="005262AE" w:rsidP="005262AE">
          <w:pPr>
            <w:pStyle w:val="ACCBulletList"/>
          </w:pPr>
          <w:r w:rsidRPr="0005315E">
            <w:rPr>
              <w:lang w:val="en-US"/>
            </w:rPr>
            <w:t>outcome and performance information</w:t>
          </w:r>
          <w:r w:rsidRPr="0005315E">
            <w:t> </w:t>
          </w:r>
        </w:p>
        <w:p w14:paraId="5E374098" w14:textId="77777777" w:rsidR="005262AE" w:rsidRPr="0005315E" w:rsidRDefault="005262AE" w:rsidP="005262AE">
          <w:pPr>
            <w:pStyle w:val="ACCBulletList"/>
          </w:pPr>
          <w:r w:rsidRPr="0005315E">
            <w:rPr>
              <w:lang w:val="en-US"/>
            </w:rPr>
            <w:t>independent research or benchmarks</w:t>
          </w:r>
          <w:r w:rsidRPr="0005315E">
            <w:t> </w:t>
          </w:r>
        </w:p>
        <w:p w14:paraId="08B5E69B" w14:textId="77777777" w:rsidR="005262AE" w:rsidRPr="0005315E" w:rsidRDefault="005262AE" w:rsidP="005262AE">
          <w:pPr>
            <w:pStyle w:val="ACCBulletList"/>
          </w:pPr>
          <w:r w:rsidRPr="0005315E">
            <w:rPr>
              <w:lang w:val="en-US"/>
            </w:rPr>
            <w:t>documented case studies</w:t>
          </w:r>
          <w:r w:rsidRPr="0005315E">
            <w:t> </w:t>
          </w:r>
        </w:p>
        <w:p w14:paraId="455C848D" w14:textId="5003E780" w:rsidR="005262AE" w:rsidRPr="0005315E" w:rsidRDefault="005262AE" w:rsidP="005262AE">
          <w:pPr>
            <w:pStyle w:val="ACCBulletList"/>
          </w:pPr>
          <w:r w:rsidRPr="0005315E">
            <w:rPr>
              <w:lang w:val="en-US"/>
            </w:rPr>
            <w:t>aggregated or de-identified client feedback.</w:t>
          </w:r>
          <w:r w:rsidRPr="0005315E">
            <w:t> </w:t>
          </w:r>
        </w:p>
        <w:p w14:paraId="0955F090" w14:textId="77777777" w:rsidR="005262AE" w:rsidRPr="0005315E" w:rsidRDefault="005262AE" w:rsidP="005262AE">
          <w:r w:rsidRPr="0005315E">
            <w:rPr>
              <w:lang w:val="en-US"/>
            </w:rPr>
            <w:t>Please clearly identify:</w:t>
          </w:r>
          <w:r w:rsidRPr="0005315E">
            <w:t> </w:t>
          </w:r>
        </w:p>
        <w:p w14:paraId="40FA87E6" w14:textId="77777777" w:rsidR="005262AE" w:rsidRPr="0005315E" w:rsidRDefault="005262AE" w:rsidP="005262AE">
          <w:pPr>
            <w:pStyle w:val="ACCBulletList"/>
          </w:pPr>
          <w:r w:rsidRPr="0005315E">
            <w:rPr>
              <w:lang w:val="en-US"/>
            </w:rPr>
            <w:t>the source of the information</w:t>
          </w:r>
          <w:r w:rsidRPr="0005315E">
            <w:t> </w:t>
          </w:r>
        </w:p>
        <w:p w14:paraId="663C563F" w14:textId="77777777" w:rsidR="005262AE" w:rsidRPr="0005315E" w:rsidRDefault="005262AE" w:rsidP="005262AE">
          <w:pPr>
            <w:pStyle w:val="ACCBulletList"/>
          </w:pPr>
          <w:r w:rsidRPr="0005315E">
            <w:rPr>
              <w:lang w:val="en-US"/>
            </w:rPr>
            <w:t>whether it relates specifically to the ACC-funded service</w:t>
          </w:r>
          <w:r w:rsidRPr="0005315E">
            <w:t> </w:t>
          </w:r>
        </w:p>
        <w:p w14:paraId="33C5AAF8" w14:textId="2219263A" w:rsidR="005262AE" w:rsidRPr="0005315E" w:rsidRDefault="005262AE" w:rsidP="005262AE">
          <w:pPr>
            <w:pStyle w:val="ACCBulletList"/>
          </w:pPr>
          <w:r w:rsidRPr="0005315E">
            <w:rPr>
              <w:lang w:val="en-US"/>
            </w:rPr>
            <w:t>any assumptions, estimates</w:t>
          </w:r>
          <w:r w:rsidR="00541CEE">
            <w:rPr>
              <w:lang w:val="en-US"/>
            </w:rPr>
            <w:t>,</w:t>
          </w:r>
          <w:r w:rsidRPr="0005315E">
            <w:rPr>
              <w:lang w:val="en-US"/>
            </w:rPr>
            <w:t xml:space="preserve"> or allocation methods used</w:t>
          </w:r>
          <w:r w:rsidRPr="0005315E">
            <w:t> </w:t>
          </w:r>
        </w:p>
        <w:p w14:paraId="413CBE24" w14:textId="77777777" w:rsidR="005262AE" w:rsidRPr="0005315E" w:rsidRDefault="005262AE" w:rsidP="005262AE">
          <w:pPr>
            <w:pStyle w:val="ACCBulletList"/>
          </w:pPr>
          <w:r w:rsidRPr="0005315E">
            <w:rPr>
              <w:lang w:val="en-US"/>
            </w:rPr>
            <w:t>any known gaps or limitations</w:t>
          </w:r>
          <w:r w:rsidRPr="0005315E">
            <w:t> </w:t>
          </w:r>
        </w:p>
        <w:p w14:paraId="19098A6F" w14:textId="7A19DCF1" w:rsidR="004B4157" w:rsidRPr="004B4157" w:rsidRDefault="005262AE" w:rsidP="0005315E">
          <w:pPr>
            <w:pStyle w:val="ACCBulletList"/>
          </w:pPr>
          <w:r w:rsidRPr="0005315E">
            <w:rPr>
              <w:lang w:val="en-US"/>
            </w:rPr>
            <w:t>any information you consider confidential or commercially sensitive.</w:t>
          </w:r>
          <w:r w:rsidRPr="0005315E">
            <w:t> </w:t>
          </w:r>
        </w:p>
        <w:p w14:paraId="1E10715C" w14:textId="77777777" w:rsidR="004B4157" w:rsidRDefault="004B4157" w:rsidP="004B4157">
          <w:r w:rsidRPr="0005315E">
            <w:rPr>
              <w:lang w:val="en-US"/>
            </w:rPr>
            <w:t xml:space="preserve">Supporting documents can be emailed to </w:t>
          </w:r>
          <w:hyperlink r:id="rId15" w:tgtFrame="_blank" w:history="1">
            <w:r w:rsidRPr="0005315E">
              <w:rPr>
                <w:rStyle w:val="Hyperlink"/>
                <w:lang w:val="en-US"/>
              </w:rPr>
              <w:t>pricingreview2027@acc.co.nz</w:t>
            </w:r>
          </w:hyperlink>
          <w:r w:rsidRPr="0005315E">
            <w:rPr>
              <w:lang w:val="en-US"/>
            </w:rPr>
            <w:t>. Please use the name of your organisation and the relevant service in the file name or email subject.</w:t>
          </w:r>
          <w:r w:rsidRPr="0005315E">
            <w:t> </w:t>
          </w:r>
        </w:p>
        <w:p w14:paraId="694649D3" w14:textId="5132D769" w:rsidR="0005315E" w:rsidRPr="00947F9F" w:rsidRDefault="00495DC6" w:rsidP="0005315E">
          <w:pPr>
            <w:rPr>
              <w:i/>
              <w:iCs/>
            </w:rPr>
          </w:pPr>
          <w:r w:rsidRPr="00947F9F">
            <w:rPr>
              <w:i/>
              <w:iCs/>
            </w:rPr>
            <w:t>If additional rows are needed, please copy and paste a blank row.</w:t>
          </w:r>
        </w:p>
      </w:sdtContent>
    </w:sdt>
    <w:tbl>
      <w:tblPr>
        <w:tblStyle w:val="ACCCustomTable"/>
        <w:tblW w:w="0" w:type="auto"/>
        <w:tblLayout w:type="fixed"/>
        <w:tblLook w:val="04A0" w:firstRow="1" w:lastRow="0" w:firstColumn="1" w:lastColumn="0" w:noHBand="0" w:noVBand="1"/>
      </w:tblPr>
      <w:tblGrid>
        <w:gridCol w:w="7655"/>
        <w:gridCol w:w="1690"/>
        <w:gridCol w:w="2562"/>
        <w:gridCol w:w="2835"/>
      </w:tblGrid>
      <w:tr w:rsidR="0005315E" w:rsidRPr="0005315E" w14:paraId="5C084691" w14:textId="77777777" w:rsidTr="004A1115">
        <w:trPr>
          <w:cnfStyle w:val="100000000000" w:firstRow="1" w:lastRow="0" w:firstColumn="0" w:lastColumn="0" w:oddVBand="0" w:evenVBand="0" w:oddHBand="0" w:evenHBand="0" w:firstRowFirstColumn="0" w:firstRowLastColumn="0" w:lastRowFirstColumn="0" w:lastRowLastColumn="0"/>
          <w:trHeight w:val="15"/>
          <w:tblHeader/>
        </w:trPr>
        <w:tc>
          <w:tcPr>
            <w:tcW w:w="7655" w:type="dxa"/>
            <w:tcBorders>
              <w:bottom w:val="single" w:sz="4" w:space="0" w:color="FFFFFF" w:themeColor="background1"/>
              <w:right w:val="single" w:sz="4" w:space="0" w:color="FFFFFF" w:themeColor="background1"/>
            </w:tcBorders>
            <w:shd w:val="clear" w:color="auto" w:fill="092C4D" w:themeFill="accent1"/>
            <w:hideMark/>
          </w:tcPr>
          <w:sdt>
            <w:sdtPr>
              <w:rPr>
                <w:lang w:val="en-US"/>
              </w:rPr>
              <w:id w:val="-783573159"/>
              <w:lock w:val="contentLocked"/>
              <w:placeholder>
                <w:docPart w:val="DefaultPlaceholder_-1854013440"/>
              </w:placeholder>
              <w:group/>
            </w:sdtPr>
            <w:sdtEndPr>
              <w:rPr>
                <w:lang w:val="en-NZ"/>
              </w:rPr>
            </w:sdtEndPr>
            <w:sdtContent>
              <w:p w14:paraId="488B0B81" w14:textId="4BFA9EAE" w:rsidR="0005315E" w:rsidRPr="0005315E" w:rsidRDefault="0005315E" w:rsidP="00AB281B">
                <w:r w:rsidRPr="0005315E">
                  <w:rPr>
                    <w:lang w:val="en-US"/>
                  </w:rPr>
                  <w:t>Supporting information</w:t>
                </w:r>
                <w:r w:rsidRPr="0005315E">
                  <w:t> </w:t>
                </w:r>
              </w:p>
            </w:sdtContent>
          </w:sdt>
        </w:tc>
        <w:tc>
          <w:tcPr>
            <w:tcW w:w="1690"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518530678"/>
              <w:lock w:val="contentLocked"/>
              <w:placeholder>
                <w:docPart w:val="DefaultPlaceholder_-1854013440"/>
              </w:placeholder>
              <w:group/>
            </w:sdtPr>
            <w:sdtEndPr>
              <w:rPr>
                <w:lang w:val="en-NZ"/>
              </w:rPr>
            </w:sdtEndPr>
            <w:sdtContent>
              <w:p w14:paraId="19452444" w14:textId="3DBE90A0" w:rsidR="0005315E" w:rsidRPr="0005315E" w:rsidRDefault="0005315E" w:rsidP="00AB281B">
                <w:r w:rsidRPr="0005315E">
                  <w:rPr>
                    <w:lang w:val="en-US"/>
                  </w:rPr>
                  <w:t>Question number it relates to</w:t>
                </w:r>
                <w:r w:rsidRPr="0005315E">
                  <w:t> </w:t>
                </w:r>
              </w:p>
            </w:sdtContent>
          </w:sdt>
        </w:tc>
        <w:tc>
          <w:tcPr>
            <w:tcW w:w="2562" w:type="dxa"/>
            <w:tcBorders>
              <w:left w:val="single" w:sz="4" w:space="0" w:color="FFFFFF" w:themeColor="background1"/>
              <w:bottom w:val="single" w:sz="4" w:space="0" w:color="FFFFFF" w:themeColor="background1"/>
              <w:right w:val="single" w:sz="4" w:space="0" w:color="FFFFFF" w:themeColor="background1"/>
            </w:tcBorders>
            <w:shd w:val="clear" w:color="auto" w:fill="092C4D" w:themeFill="accent1"/>
            <w:hideMark/>
          </w:tcPr>
          <w:sdt>
            <w:sdtPr>
              <w:rPr>
                <w:lang w:val="en-US"/>
              </w:rPr>
              <w:id w:val="-159548157"/>
              <w:lock w:val="contentLocked"/>
              <w:placeholder>
                <w:docPart w:val="DefaultPlaceholder_-1854013440"/>
              </w:placeholder>
              <w:group/>
            </w:sdtPr>
            <w:sdtEndPr>
              <w:rPr>
                <w:lang w:val="en-NZ"/>
              </w:rPr>
            </w:sdtEndPr>
            <w:sdtContent>
              <w:p w14:paraId="0C8CF45C" w14:textId="25099252" w:rsidR="0005315E" w:rsidRPr="0005315E" w:rsidRDefault="0005315E" w:rsidP="00AB281B">
                <w:r w:rsidRPr="0005315E">
                  <w:rPr>
                    <w:lang w:val="en-US"/>
                  </w:rPr>
                  <w:t>Period covered</w:t>
                </w:r>
                <w:r w:rsidRPr="0005315E">
                  <w:t> </w:t>
                </w:r>
              </w:p>
            </w:sdtContent>
          </w:sdt>
        </w:tc>
        <w:tc>
          <w:tcPr>
            <w:tcW w:w="2835" w:type="dxa"/>
            <w:tcBorders>
              <w:left w:val="single" w:sz="4" w:space="0" w:color="FFFFFF" w:themeColor="background1"/>
              <w:bottom w:val="single" w:sz="4" w:space="0" w:color="FFFFFF" w:themeColor="background1"/>
            </w:tcBorders>
            <w:shd w:val="clear" w:color="auto" w:fill="092C4D" w:themeFill="accent1"/>
            <w:hideMark/>
          </w:tcPr>
          <w:sdt>
            <w:sdtPr>
              <w:rPr>
                <w:lang w:val="en-US"/>
              </w:rPr>
              <w:id w:val="1487663022"/>
              <w:lock w:val="contentLocked"/>
              <w:placeholder>
                <w:docPart w:val="DefaultPlaceholder_-1854013440"/>
              </w:placeholder>
              <w:group/>
            </w:sdtPr>
            <w:sdtEndPr>
              <w:rPr>
                <w:lang w:val="en-NZ"/>
              </w:rPr>
            </w:sdtEndPr>
            <w:sdtContent>
              <w:p w14:paraId="168734FB" w14:textId="02059C9D" w:rsidR="0005315E" w:rsidRPr="0005315E" w:rsidRDefault="0005315E" w:rsidP="00AB281B">
                <w:r w:rsidRPr="0005315E">
                  <w:rPr>
                    <w:lang w:val="en-US"/>
                  </w:rPr>
                  <w:t>Please indicate if it is confidential or commercially sensitive</w:t>
                </w:r>
                <w:r w:rsidRPr="0005315E">
                  <w:t> </w:t>
                </w:r>
              </w:p>
            </w:sdtContent>
          </w:sdt>
        </w:tc>
      </w:tr>
      <w:tr w:rsidR="00985D4B" w:rsidRPr="0005315E" w14:paraId="62F74840" w14:textId="77777777" w:rsidTr="009C1493">
        <w:tc>
          <w:tcPr>
            <w:tcW w:w="7655" w:type="dxa"/>
            <w:tcBorders>
              <w:top w:val="single" w:sz="4" w:space="0" w:color="FFFFFF" w:themeColor="background1"/>
            </w:tcBorders>
            <w:hideMark/>
          </w:tcPr>
          <w:p w14:paraId="44880A28" w14:textId="3B7AB600" w:rsidR="00985D4B" w:rsidRPr="0005315E" w:rsidRDefault="004E53ED" w:rsidP="00985D4B">
            <w:sdt>
              <w:sdtPr>
                <w:rPr>
                  <w:bCs/>
                </w:rPr>
                <w:id w:val="2041156969"/>
                <w:placeholder>
                  <w:docPart w:val="E03DB362B7644DA3B47FD52E1B075BC0"/>
                </w:placeholder>
                <w:showingPlcHdr/>
                <w:text/>
              </w:sdtPr>
              <w:sdtEndPr/>
              <w:sdtContent>
                <w:r w:rsidR="00985D4B" w:rsidRPr="00DE19EE">
                  <w:rPr>
                    <w:rStyle w:val="PlaceholderText"/>
                    <w:bCs/>
                  </w:rPr>
                  <w:t>Click or tap here to enter text.</w:t>
                </w:r>
              </w:sdtContent>
            </w:sdt>
          </w:p>
        </w:tc>
        <w:tc>
          <w:tcPr>
            <w:tcW w:w="1690" w:type="dxa"/>
            <w:tcBorders>
              <w:top w:val="single" w:sz="4" w:space="0" w:color="FFFFFF" w:themeColor="background1"/>
            </w:tcBorders>
            <w:hideMark/>
          </w:tcPr>
          <w:p w14:paraId="31FA866F" w14:textId="169D4410" w:rsidR="00985D4B" w:rsidRPr="0005315E" w:rsidRDefault="004E53ED" w:rsidP="00985D4B">
            <w:sdt>
              <w:sdtPr>
                <w:rPr>
                  <w:bCs/>
                </w:rPr>
                <w:id w:val="1133899306"/>
                <w:placeholder>
                  <w:docPart w:val="3870F911C1F44E0FA3A2544F17ABF60B"/>
                </w:placeholder>
                <w:showingPlcHdr/>
                <w:text/>
              </w:sdtPr>
              <w:sdtEndPr/>
              <w:sdtContent>
                <w:r w:rsidR="00985D4B" w:rsidRPr="00DE19EE">
                  <w:rPr>
                    <w:rStyle w:val="PlaceholderText"/>
                    <w:bCs/>
                  </w:rPr>
                  <w:t>Click or tap here to enter text.</w:t>
                </w:r>
              </w:sdtContent>
            </w:sdt>
          </w:p>
        </w:tc>
        <w:tc>
          <w:tcPr>
            <w:tcW w:w="2562" w:type="dxa"/>
            <w:tcBorders>
              <w:top w:val="single" w:sz="4" w:space="0" w:color="FFFFFF" w:themeColor="background1"/>
            </w:tcBorders>
            <w:hideMark/>
          </w:tcPr>
          <w:p w14:paraId="73042B5C" w14:textId="2BE08A3C" w:rsidR="00985D4B" w:rsidRPr="0005315E" w:rsidRDefault="004E53ED" w:rsidP="00985D4B">
            <w:sdt>
              <w:sdtPr>
                <w:rPr>
                  <w:bCs/>
                </w:rPr>
                <w:id w:val="-407533851"/>
                <w:placeholder>
                  <w:docPart w:val="D83FA178D26D44D7958E2200365A106A"/>
                </w:placeholder>
                <w:showingPlcHdr/>
                <w:text/>
              </w:sdtPr>
              <w:sdtEndPr/>
              <w:sdtContent>
                <w:r w:rsidR="00985D4B" w:rsidRPr="00DE19EE">
                  <w:rPr>
                    <w:rStyle w:val="PlaceholderText"/>
                    <w:bCs/>
                  </w:rPr>
                  <w:t>Click or tap here to enter text.</w:t>
                </w:r>
              </w:sdtContent>
            </w:sdt>
          </w:p>
        </w:tc>
        <w:tc>
          <w:tcPr>
            <w:tcW w:w="2835" w:type="dxa"/>
            <w:tcBorders>
              <w:top w:val="single" w:sz="4" w:space="0" w:color="FFFFFF" w:themeColor="background1"/>
            </w:tcBorders>
            <w:hideMark/>
          </w:tcPr>
          <w:p w14:paraId="02005CDD" w14:textId="1EB6F1AA" w:rsidR="00985D4B" w:rsidRPr="0005315E" w:rsidRDefault="004E53ED" w:rsidP="00985D4B">
            <w:sdt>
              <w:sdtPr>
                <w:rPr>
                  <w:bCs/>
                </w:rPr>
                <w:id w:val="-1146736343"/>
                <w:placeholder>
                  <w:docPart w:val="292F01519B4342A6978CCF8198A46000"/>
                </w:placeholder>
                <w:showingPlcHdr/>
                <w:text/>
              </w:sdtPr>
              <w:sdtEndPr/>
              <w:sdtContent>
                <w:r w:rsidR="00985D4B" w:rsidRPr="00DE19EE">
                  <w:rPr>
                    <w:rStyle w:val="PlaceholderText"/>
                    <w:bCs/>
                  </w:rPr>
                  <w:t>Click or tap here to enter text.</w:t>
                </w:r>
              </w:sdtContent>
            </w:sdt>
          </w:p>
        </w:tc>
      </w:tr>
      <w:tr w:rsidR="00985D4B" w:rsidRPr="0005315E" w14:paraId="17961BB0" w14:textId="77777777" w:rsidTr="00985D4B">
        <w:tc>
          <w:tcPr>
            <w:tcW w:w="7655" w:type="dxa"/>
            <w:hideMark/>
          </w:tcPr>
          <w:p w14:paraId="439BA169" w14:textId="6FB122CA" w:rsidR="00985D4B" w:rsidRPr="0005315E" w:rsidRDefault="004E53ED" w:rsidP="00985D4B">
            <w:sdt>
              <w:sdtPr>
                <w:rPr>
                  <w:bCs/>
                </w:rPr>
                <w:id w:val="1187558841"/>
                <w:placeholder>
                  <w:docPart w:val="7EAC6B0C306F4987AD839C85FD0C057E"/>
                </w:placeholder>
                <w:showingPlcHdr/>
                <w:text/>
              </w:sdtPr>
              <w:sdtEndPr/>
              <w:sdtContent>
                <w:r w:rsidR="00985D4B" w:rsidRPr="00DE19EE">
                  <w:rPr>
                    <w:rStyle w:val="PlaceholderText"/>
                    <w:bCs/>
                  </w:rPr>
                  <w:t>Click or tap here to enter text.</w:t>
                </w:r>
              </w:sdtContent>
            </w:sdt>
          </w:p>
        </w:tc>
        <w:tc>
          <w:tcPr>
            <w:tcW w:w="1690" w:type="dxa"/>
            <w:hideMark/>
          </w:tcPr>
          <w:p w14:paraId="448C01AD" w14:textId="71FC8F6D" w:rsidR="00985D4B" w:rsidRPr="0005315E" w:rsidRDefault="004E53ED" w:rsidP="00985D4B">
            <w:sdt>
              <w:sdtPr>
                <w:rPr>
                  <w:bCs/>
                </w:rPr>
                <w:id w:val="1667205194"/>
                <w:placeholder>
                  <w:docPart w:val="1D4D8C40E64F4AFC923CC489060A96BB"/>
                </w:placeholder>
                <w:showingPlcHdr/>
                <w:text/>
              </w:sdtPr>
              <w:sdtEndPr/>
              <w:sdtContent>
                <w:r w:rsidR="00985D4B" w:rsidRPr="00DE19EE">
                  <w:rPr>
                    <w:rStyle w:val="PlaceholderText"/>
                    <w:bCs/>
                  </w:rPr>
                  <w:t>Click or tap here to enter text.</w:t>
                </w:r>
              </w:sdtContent>
            </w:sdt>
          </w:p>
        </w:tc>
        <w:tc>
          <w:tcPr>
            <w:tcW w:w="2562" w:type="dxa"/>
            <w:hideMark/>
          </w:tcPr>
          <w:p w14:paraId="4A291D18" w14:textId="767FBB2F" w:rsidR="00985D4B" w:rsidRPr="0005315E" w:rsidRDefault="004E53ED" w:rsidP="00985D4B">
            <w:sdt>
              <w:sdtPr>
                <w:rPr>
                  <w:bCs/>
                </w:rPr>
                <w:id w:val="1588495978"/>
                <w:placeholder>
                  <w:docPart w:val="4B4565895EAA484B99316FE1CEBAB139"/>
                </w:placeholder>
                <w:showingPlcHdr/>
                <w:text/>
              </w:sdtPr>
              <w:sdtEndPr/>
              <w:sdtContent>
                <w:r w:rsidR="00985D4B" w:rsidRPr="00DE19EE">
                  <w:rPr>
                    <w:rStyle w:val="PlaceholderText"/>
                    <w:bCs/>
                  </w:rPr>
                  <w:t>Click or tap here to enter text.</w:t>
                </w:r>
              </w:sdtContent>
            </w:sdt>
          </w:p>
        </w:tc>
        <w:tc>
          <w:tcPr>
            <w:tcW w:w="2835" w:type="dxa"/>
            <w:hideMark/>
          </w:tcPr>
          <w:p w14:paraId="264DF3FE" w14:textId="4FBB0B46" w:rsidR="00985D4B" w:rsidRPr="0005315E" w:rsidRDefault="004E53ED" w:rsidP="00985D4B">
            <w:sdt>
              <w:sdtPr>
                <w:rPr>
                  <w:bCs/>
                </w:rPr>
                <w:id w:val="-566958601"/>
                <w:placeholder>
                  <w:docPart w:val="C59CC7C6E21441BCBE8296D301C7EABA"/>
                </w:placeholder>
                <w:showingPlcHdr/>
                <w:text/>
              </w:sdtPr>
              <w:sdtEndPr/>
              <w:sdtContent>
                <w:r w:rsidR="00985D4B" w:rsidRPr="00DE19EE">
                  <w:rPr>
                    <w:rStyle w:val="PlaceholderText"/>
                    <w:bCs/>
                  </w:rPr>
                  <w:t>Click or tap here to enter text.</w:t>
                </w:r>
              </w:sdtContent>
            </w:sdt>
          </w:p>
        </w:tc>
      </w:tr>
      <w:tr w:rsidR="00985D4B" w:rsidRPr="0005315E" w14:paraId="4A366380" w14:textId="77777777" w:rsidTr="00985D4B">
        <w:tc>
          <w:tcPr>
            <w:tcW w:w="7655" w:type="dxa"/>
            <w:hideMark/>
          </w:tcPr>
          <w:p w14:paraId="74B0DC31" w14:textId="61411811" w:rsidR="00985D4B" w:rsidRPr="0005315E" w:rsidRDefault="004E53ED" w:rsidP="00985D4B">
            <w:sdt>
              <w:sdtPr>
                <w:rPr>
                  <w:bCs/>
                </w:rPr>
                <w:id w:val="472949205"/>
                <w:placeholder>
                  <w:docPart w:val="1442D0D2D9E244B19CC78193C3A4413B"/>
                </w:placeholder>
                <w:showingPlcHdr/>
                <w:text/>
              </w:sdtPr>
              <w:sdtEndPr/>
              <w:sdtContent>
                <w:r w:rsidR="00985D4B" w:rsidRPr="00DE19EE">
                  <w:rPr>
                    <w:rStyle w:val="PlaceholderText"/>
                    <w:bCs/>
                  </w:rPr>
                  <w:t>Click or tap here to enter text.</w:t>
                </w:r>
              </w:sdtContent>
            </w:sdt>
          </w:p>
        </w:tc>
        <w:tc>
          <w:tcPr>
            <w:tcW w:w="1690" w:type="dxa"/>
            <w:hideMark/>
          </w:tcPr>
          <w:p w14:paraId="3FFC38EA" w14:textId="6E8656E4" w:rsidR="00985D4B" w:rsidRPr="0005315E" w:rsidRDefault="004E53ED" w:rsidP="00985D4B">
            <w:sdt>
              <w:sdtPr>
                <w:rPr>
                  <w:bCs/>
                </w:rPr>
                <w:id w:val="108248732"/>
                <w:placeholder>
                  <w:docPart w:val="3360CCE1CE134AA3B9301F4C817741E0"/>
                </w:placeholder>
                <w:showingPlcHdr/>
                <w:text/>
              </w:sdtPr>
              <w:sdtEndPr/>
              <w:sdtContent>
                <w:r w:rsidR="00985D4B" w:rsidRPr="00DE19EE">
                  <w:rPr>
                    <w:rStyle w:val="PlaceholderText"/>
                    <w:bCs/>
                  </w:rPr>
                  <w:t>Click or tap here to enter text.</w:t>
                </w:r>
              </w:sdtContent>
            </w:sdt>
          </w:p>
        </w:tc>
        <w:tc>
          <w:tcPr>
            <w:tcW w:w="2562" w:type="dxa"/>
            <w:hideMark/>
          </w:tcPr>
          <w:p w14:paraId="4A203F40" w14:textId="0F01900A" w:rsidR="00985D4B" w:rsidRPr="0005315E" w:rsidRDefault="004E53ED" w:rsidP="00985D4B">
            <w:sdt>
              <w:sdtPr>
                <w:rPr>
                  <w:bCs/>
                </w:rPr>
                <w:id w:val="-141199172"/>
                <w:placeholder>
                  <w:docPart w:val="941EF673F2C44D8A8D75F34D1ADD6BBB"/>
                </w:placeholder>
                <w:showingPlcHdr/>
                <w:text/>
              </w:sdtPr>
              <w:sdtEndPr/>
              <w:sdtContent>
                <w:r w:rsidR="00985D4B" w:rsidRPr="00DE19EE">
                  <w:rPr>
                    <w:rStyle w:val="PlaceholderText"/>
                    <w:bCs/>
                  </w:rPr>
                  <w:t>Click or tap here to enter text.</w:t>
                </w:r>
              </w:sdtContent>
            </w:sdt>
          </w:p>
        </w:tc>
        <w:tc>
          <w:tcPr>
            <w:tcW w:w="2835" w:type="dxa"/>
            <w:hideMark/>
          </w:tcPr>
          <w:p w14:paraId="522756B6" w14:textId="5136D7E2" w:rsidR="00985D4B" w:rsidRPr="0005315E" w:rsidRDefault="004E53ED" w:rsidP="00985D4B">
            <w:sdt>
              <w:sdtPr>
                <w:rPr>
                  <w:bCs/>
                </w:rPr>
                <w:id w:val="1740281116"/>
                <w:placeholder>
                  <w:docPart w:val="EDDFB9D0B8FD48C1A0C6BB8EDAC3B5A1"/>
                </w:placeholder>
                <w:showingPlcHdr/>
                <w:text/>
              </w:sdtPr>
              <w:sdtEndPr/>
              <w:sdtContent>
                <w:r w:rsidR="00985D4B" w:rsidRPr="00DE19EE">
                  <w:rPr>
                    <w:rStyle w:val="PlaceholderText"/>
                    <w:bCs/>
                  </w:rPr>
                  <w:t>Click or tap here to enter text.</w:t>
                </w:r>
              </w:sdtContent>
            </w:sdt>
          </w:p>
        </w:tc>
      </w:tr>
      <w:tr w:rsidR="00985D4B" w:rsidRPr="0005315E" w14:paraId="7DC63F65" w14:textId="77777777" w:rsidTr="00985D4B">
        <w:tc>
          <w:tcPr>
            <w:tcW w:w="7655" w:type="dxa"/>
            <w:hideMark/>
          </w:tcPr>
          <w:p w14:paraId="2394081C" w14:textId="2904C6FB" w:rsidR="00985D4B" w:rsidRPr="0005315E" w:rsidRDefault="004E53ED" w:rsidP="00985D4B">
            <w:sdt>
              <w:sdtPr>
                <w:rPr>
                  <w:bCs/>
                </w:rPr>
                <w:id w:val="2044703107"/>
                <w:placeholder>
                  <w:docPart w:val="8880442E998E40888A4FEB23BD06C0C3"/>
                </w:placeholder>
                <w:showingPlcHdr/>
                <w:text/>
              </w:sdtPr>
              <w:sdtEndPr/>
              <w:sdtContent>
                <w:r w:rsidR="00985D4B" w:rsidRPr="00DE19EE">
                  <w:rPr>
                    <w:rStyle w:val="PlaceholderText"/>
                    <w:bCs/>
                  </w:rPr>
                  <w:t>Click or tap here to enter text.</w:t>
                </w:r>
              </w:sdtContent>
            </w:sdt>
          </w:p>
        </w:tc>
        <w:tc>
          <w:tcPr>
            <w:tcW w:w="1690" w:type="dxa"/>
            <w:hideMark/>
          </w:tcPr>
          <w:p w14:paraId="0107CF26" w14:textId="0FAA671C" w:rsidR="00985D4B" w:rsidRPr="0005315E" w:rsidRDefault="004E53ED" w:rsidP="00985D4B">
            <w:sdt>
              <w:sdtPr>
                <w:rPr>
                  <w:bCs/>
                </w:rPr>
                <w:id w:val="1570464744"/>
                <w:placeholder>
                  <w:docPart w:val="E5D3B9C857A841B687C1AB888B57910D"/>
                </w:placeholder>
                <w:showingPlcHdr/>
                <w:text/>
              </w:sdtPr>
              <w:sdtEndPr/>
              <w:sdtContent>
                <w:r w:rsidR="00985D4B" w:rsidRPr="00DE19EE">
                  <w:rPr>
                    <w:rStyle w:val="PlaceholderText"/>
                    <w:bCs/>
                  </w:rPr>
                  <w:t>Click or tap here to enter text.</w:t>
                </w:r>
              </w:sdtContent>
            </w:sdt>
          </w:p>
        </w:tc>
        <w:tc>
          <w:tcPr>
            <w:tcW w:w="2562" w:type="dxa"/>
            <w:hideMark/>
          </w:tcPr>
          <w:p w14:paraId="23A2A864" w14:textId="26B8FFB9" w:rsidR="00985D4B" w:rsidRPr="0005315E" w:rsidRDefault="004E53ED" w:rsidP="00985D4B">
            <w:sdt>
              <w:sdtPr>
                <w:rPr>
                  <w:bCs/>
                </w:rPr>
                <w:id w:val="-1892032208"/>
                <w:placeholder>
                  <w:docPart w:val="605CE80AB5A34EC8BDEF7C0F657200D9"/>
                </w:placeholder>
                <w:showingPlcHdr/>
                <w:text/>
              </w:sdtPr>
              <w:sdtEndPr/>
              <w:sdtContent>
                <w:r w:rsidR="00985D4B" w:rsidRPr="00DE19EE">
                  <w:rPr>
                    <w:rStyle w:val="PlaceholderText"/>
                    <w:bCs/>
                  </w:rPr>
                  <w:t>Click or tap here to enter text.</w:t>
                </w:r>
              </w:sdtContent>
            </w:sdt>
          </w:p>
        </w:tc>
        <w:tc>
          <w:tcPr>
            <w:tcW w:w="2835" w:type="dxa"/>
            <w:hideMark/>
          </w:tcPr>
          <w:p w14:paraId="3222D806" w14:textId="0CBA3353" w:rsidR="00985D4B" w:rsidRPr="0005315E" w:rsidRDefault="004E53ED" w:rsidP="00985D4B">
            <w:sdt>
              <w:sdtPr>
                <w:rPr>
                  <w:bCs/>
                </w:rPr>
                <w:id w:val="292960926"/>
                <w:placeholder>
                  <w:docPart w:val="9FAC4D41A23E4CB0B17F60EE4A46384D"/>
                </w:placeholder>
                <w:showingPlcHdr/>
                <w:text/>
              </w:sdtPr>
              <w:sdtEndPr/>
              <w:sdtContent>
                <w:r w:rsidR="00985D4B" w:rsidRPr="00DE19EE">
                  <w:rPr>
                    <w:rStyle w:val="PlaceholderText"/>
                    <w:bCs/>
                  </w:rPr>
                  <w:t>Click or tap here to enter text.</w:t>
                </w:r>
              </w:sdtContent>
            </w:sdt>
          </w:p>
        </w:tc>
      </w:tr>
      <w:tr w:rsidR="00985D4B" w:rsidRPr="0005315E" w14:paraId="57B2B439" w14:textId="77777777" w:rsidTr="00985D4B">
        <w:tc>
          <w:tcPr>
            <w:tcW w:w="7655" w:type="dxa"/>
            <w:hideMark/>
          </w:tcPr>
          <w:p w14:paraId="397B0CC0" w14:textId="4043C3A9" w:rsidR="00985D4B" w:rsidRPr="0005315E" w:rsidRDefault="004E53ED" w:rsidP="00985D4B">
            <w:sdt>
              <w:sdtPr>
                <w:rPr>
                  <w:bCs/>
                </w:rPr>
                <w:id w:val="834577612"/>
                <w:placeholder>
                  <w:docPart w:val="BDB15B081E6A4DDE84FD12F6E2E8C840"/>
                </w:placeholder>
                <w:showingPlcHdr/>
                <w:text/>
              </w:sdtPr>
              <w:sdtEndPr/>
              <w:sdtContent>
                <w:r w:rsidR="00985D4B" w:rsidRPr="00DE19EE">
                  <w:rPr>
                    <w:rStyle w:val="PlaceholderText"/>
                    <w:bCs/>
                  </w:rPr>
                  <w:t>Click or tap here to enter text.</w:t>
                </w:r>
              </w:sdtContent>
            </w:sdt>
          </w:p>
        </w:tc>
        <w:tc>
          <w:tcPr>
            <w:tcW w:w="1690" w:type="dxa"/>
            <w:hideMark/>
          </w:tcPr>
          <w:p w14:paraId="40A4F825" w14:textId="344C2707" w:rsidR="00985D4B" w:rsidRPr="0005315E" w:rsidRDefault="004E53ED" w:rsidP="00985D4B">
            <w:sdt>
              <w:sdtPr>
                <w:rPr>
                  <w:bCs/>
                </w:rPr>
                <w:id w:val="-1454395238"/>
                <w:placeholder>
                  <w:docPart w:val="8981AD74A50D4DD7953BDB0F03179AD1"/>
                </w:placeholder>
                <w:showingPlcHdr/>
                <w:text/>
              </w:sdtPr>
              <w:sdtEndPr/>
              <w:sdtContent>
                <w:r w:rsidR="00985D4B" w:rsidRPr="00DE19EE">
                  <w:rPr>
                    <w:rStyle w:val="PlaceholderText"/>
                    <w:bCs/>
                  </w:rPr>
                  <w:t>Click or tap here to enter text.</w:t>
                </w:r>
              </w:sdtContent>
            </w:sdt>
          </w:p>
        </w:tc>
        <w:tc>
          <w:tcPr>
            <w:tcW w:w="2562" w:type="dxa"/>
            <w:hideMark/>
          </w:tcPr>
          <w:p w14:paraId="13D0677B" w14:textId="764B0CCE" w:rsidR="00985D4B" w:rsidRPr="0005315E" w:rsidRDefault="004E53ED" w:rsidP="00985D4B">
            <w:sdt>
              <w:sdtPr>
                <w:rPr>
                  <w:bCs/>
                </w:rPr>
                <w:id w:val="915209589"/>
                <w:placeholder>
                  <w:docPart w:val="601FC71F70E447CB97744187D62968C3"/>
                </w:placeholder>
                <w:showingPlcHdr/>
                <w:text/>
              </w:sdtPr>
              <w:sdtEndPr/>
              <w:sdtContent>
                <w:r w:rsidR="00985D4B" w:rsidRPr="00DE19EE">
                  <w:rPr>
                    <w:rStyle w:val="PlaceholderText"/>
                    <w:bCs/>
                  </w:rPr>
                  <w:t>Click or tap here to enter text.</w:t>
                </w:r>
              </w:sdtContent>
            </w:sdt>
          </w:p>
        </w:tc>
        <w:tc>
          <w:tcPr>
            <w:tcW w:w="2835" w:type="dxa"/>
            <w:hideMark/>
          </w:tcPr>
          <w:p w14:paraId="3D1E8A76" w14:textId="3F59B1CD" w:rsidR="00985D4B" w:rsidRPr="0005315E" w:rsidRDefault="004E53ED" w:rsidP="00985D4B">
            <w:sdt>
              <w:sdtPr>
                <w:rPr>
                  <w:bCs/>
                </w:rPr>
                <w:id w:val="-740635788"/>
                <w:placeholder>
                  <w:docPart w:val="C29D2AE5EE6B4F449F1D250F8CBB609D"/>
                </w:placeholder>
                <w:showingPlcHdr/>
                <w:text/>
              </w:sdtPr>
              <w:sdtEndPr/>
              <w:sdtContent>
                <w:r w:rsidR="00985D4B" w:rsidRPr="00DE19EE">
                  <w:rPr>
                    <w:rStyle w:val="PlaceholderText"/>
                    <w:bCs/>
                  </w:rPr>
                  <w:t>Click or tap here to enter text.</w:t>
                </w:r>
              </w:sdtContent>
            </w:sdt>
          </w:p>
        </w:tc>
      </w:tr>
      <w:tr w:rsidR="00985D4B" w:rsidRPr="0005315E" w14:paraId="29E21BD7" w14:textId="77777777" w:rsidTr="00985D4B">
        <w:tc>
          <w:tcPr>
            <w:tcW w:w="7655" w:type="dxa"/>
            <w:hideMark/>
          </w:tcPr>
          <w:p w14:paraId="7DB8C2FF" w14:textId="10294BA5" w:rsidR="00985D4B" w:rsidRPr="0005315E" w:rsidRDefault="004E53ED" w:rsidP="00985D4B">
            <w:sdt>
              <w:sdtPr>
                <w:rPr>
                  <w:bCs/>
                </w:rPr>
                <w:id w:val="698591864"/>
                <w:placeholder>
                  <w:docPart w:val="349EF7B3FC1649A794937F392EEAC1EA"/>
                </w:placeholder>
                <w:showingPlcHdr/>
                <w:text/>
              </w:sdtPr>
              <w:sdtEndPr/>
              <w:sdtContent>
                <w:r w:rsidR="00985D4B" w:rsidRPr="00DE19EE">
                  <w:rPr>
                    <w:rStyle w:val="PlaceholderText"/>
                    <w:bCs/>
                  </w:rPr>
                  <w:t>Click or tap here to enter text.</w:t>
                </w:r>
              </w:sdtContent>
            </w:sdt>
          </w:p>
        </w:tc>
        <w:tc>
          <w:tcPr>
            <w:tcW w:w="1690" w:type="dxa"/>
            <w:hideMark/>
          </w:tcPr>
          <w:p w14:paraId="341DBE1A" w14:textId="40EF5483" w:rsidR="00985D4B" w:rsidRPr="0005315E" w:rsidRDefault="004E53ED" w:rsidP="00985D4B">
            <w:sdt>
              <w:sdtPr>
                <w:rPr>
                  <w:bCs/>
                </w:rPr>
                <w:id w:val="1921054299"/>
                <w:placeholder>
                  <w:docPart w:val="D1D27DF097A54D768EC541C6C8287381"/>
                </w:placeholder>
                <w:showingPlcHdr/>
                <w:text/>
              </w:sdtPr>
              <w:sdtEndPr/>
              <w:sdtContent>
                <w:r w:rsidR="00985D4B" w:rsidRPr="00DE19EE">
                  <w:rPr>
                    <w:rStyle w:val="PlaceholderText"/>
                    <w:bCs/>
                  </w:rPr>
                  <w:t>Click or tap here to enter text.</w:t>
                </w:r>
              </w:sdtContent>
            </w:sdt>
          </w:p>
        </w:tc>
        <w:tc>
          <w:tcPr>
            <w:tcW w:w="2562" w:type="dxa"/>
            <w:hideMark/>
          </w:tcPr>
          <w:p w14:paraId="7412C2E2" w14:textId="37DB0AC7" w:rsidR="00985D4B" w:rsidRPr="0005315E" w:rsidRDefault="004E53ED" w:rsidP="00985D4B">
            <w:sdt>
              <w:sdtPr>
                <w:rPr>
                  <w:bCs/>
                </w:rPr>
                <w:id w:val="-705176435"/>
                <w:placeholder>
                  <w:docPart w:val="492518E6AD7C4FCE86513B19FC01A943"/>
                </w:placeholder>
                <w:showingPlcHdr/>
                <w:text/>
              </w:sdtPr>
              <w:sdtEndPr/>
              <w:sdtContent>
                <w:r w:rsidR="00985D4B" w:rsidRPr="00DE19EE">
                  <w:rPr>
                    <w:rStyle w:val="PlaceholderText"/>
                    <w:bCs/>
                  </w:rPr>
                  <w:t>Click or tap here to enter text.</w:t>
                </w:r>
              </w:sdtContent>
            </w:sdt>
          </w:p>
        </w:tc>
        <w:tc>
          <w:tcPr>
            <w:tcW w:w="2835" w:type="dxa"/>
            <w:hideMark/>
          </w:tcPr>
          <w:p w14:paraId="0ECB5755" w14:textId="3C655A2D" w:rsidR="00985D4B" w:rsidRPr="0005315E" w:rsidRDefault="004E53ED" w:rsidP="00985D4B">
            <w:sdt>
              <w:sdtPr>
                <w:rPr>
                  <w:bCs/>
                </w:rPr>
                <w:id w:val="280386505"/>
                <w:placeholder>
                  <w:docPart w:val="ACB3FF6CB40A4E5A96BD4E79AC1AF07E"/>
                </w:placeholder>
                <w:showingPlcHdr/>
                <w:text/>
              </w:sdtPr>
              <w:sdtEndPr/>
              <w:sdtContent>
                <w:r w:rsidR="00985D4B" w:rsidRPr="00DE19EE">
                  <w:rPr>
                    <w:rStyle w:val="PlaceholderText"/>
                    <w:bCs/>
                  </w:rPr>
                  <w:t>Click or tap here to enter text.</w:t>
                </w:r>
              </w:sdtContent>
            </w:sdt>
          </w:p>
        </w:tc>
      </w:tr>
      <w:tr w:rsidR="00985D4B" w:rsidRPr="0005315E" w14:paraId="2EB2CBAB" w14:textId="77777777" w:rsidTr="00985D4B">
        <w:tc>
          <w:tcPr>
            <w:tcW w:w="7655" w:type="dxa"/>
            <w:hideMark/>
          </w:tcPr>
          <w:p w14:paraId="6252D747" w14:textId="5FBE0F75" w:rsidR="00985D4B" w:rsidRPr="0005315E" w:rsidRDefault="004E53ED" w:rsidP="00985D4B">
            <w:sdt>
              <w:sdtPr>
                <w:rPr>
                  <w:bCs/>
                </w:rPr>
                <w:id w:val="-533273497"/>
                <w:placeholder>
                  <w:docPart w:val="1F11C63AFD75404C91FAA37AA42097AE"/>
                </w:placeholder>
                <w:showingPlcHdr/>
                <w:text/>
              </w:sdtPr>
              <w:sdtEndPr/>
              <w:sdtContent>
                <w:r w:rsidR="00985D4B" w:rsidRPr="00DE19EE">
                  <w:rPr>
                    <w:rStyle w:val="PlaceholderText"/>
                    <w:bCs/>
                  </w:rPr>
                  <w:t>Click or tap here to enter text.</w:t>
                </w:r>
              </w:sdtContent>
            </w:sdt>
          </w:p>
        </w:tc>
        <w:tc>
          <w:tcPr>
            <w:tcW w:w="1690" w:type="dxa"/>
            <w:hideMark/>
          </w:tcPr>
          <w:p w14:paraId="1F19A645" w14:textId="3EB427A6" w:rsidR="00985D4B" w:rsidRPr="0005315E" w:rsidRDefault="004E53ED" w:rsidP="00985D4B">
            <w:sdt>
              <w:sdtPr>
                <w:rPr>
                  <w:bCs/>
                </w:rPr>
                <w:id w:val="491375469"/>
                <w:placeholder>
                  <w:docPart w:val="88294E77437547F7A4E86C3D501E6986"/>
                </w:placeholder>
                <w:showingPlcHdr/>
                <w:text/>
              </w:sdtPr>
              <w:sdtEndPr/>
              <w:sdtContent>
                <w:r w:rsidR="00985D4B" w:rsidRPr="00DE19EE">
                  <w:rPr>
                    <w:rStyle w:val="PlaceholderText"/>
                    <w:bCs/>
                  </w:rPr>
                  <w:t>Click or tap here to enter text.</w:t>
                </w:r>
              </w:sdtContent>
            </w:sdt>
          </w:p>
        </w:tc>
        <w:tc>
          <w:tcPr>
            <w:tcW w:w="2562" w:type="dxa"/>
            <w:hideMark/>
          </w:tcPr>
          <w:p w14:paraId="360C78FD" w14:textId="33BB05A0" w:rsidR="00985D4B" w:rsidRPr="0005315E" w:rsidRDefault="004E53ED" w:rsidP="00985D4B">
            <w:sdt>
              <w:sdtPr>
                <w:rPr>
                  <w:bCs/>
                </w:rPr>
                <w:id w:val="233979102"/>
                <w:placeholder>
                  <w:docPart w:val="0C5815894E114A66963BDDE39D75A0CB"/>
                </w:placeholder>
                <w:showingPlcHdr/>
                <w:text/>
              </w:sdtPr>
              <w:sdtEndPr/>
              <w:sdtContent>
                <w:r w:rsidR="00985D4B" w:rsidRPr="00DE19EE">
                  <w:rPr>
                    <w:rStyle w:val="PlaceholderText"/>
                    <w:bCs/>
                  </w:rPr>
                  <w:t>Click or tap here to enter text.</w:t>
                </w:r>
              </w:sdtContent>
            </w:sdt>
          </w:p>
        </w:tc>
        <w:tc>
          <w:tcPr>
            <w:tcW w:w="2835" w:type="dxa"/>
            <w:hideMark/>
          </w:tcPr>
          <w:p w14:paraId="178A462C" w14:textId="5A7C3C34" w:rsidR="00985D4B" w:rsidRPr="0005315E" w:rsidRDefault="004E53ED" w:rsidP="00985D4B">
            <w:sdt>
              <w:sdtPr>
                <w:rPr>
                  <w:bCs/>
                </w:rPr>
                <w:id w:val="1031618107"/>
                <w:placeholder>
                  <w:docPart w:val="B8E369D769E144208EFBBBBAE4752E90"/>
                </w:placeholder>
                <w:showingPlcHdr/>
                <w:text/>
              </w:sdtPr>
              <w:sdtEndPr/>
              <w:sdtContent>
                <w:r w:rsidR="00985D4B" w:rsidRPr="00DE19EE">
                  <w:rPr>
                    <w:rStyle w:val="PlaceholderText"/>
                    <w:bCs/>
                  </w:rPr>
                  <w:t>Click or tap here to enter text.</w:t>
                </w:r>
              </w:sdtContent>
            </w:sdt>
          </w:p>
        </w:tc>
      </w:tr>
      <w:tr w:rsidR="00985D4B" w:rsidRPr="0005315E" w14:paraId="65CEBB25" w14:textId="77777777" w:rsidTr="00985D4B">
        <w:tc>
          <w:tcPr>
            <w:tcW w:w="7655" w:type="dxa"/>
          </w:tcPr>
          <w:p w14:paraId="237E506D" w14:textId="666229B3" w:rsidR="00985D4B" w:rsidRPr="0005315E" w:rsidRDefault="004E53ED" w:rsidP="00985D4B">
            <w:sdt>
              <w:sdtPr>
                <w:rPr>
                  <w:bCs/>
                </w:rPr>
                <w:id w:val="1822625563"/>
                <w:placeholder>
                  <w:docPart w:val="29BEEDF2E2894CA381D234FD4BA26EC5"/>
                </w:placeholder>
                <w:showingPlcHdr/>
                <w:text/>
              </w:sdtPr>
              <w:sdtEndPr/>
              <w:sdtContent>
                <w:r w:rsidR="00985D4B" w:rsidRPr="00DE19EE">
                  <w:rPr>
                    <w:rStyle w:val="PlaceholderText"/>
                    <w:bCs/>
                  </w:rPr>
                  <w:t>Click or tap here to enter text.</w:t>
                </w:r>
              </w:sdtContent>
            </w:sdt>
          </w:p>
        </w:tc>
        <w:tc>
          <w:tcPr>
            <w:tcW w:w="1690" w:type="dxa"/>
          </w:tcPr>
          <w:p w14:paraId="3FE028A9" w14:textId="66A3110D" w:rsidR="00985D4B" w:rsidRPr="0005315E" w:rsidRDefault="004E53ED" w:rsidP="00985D4B">
            <w:sdt>
              <w:sdtPr>
                <w:rPr>
                  <w:bCs/>
                </w:rPr>
                <w:id w:val="191116699"/>
                <w:placeholder>
                  <w:docPart w:val="42B558EC331F440BA4FDD701114616BA"/>
                </w:placeholder>
                <w:showingPlcHdr/>
                <w:text/>
              </w:sdtPr>
              <w:sdtEndPr/>
              <w:sdtContent>
                <w:r w:rsidR="00985D4B" w:rsidRPr="00DE19EE">
                  <w:rPr>
                    <w:rStyle w:val="PlaceholderText"/>
                    <w:bCs/>
                  </w:rPr>
                  <w:t>Click or tap here to enter text.</w:t>
                </w:r>
              </w:sdtContent>
            </w:sdt>
          </w:p>
        </w:tc>
        <w:tc>
          <w:tcPr>
            <w:tcW w:w="2562" w:type="dxa"/>
          </w:tcPr>
          <w:p w14:paraId="1584A4AD" w14:textId="4E8C4F66" w:rsidR="00985D4B" w:rsidRPr="0005315E" w:rsidRDefault="004E53ED" w:rsidP="00985D4B">
            <w:sdt>
              <w:sdtPr>
                <w:rPr>
                  <w:bCs/>
                </w:rPr>
                <w:id w:val="-398588622"/>
                <w:placeholder>
                  <w:docPart w:val="2F58E16DFC774EBE9984E6F079BED3F4"/>
                </w:placeholder>
                <w:showingPlcHdr/>
                <w:text/>
              </w:sdtPr>
              <w:sdtEndPr/>
              <w:sdtContent>
                <w:r w:rsidR="00985D4B" w:rsidRPr="00DE19EE">
                  <w:rPr>
                    <w:rStyle w:val="PlaceholderText"/>
                    <w:bCs/>
                  </w:rPr>
                  <w:t>Click or tap here to enter text.</w:t>
                </w:r>
              </w:sdtContent>
            </w:sdt>
          </w:p>
        </w:tc>
        <w:tc>
          <w:tcPr>
            <w:tcW w:w="2835" w:type="dxa"/>
          </w:tcPr>
          <w:p w14:paraId="1CAE4D0D" w14:textId="43F647A5" w:rsidR="00985D4B" w:rsidRPr="0005315E" w:rsidRDefault="004E53ED" w:rsidP="00985D4B">
            <w:sdt>
              <w:sdtPr>
                <w:rPr>
                  <w:bCs/>
                </w:rPr>
                <w:id w:val="2015643735"/>
                <w:placeholder>
                  <w:docPart w:val="6154794644C84AF0A445C957CC084946"/>
                </w:placeholder>
                <w:showingPlcHdr/>
                <w:text/>
              </w:sdtPr>
              <w:sdtEndPr/>
              <w:sdtContent>
                <w:r w:rsidR="00985D4B" w:rsidRPr="00DE19EE">
                  <w:rPr>
                    <w:rStyle w:val="PlaceholderText"/>
                    <w:bCs/>
                  </w:rPr>
                  <w:t>Click or tap here to enter text.</w:t>
                </w:r>
              </w:sdtContent>
            </w:sdt>
          </w:p>
        </w:tc>
      </w:tr>
      <w:tr w:rsidR="00985D4B" w:rsidRPr="0005315E" w14:paraId="46C719B0" w14:textId="77777777" w:rsidTr="00985D4B">
        <w:tc>
          <w:tcPr>
            <w:tcW w:w="7655" w:type="dxa"/>
          </w:tcPr>
          <w:p w14:paraId="7F384751" w14:textId="5038A919" w:rsidR="00985D4B" w:rsidRPr="0005315E" w:rsidRDefault="004E53ED" w:rsidP="00985D4B">
            <w:sdt>
              <w:sdtPr>
                <w:rPr>
                  <w:bCs/>
                </w:rPr>
                <w:id w:val="915665457"/>
                <w:placeholder>
                  <w:docPart w:val="C4EFDEAD8F5E4794948DB09B3FB04288"/>
                </w:placeholder>
                <w:showingPlcHdr/>
                <w:text/>
              </w:sdtPr>
              <w:sdtEndPr/>
              <w:sdtContent>
                <w:r w:rsidR="00985D4B" w:rsidRPr="00DE19EE">
                  <w:rPr>
                    <w:rStyle w:val="PlaceholderText"/>
                    <w:bCs/>
                  </w:rPr>
                  <w:t>Click or tap here to enter text.</w:t>
                </w:r>
              </w:sdtContent>
            </w:sdt>
          </w:p>
        </w:tc>
        <w:tc>
          <w:tcPr>
            <w:tcW w:w="1690" w:type="dxa"/>
          </w:tcPr>
          <w:p w14:paraId="2D14FDD7" w14:textId="2B11505D" w:rsidR="00985D4B" w:rsidRPr="0005315E" w:rsidRDefault="004E53ED" w:rsidP="00985D4B">
            <w:sdt>
              <w:sdtPr>
                <w:rPr>
                  <w:bCs/>
                </w:rPr>
                <w:id w:val="-1143816017"/>
                <w:placeholder>
                  <w:docPart w:val="D14334A141B444959ED6FC8FF121BC5F"/>
                </w:placeholder>
                <w:showingPlcHdr/>
                <w:text/>
              </w:sdtPr>
              <w:sdtEndPr/>
              <w:sdtContent>
                <w:r w:rsidR="00985D4B" w:rsidRPr="00DE19EE">
                  <w:rPr>
                    <w:rStyle w:val="PlaceholderText"/>
                    <w:bCs/>
                  </w:rPr>
                  <w:t>Click or tap here to enter text.</w:t>
                </w:r>
              </w:sdtContent>
            </w:sdt>
          </w:p>
        </w:tc>
        <w:tc>
          <w:tcPr>
            <w:tcW w:w="2562" w:type="dxa"/>
          </w:tcPr>
          <w:p w14:paraId="195AEE0F" w14:textId="3BAAC9A2" w:rsidR="00985D4B" w:rsidRPr="0005315E" w:rsidRDefault="004E53ED" w:rsidP="00985D4B">
            <w:sdt>
              <w:sdtPr>
                <w:rPr>
                  <w:bCs/>
                </w:rPr>
                <w:id w:val="1757013607"/>
                <w:placeholder>
                  <w:docPart w:val="BDD229DE3F7C4FEFBD14E4FFCED11025"/>
                </w:placeholder>
                <w:showingPlcHdr/>
                <w:text/>
              </w:sdtPr>
              <w:sdtEndPr/>
              <w:sdtContent>
                <w:r w:rsidR="00985D4B" w:rsidRPr="00DE19EE">
                  <w:rPr>
                    <w:rStyle w:val="PlaceholderText"/>
                    <w:bCs/>
                  </w:rPr>
                  <w:t>Click or tap here to enter text.</w:t>
                </w:r>
              </w:sdtContent>
            </w:sdt>
          </w:p>
        </w:tc>
        <w:tc>
          <w:tcPr>
            <w:tcW w:w="2835" w:type="dxa"/>
          </w:tcPr>
          <w:p w14:paraId="506B7DD4" w14:textId="509F45E0" w:rsidR="00985D4B" w:rsidRPr="0005315E" w:rsidRDefault="004E53ED" w:rsidP="00985D4B">
            <w:sdt>
              <w:sdtPr>
                <w:rPr>
                  <w:bCs/>
                </w:rPr>
                <w:id w:val="-524485301"/>
                <w:placeholder>
                  <w:docPart w:val="510B587A3C64445BA566D16DDE746C95"/>
                </w:placeholder>
                <w:showingPlcHdr/>
                <w:text/>
              </w:sdtPr>
              <w:sdtEndPr/>
              <w:sdtContent>
                <w:r w:rsidR="00985D4B" w:rsidRPr="00DE19EE">
                  <w:rPr>
                    <w:rStyle w:val="PlaceholderText"/>
                    <w:bCs/>
                  </w:rPr>
                  <w:t>Click or tap here to enter text.</w:t>
                </w:r>
              </w:sdtContent>
            </w:sdt>
          </w:p>
        </w:tc>
      </w:tr>
    </w:tbl>
    <w:p w14:paraId="79D0C3A6" w14:textId="77777777" w:rsidR="007C4AB1" w:rsidRDefault="007C4AB1" w:rsidP="0032428B">
      <w:pPr>
        <w:pStyle w:val="Heading2"/>
      </w:pPr>
    </w:p>
    <w:p w14:paraId="55DDEC2F" w14:textId="77777777" w:rsidR="007C4AB1" w:rsidRDefault="007C4AB1">
      <w:pPr>
        <w:rPr>
          <w:rFonts w:ascii="Aptos SemiBold" w:eastAsiaTheme="majorEastAsia" w:hAnsi="Aptos SemiBold" w:cstheme="majorBidi"/>
          <w:color w:val="005C90" w:themeColor="accent2"/>
          <w:sz w:val="28"/>
          <w:szCs w:val="32"/>
        </w:rPr>
      </w:pPr>
      <w:r>
        <w:br w:type="page"/>
      </w:r>
    </w:p>
    <w:sdt>
      <w:sdtPr>
        <w:id w:val="-400210150"/>
        <w:lock w:val="contentLocked"/>
        <w:placeholder>
          <w:docPart w:val="DefaultPlaceholder_-1854013440"/>
        </w:placeholder>
        <w:group/>
      </w:sdtPr>
      <w:sdtContent>
        <w:p w14:paraId="78448C5E" w14:textId="5595EF89" w:rsidR="0005315E" w:rsidRDefault="0032428B" w:rsidP="0032428B">
          <w:pPr>
            <w:pStyle w:val="Heading2"/>
          </w:pPr>
          <w:r>
            <w:t>Confirmation</w:t>
          </w:r>
        </w:p>
      </w:sdtContent>
    </w:sdt>
    <w:p w14:paraId="5BDB7E95" w14:textId="07BAC559" w:rsidR="006E1FBB" w:rsidRDefault="004E53ED" w:rsidP="006E1FBB">
      <w:sdt>
        <w:sdtPr>
          <w:id w:val="1215168571"/>
          <w14:checkbox>
            <w14:checked w14:val="0"/>
            <w14:checkedState w14:val="2612" w14:font="MS Gothic"/>
            <w14:uncheckedState w14:val="2610" w14:font="MS Gothic"/>
          </w14:checkbox>
        </w:sdtPr>
        <w:sdtEndPr/>
        <w:sdtContent>
          <w:r w:rsidR="004B4157">
            <w:rPr>
              <w:rFonts w:ascii="MS Gothic" w:eastAsia="MS Gothic" w:hAnsi="MS Gothic" w:hint="eastAsia"/>
            </w:rPr>
            <w:t>☐</w:t>
          </w:r>
        </w:sdtContent>
      </w:sdt>
      <w:r w:rsidR="006E1FBB">
        <w:t xml:space="preserve"> </w:t>
      </w:r>
      <w:sdt>
        <w:sdtPr>
          <w:id w:val="1180860418"/>
          <w:lock w:val="contentLocked"/>
          <w:placeholder>
            <w:docPart w:val="DefaultPlaceholder_-1854013440"/>
          </w:placeholder>
          <w:group/>
        </w:sdtPr>
        <w:sdtContent>
          <w:r w:rsidR="006E1FBB">
            <w:t>I confirm that, to the best of my knowledge, the information provided in this submission is true, correct and complete and I am authorised to provide this information on behalf of the organisation named in this submission.</w:t>
          </w:r>
        </w:sdtContent>
      </w:sdt>
      <w:r w:rsidR="006E1FBB">
        <w:t xml:space="preserve"> </w:t>
      </w:r>
    </w:p>
    <w:sdt>
      <w:sdtPr>
        <w:id w:val="605926663"/>
        <w:lock w:val="contentLocked"/>
        <w:placeholder>
          <w:docPart w:val="DefaultPlaceholder_-1854013440"/>
        </w:placeholder>
        <w:group/>
      </w:sdtPr>
      <w:sdtContent>
        <w:p w14:paraId="61952E21" w14:textId="60FAD6C9" w:rsidR="006E1FBB" w:rsidRDefault="006E1FBB" w:rsidP="006E1FBB">
          <w:r>
            <w:t xml:space="preserve">As outlined in the ‘Publication, confidentiality, and privacy’ section, please confirm any questions or sections you want to be treated as confidential. Please select from the following, if relevant: </w:t>
          </w:r>
        </w:p>
      </w:sdtContent>
    </w:sdt>
    <w:p w14:paraId="296641F9" w14:textId="0BE9B5A3" w:rsidR="006E1FBB" w:rsidRDefault="004E53ED" w:rsidP="006E1FBB">
      <w:sdt>
        <w:sdtPr>
          <w:id w:val="-148364982"/>
          <w14:checkbox>
            <w14:checked w14:val="0"/>
            <w14:checkedState w14:val="2612" w14:font="MS Gothic"/>
            <w14:uncheckedState w14:val="2610" w14:font="MS Gothic"/>
          </w14:checkbox>
        </w:sdtPr>
        <w:sdtEndPr/>
        <w:sdtContent>
          <w:r w:rsidR="006E1FBB">
            <w:rPr>
              <w:rFonts w:ascii="MS Gothic" w:eastAsia="MS Gothic" w:hAnsi="MS Gothic" w:hint="eastAsia"/>
            </w:rPr>
            <w:t>☐</w:t>
          </w:r>
        </w:sdtContent>
      </w:sdt>
      <w:r w:rsidR="006E1FBB">
        <w:t xml:space="preserve"> </w:t>
      </w:r>
      <w:sdt>
        <w:sdtPr>
          <w:id w:val="1070847653"/>
          <w:lock w:val="contentLocked"/>
          <w:placeholder>
            <w:docPart w:val="DefaultPlaceholder_-1854013440"/>
          </w:placeholder>
          <w:group/>
        </w:sdtPr>
        <w:sdtEndPr>
          <w:rPr>
            <w:rFonts w:ascii="Arial" w:hAnsi="Arial" w:cs="Arial"/>
          </w:rPr>
        </w:sdtEndPr>
        <w:sdtContent>
          <w:r w:rsidR="006E1FBB">
            <w:t>I do not want my name or organisation to be published against information I provide.</w:t>
          </w:r>
          <w:r w:rsidR="006E1FBB">
            <w:rPr>
              <w:rFonts w:ascii="Arial" w:hAnsi="Arial" w:cs="Arial"/>
            </w:rPr>
            <w:t> </w:t>
          </w:r>
        </w:sdtContent>
      </w:sdt>
      <w:r w:rsidR="006E1FBB">
        <w:t xml:space="preserve"> </w:t>
      </w:r>
    </w:p>
    <w:p w14:paraId="5C54DA54" w14:textId="6C6A7ABB" w:rsidR="006E1FBB" w:rsidRDefault="004E53ED" w:rsidP="006E1FBB">
      <w:sdt>
        <w:sdtPr>
          <w:id w:val="-1982225118"/>
          <w14:checkbox>
            <w14:checked w14:val="0"/>
            <w14:checkedState w14:val="2612" w14:font="MS Gothic"/>
            <w14:uncheckedState w14:val="2610" w14:font="MS Gothic"/>
          </w14:checkbox>
        </w:sdtPr>
        <w:sdtEndPr/>
        <w:sdtContent>
          <w:r w:rsidR="006E1FBB">
            <w:rPr>
              <w:rFonts w:ascii="MS Gothic" w:eastAsia="MS Gothic" w:hAnsi="MS Gothic" w:hint="eastAsia"/>
            </w:rPr>
            <w:t>☐</w:t>
          </w:r>
        </w:sdtContent>
      </w:sdt>
      <w:r w:rsidR="006E1FBB">
        <w:t xml:space="preserve"> </w:t>
      </w:r>
      <w:sdt>
        <w:sdtPr>
          <w:id w:val="-1746560525"/>
          <w:lock w:val="contentLocked"/>
          <w:placeholder>
            <w:docPart w:val="DefaultPlaceholder_-1854013440"/>
          </w:placeholder>
          <w:group/>
        </w:sdtPr>
        <w:sdtEndPr>
          <w:rPr>
            <w:rFonts w:ascii="Arial" w:hAnsi="Arial" w:cs="Arial"/>
          </w:rPr>
        </w:sdtEndPr>
        <w:sdtContent>
          <w:r w:rsidR="006E1FBB">
            <w:t>My submission contains confidential or commercially sensitive information.</w:t>
          </w:r>
          <w:r w:rsidR="006E1FBB">
            <w:rPr>
              <w:rFonts w:ascii="Arial" w:hAnsi="Arial" w:cs="Arial"/>
            </w:rPr>
            <w:t> </w:t>
          </w:r>
        </w:sdtContent>
      </w:sdt>
      <w:r w:rsidR="006E1FBB">
        <w:t xml:space="preserve"> </w:t>
      </w:r>
    </w:p>
    <w:p w14:paraId="3E48A474" w14:textId="6AE183D9" w:rsidR="006E1FBB" w:rsidRDefault="004E53ED" w:rsidP="006E1FBB">
      <w:sdt>
        <w:sdtPr>
          <w:id w:val="71783283"/>
          <w14:checkbox>
            <w14:checked w14:val="0"/>
            <w14:checkedState w14:val="2612" w14:font="MS Gothic"/>
            <w14:uncheckedState w14:val="2610" w14:font="MS Gothic"/>
          </w14:checkbox>
        </w:sdtPr>
        <w:sdtEndPr/>
        <w:sdtContent>
          <w:r w:rsidR="007C4AB1">
            <w:rPr>
              <w:rFonts w:ascii="MS Gothic" w:eastAsia="MS Gothic" w:hAnsi="MS Gothic" w:hint="eastAsia"/>
            </w:rPr>
            <w:t>☐</w:t>
          </w:r>
        </w:sdtContent>
      </w:sdt>
      <w:r w:rsidR="006E1FBB">
        <w:t xml:space="preserve"> </w:t>
      </w:r>
      <w:sdt>
        <w:sdtPr>
          <w:id w:val="-786971851"/>
          <w:lock w:val="contentLocked"/>
          <w:placeholder>
            <w:docPart w:val="DefaultPlaceholder_-1854013440"/>
          </w:placeholder>
          <w:group/>
        </w:sdtPr>
        <w:sdtContent>
          <w:r w:rsidR="006E1FBB">
            <w:t>I have clearly marked the content that is confidential or commercially sensitive and explained why it should not be published.</w:t>
          </w:r>
        </w:sdtContent>
      </w:sdt>
      <w:r w:rsidR="006E1FBB">
        <w:t xml:space="preserve"> </w:t>
      </w:r>
    </w:p>
    <w:sdt>
      <w:sdtPr>
        <w:id w:val="669215772"/>
        <w:lock w:val="contentLocked"/>
        <w:placeholder>
          <w:docPart w:val="DefaultPlaceholder_-1854013440"/>
        </w:placeholder>
        <w:group/>
      </w:sdtPr>
      <w:sdtContent>
        <w:p w14:paraId="70066718" w14:textId="265E8A6F" w:rsidR="0032428B" w:rsidRDefault="006E1FBB" w:rsidP="006E1FBB">
          <w:r>
            <w:t>Identify the relevant question or section and explain why you consider the information confidential or commercially sensitive:</w:t>
          </w:r>
        </w:p>
      </w:sdtContent>
    </w:sdt>
    <w:tbl>
      <w:tblPr>
        <w:tblStyle w:val="ACCCustomTable"/>
        <w:tblW w:w="0" w:type="auto"/>
        <w:tblLayout w:type="fixed"/>
        <w:tblLook w:val="04A0" w:firstRow="1" w:lastRow="0" w:firstColumn="1" w:lastColumn="0" w:noHBand="0" w:noVBand="1"/>
      </w:tblPr>
      <w:tblGrid>
        <w:gridCol w:w="14786"/>
      </w:tblGrid>
      <w:tr w:rsidR="006E1FBB" w14:paraId="22018E26" w14:textId="77777777" w:rsidTr="00AC6EC2">
        <w:trPr>
          <w:cnfStyle w:val="100000000000" w:firstRow="1" w:lastRow="0" w:firstColumn="0" w:lastColumn="0" w:oddVBand="0" w:evenVBand="0" w:oddHBand="0" w:evenHBand="0" w:firstRowFirstColumn="0" w:firstRowLastColumn="0" w:lastRowFirstColumn="0" w:lastRowLastColumn="0"/>
          <w:trHeight w:val="3872"/>
        </w:trPr>
        <w:tc>
          <w:tcPr>
            <w:tcW w:w="14786" w:type="dxa"/>
            <w:tcBorders>
              <w:top w:val="single" w:sz="4" w:space="0" w:color="auto"/>
              <w:left w:val="single" w:sz="4" w:space="0" w:color="auto"/>
              <w:bottom w:val="single" w:sz="4" w:space="0" w:color="auto"/>
              <w:right w:val="single" w:sz="4" w:space="0" w:color="auto"/>
            </w:tcBorders>
          </w:tcPr>
          <w:p w14:paraId="3583F2AC" w14:textId="7DD8ABB8" w:rsidR="006E1FBB" w:rsidRDefault="00AC6EC2" w:rsidP="006E1FBB">
            <w:sdt>
              <w:sdtPr>
                <w:rPr>
                  <w:bCs/>
                </w:rPr>
                <w:id w:val="1479419551"/>
                <w:placeholder>
                  <w:docPart w:val="2D31D34560B44468ABAD90B829B84A03"/>
                </w:placeholder>
                <w:showingPlcHdr/>
                <w:text/>
              </w:sdtPr>
              <w:sdtContent>
                <w:r w:rsidR="007C4AB1" w:rsidRPr="007C4AB1">
                  <w:rPr>
                    <w:rStyle w:val="PlaceholderText"/>
                    <w:b w:val="0"/>
                  </w:rPr>
                  <w:t>Click or tap here to enter text.</w:t>
                </w:r>
              </w:sdtContent>
            </w:sdt>
          </w:p>
        </w:tc>
      </w:tr>
    </w:tbl>
    <w:p w14:paraId="0D9FBA9A" w14:textId="77777777" w:rsidR="006E1FBB" w:rsidRDefault="006E1FBB" w:rsidP="006E1FBB"/>
    <w:sectPr w:rsidR="006E1FBB" w:rsidSect="00E14122">
      <w:headerReference w:type="default" r:id="rId16"/>
      <w:footerReference w:type="default" r:id="rId17"/>
      <w:pgSz w:w="16838" w:h="11906" w:orient="landscape" w:code="9"/>
      <w:pgMar w:top="1701" w:right="1021" w:bottom="737" w:left="1021" w:header="709"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D6242" w14:textId="77777777" w:rsidR="004E53ED" w:rsidRDefault="004E53ED" w:rsidP="000E459F">
      <w:r>
        <w:separator/>
      </w:r>
    </w:p>
  </w:endnote>
  <w:endnote w:type="continuationSeparator" w:id="0">
    <w:p w14:paraId="5606B847" w14:textId="77777777" w:rsidR="004E53ED" w:rsidRDefault="004E53ED" w:rsidP="000E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28925"/>
      <w:lock w:val="contentLocked"/>
      <w:placeholder>
        <w:docPart w:val="DefaultPlaceholder_-1854013440"/>
      </w:placeholder>
      <w:group/>
    </w:sdtPr>
    <w:sdtEndPr>
      <w:rPr>
        <w:szCs w:val="20"/>
      </w:rPr>
    </w:sdtEndPr>
    <w:sdtContent>
      <w:sdt>
        <w:sdtPr>
          <w:id w:val="-242182255"/>
          <w:docPartObj>
            <w:docPartGallery w:val="Page Numbers (Bottom of Page)"/>
            <w:docPartUnique/>
          </w:docPartObj>
        </w:sdtPr>
        <w:sdtEndPr>
          <w:rPr>
            <w:noProof/>
            <w:szCs w:val="20"/>
          </w:rPr>
        </w:sdtEndPr>
        <w:sdtContent>
          <w:p w14:paraId="36B52FC6" w14:textId="5DCF8DD8" w:rsidR="006E397A" w:rsidRPr="006E397A" w:rsidRDefault="006E397A">
            <w:pPr>
              <w:pStyle w:val="Footer"/>
              <w:jc w:val="right"/>
              <w:rPr>
                <w:szCs w:val="20"/>
              </w:rPr>
            </w:pPr>
            <w:r w:rsidRPr="006E397A">
              <w:rPr>
                <w:szCs w:val="20"/>
              </w:rPr>
              <w:fldChar w:fldCharType="begin"/>
            </w:r>
            <w:r w:rsidRPr="006E397A">
              <w:rPr>
                <w:szCs w:val="20"/>
              </w:rPr>
              <w:instrText xml:space="preserve"> PAGE   \* MERGEFORMAT </w:instrText>
            </w:r>
            <w:r w:rsidRPr="006E397A">
              <w:rPr>
                <w:szCs w:val="20"/>
              </w:rPr>
              <w:fldChar w:fldCharType="separate"/>
            </w:r>
            <w:r w:rsidRPr="006E397A">
              <w:rPr>
                <w:noProof/>
                <w:szCs w:val="20"/>
              </w:rPr>
              <w:t>2</w:t>
            </w:r>
            <w:r w:rsidRPr="006E397A">
              <w:rPr>
                <w:noProof/>
                <w:szCs w:val="20"/>
              </w:rPr>
              <w:fldChar w:fldCharType="end"/>
            </w:r>
          </w:p>
        </w:sdtContent>
      </w:sdt>
      <w:p w14:paraId="3F4D5B48" w14:textId="40CB9994" w:rsidR="00D919A8" w:rsidRPr="006E397A" w:rsidRDefault="006E397A" w:rsidP="006E397A">
        <w:pPr>
          <w:pStyle w:val="Footer"/>
          <w:rPr>
            <w:szCs w:val="20"/>
          </w:rPr>
        </w:pPr>
        <w:r w:rsidRPr="006E397A">
          <w:rPr>
            <w:szCs w:val="20"/>
          </w:rPr>
          <w:t>Service Engagement – Submission form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EB18E" w14:textId="77777777" w:rsidR="004E53ED" w:rsidRDefault="004E53ED" w:rsidP="000E459F">
      <w:r>
        <w:separator/>
      </w:r>
    </w:p>
  </w:footnote>
  <w:footnote w:type="continuationSeparator" w:id="0">
    <w:p w14:paraId="6A0D65EA" w14:textId="77777777" w:rsidR="004E53ED" w:rsidRDefault="004E53ED" w:rsidP="000E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9F81" w14:textId="77777777" w:rsidR="00292B14" w:rsidRDefault="00292B14" w:rsidP="000E459F">
    <w:pPr>
      <w:pStyle w:val="Header"/>
    </w:pPr>
    <w:r>
      <w:rPr>
        <w:noProof/>
      </w:rPr>
      <w:drawing>
        <wp:anchor distT="0" distB="0" distL="114300" distR="114300" simplePos="0" relativeHeight="251669504" behindDoc="1" locked="0" layoutInCell="1" allowOverlap="1" wp14:anchorId="6AFBA25D" wp14:editId="5290ABF1">
          <wp:simplePos x="470079" y="450761"/>
          <wp:positionH relativeFrom="page">
            <wp:align>left</wp:align>
          </wp:positionH>
          <wp:positionV relativeFrom="page">
            <wp:align>top</wp:align>
          </wp:positionV>
          <wp:extent cx="7558789" cy="1176793"/>
          <wp:effectExtent l="0" t="0" r="4445" b="4445"/>
          <wp:wrapNone/>
          <wp:docPr id="217847673" name="Picture 2" descr="A black rectangular object with a whit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76460" name="Picture 2" descr="A black rectangular object with a white border&#10;&#10;Description automatically generated"/>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7560000" cy="11769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446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4100"/>
    <w:multiLevelType w:val="hybridMultilevel"/>
    <w:tmpl w:val="DFAEB7A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76314FA"/>
    <w:multiLevelType w:val="multilevel"/>
    <w:tmpl w:val="B9C2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E47360"/>
    <w:multiLevelType w:val="hybridMultilevel"/>
    <w:tmpl w:val="D23E0E26"/>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B003666"/>
    <w:multiLevelType w:val="multilevel"/>
    <w:tmpl w:val="3B34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527368"/>
    <w:multiLevelType w:val="multilevel"/>
    <w:tmpl w:val="5F4C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700A33"/>
    <w:multiLevelType w:val="multilevel"/>
    <w:tmpl w:val="12CC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4B0FB3"/>
    <w:multiLevelType w:val="hybridMultilevel"/>
    <w:tmpl w:val="CDF60768"/>
    <w:lvl w:ilvl="0" w:tplc="C3A8B75C">
      <w:start w:val="1"/>
      <w:numFmt w:val="decimal"/>
      <w:pStyle w:val="TableNumberList"/>
      <w:lvlText w:val="%1."/>
      <w:lvlJc w:val="left"/>
      <w:pPr>
        <w:ind w:left="357" w:hanging="357"/>
      </w:pPr>
      <w:rPr>
        <w:rFonts w:hint="default"/>
        <w:color w:val="092C4D" w:themeColor="accent1"/>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B35705C"/>
    <w:multiLevelType w:val="hybridMultilevel"/>
    <w:tmpl w:val="A8C879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7517AB9"/>
    <w:multiLevelType w:val="multilevel"/>
    <w:tmpl w:val="C65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7A6FD9"/>
    <w:multiLevelType w:val="hybridMultilevel"/>
    <w:tmpl w:val="ABCE89E2"/>
    <w:lvl w:ilvl="0" w:tplc="C688E654">
      <w:start w:val="1"/>
      <w:numFmt w:val="decimal"/>
      <w:pStyle w:val="AppendixNumberList"/>
      <w:lvlText w:val="Appendix %1"/>
      <w:lvlJc w:val="left"/>
      <w:pPr>
        <w:ind w:left="1985" w:hanging="1985"/>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A6B7890"/>
    <w:multiLevelType w:val="hybridMultilevel"/>
    <w:tmpl w:val="E21E31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B690F60"/>
    <w:multiLevelType w:val="multilevel"/>
    <w:tmpl w:val="FFE2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FC45A6"/>
    <w:multiLevelType w:val="multilevel"/>
    <w:tmpl w:val="4EBE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163761"/>
    <w:multiLevelType w:val="multilevel"/>
    <w:tmpl w:val="6A06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770D35"/>
    <w:multiLevelType w:val="hybridMultilevel"/>
    <w:tmpl w:val="9FAABFC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71271F1"/>
    <w:multiLevelType w:val="hybridMultilevel"/>
    <w:tmpl w:val="D1ECC4C4"/>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9273B03"/>
    <w:multiLevelType w:val="multilevel"/>
    <w:tmpl w:val="328A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C618A1"/>
    <w:multiLevelType w:val="multilevel"/>
    <w:tmpl w:val="0094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FB4F47"/>
    <w:multiLevelType w:val="multilevel"/>
    <w:tmpl w:val="4020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EF3738"/>
    <w:multiLevelType w:val="multilevel"/>
    <w:tmpl w:val="3F80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6E62CC"/>
    <w:multiLevelType w:val="hybridMultilevel"/>
    <w:tmpl w:val="E1AC1846"/>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D04588C"/>
    <w:multiLevelType w:val="multilevel"/>
    <w:tmpl w:val="6736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32669B"/>
    <w:multiLevelType w:val="hybridMultilevel"/>
    <w:tmpl w:val="C71E530A"/>
    <w:lvl w:ilvl="0" w:tplc="1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6A6062"/>
    <w:multiLevelType w:val="multilevel"/>
    <w:tmpl w:val="B46E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26147B"/>
    <w:multiLevelType w:val="multilevel"/>
    <w:tmpl w:val="C9C0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C252E0"/>
    <w:multiLevelType w:val="hybridMultilevel"/>
    <w:tmpl w:val="388E02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C002C7A"/>
    <w:multiLevelType w:val="hybridMultilevel"/>
    <w:tmpl w:val="06426DE4"/>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5C5A22F6"/>
    <w:multiLevelType w:val="hybridMultilevel"/>
    <w:tmpl w:val="B8AC3B90"/>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C6F61AE"/>
    <w:multiLevelType w:val="hybridMultilevel"/>
    <w:tmpl w:val="36CC9BF4"/>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5CA03160"/>
    <w:multiLevelType w:val="hybridMultilevel"/>
    <w:tmpl w:val="BCC8DEE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5E652065"/>
    <w:multiLevelType w:val="multilevel"/>
    <w:tmpl w:val="1674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4357B2"/>
    <w:multiLevelType w:val="multilevel"/>
    <w:tmpl w:val="4040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3314EA"/>
    <w:multiLevelType w:val="hybridMultilevel"/>
    <w:tmpl w:val="0408FE74"/>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63E477C4"/>
    <w:multiLevelType w:val="hybridMultilevel"/>
    <w:tmpl w:val="5194F42E"/>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63E64064"/>
    <w:multiLevelType w:val="multilevel"/>
    <w:tmpl w:val="1E3A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807C39"/>
    <w:multiLevelType w:val="multilevel"/>
    <w:tmpl w:val="F822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F27D2A"/>
    <w:multiLevelType w:val="hybridMultilevel"/>
    <w:tmpl w:val="3150517E"/>
    <w:lvl w:ilvl="0" w:tplc="935470AE">
      <w:start w:val="1"/>
      <w:numFmt w:val="decimal"/>
      <w:pStyle w:val="ACCNumberList"/>
      <w:lvlText w:val="%1."/>
      <w:lvlJc w:val="left"/>
      <w:pPr>
        <w:ind w:left="720" w:hanging="360"/>
      </w:pPr>
      <w:rPr>
        <w:rFonts w:hint="default"/>
        <w:color w:val="092C4D" w:themeColor="accent1"/>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6C12452D"/>
    <w:multiLevelType w:val="multilevel"/>
    <w:tmpl w:val="360E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495321"/>
    <w:multiLevelType w:val="hybridMultilevel"/>
    <w:tmpl w:val="61B26918"/>
    <w:lvl w:ilvl="0" w:tplc="7366A43C">
      <w:start w:val="1"/>
      <w:numFmt w:val="bullet"/>
      <w:pStyle w:val="TableBullets"/>
      <w:lvlText w:val=""/>
      <w:lvlJc w:val="left"/>
      <w:pPr>
        <w:ind w:left="357" w:hanging="357"/>
      </w:pPr>
      <w:rPr>
        <w:rFonts w:ascii="Symbol" w:hAnsi="Symbol" w:hint="default"/>
        <w:color w:val="092C4D" w:themeColor="accen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1CA2F2B"/>
    <w:multiLevelType w:val="hybridMultilevel"/>
    <w:tmpl w:val="6A7A4AB4"/>
    <w:lvl w:ilvl="0" w:tplc="3D9E4F94">
      <w:start w:val="1"/>
      <w:numFmt w:val="bullet"/>
      <w:pStyle w:val="ACCBulletList"/>
      <w:lvlText w:val=""/>
      <w:lvlJc w:val="left"/>
      <w:pPr>
        <w:ind w:left="720" w:hanging="360"/>
      </w:pPr>
      <w:rPr>
        <w:rFonts w:ascii="Symbol" w:hAnsi="Symbol" w:hint="default"/>
        <w:color w:val="092C4D" w:themeColor="accen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7F453E4D"/>
    <w:multiLevelType w:val="hybridMultilevel"/>
    <w:tmpl w:val="7FE84D9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815948275">
    <w:abstractNumId w:val="39"/>
  </w:num>
  <w:num w:numId="2" w16cid:durableId="279456172">
    <w:abstractNumId w:val="36"/>
  </w:num>
  <w:num w:numId="3" w16cid:durableId="1326736713">
    <w:abstractNumId w:val="38"/>
  </w:num>
  <w:num w:numId="4" w16cid:durableId="604768961">
    <w:abstractNumId w:val="38"/>
    <w:lvlOverride w:ilvl="0">
      <w:startOverride w:val="1"/>
    </w:lvlOverride>
  </w:num>
  <w:num w:numId="5" w16cid:durableId="728849140">
    <w:abstractNumId w:val="6"/>
  </w:num>
  <w:num w:numId="6" w16cid:durableId="1016233850">
    <w:abstractNumId w:val="36"/>
    <w:lvlOverride w:ilvl="0">
      <w:startOverride w:val="1"/>
    </w:lvlOverride>
  </w:num>
  <w:num w:numId="7" w16cid:durableId="418674333">
    <w:abstractNumId w:val="9"/>
  </w:num>
  <w:num w:numId="8" w16cid:durableId="1208107210">
    <w:abstractNumId w:val="39"/>
  </w:num>
  <w:num w:numId="9" w16cid:durableId="1306549030">
    <w:abstractNumId w:val="38"/>
  </w:num>
  <w:num w:numId="10" w16cid:durableId="754786696">
    <w:abstractNumId w:val="6"/>
    <w:lvlOverride w:ilvl="0">
      <w:startOverride w:val="1"/>
    </w:lvlOverride>
  </w:num>
  <w:num w:numId="11" w16cid:durableId="220603789">
    <w:abstractNumId w:val="19"/>
  </w:num>
  <w:num w:numId="12" w16cid:durableId="1667397018">
    <w:abstractNumId w:val="35"/>
  </w:num>
  <w:num w:numId="13" w16cid:durableId="1449541306">
    <w:abstractNumId w:val="7"/>
  </w:num>
  <w:num w:numId="14" w16cid:durableId="346638302">
    <w:abstractNumId w:val="25"/>
  </w:num>
  <w:num w:numId="15" w16cid:durableId="1401633995">
    <w:abstractNumId w:val="24"/>
  </w:num>
  <w:num w:numId="16" w16cid:durableId="459034137">
    <w:abstractNumId w:val="3"/>
  </w:num>
  <w:num w:numId="17" w16cid:durableId="42338986">
    <w:abstractNumId w:val="31"/>
  </w:num>
  <w:num w:numId="18" w16cid:durableId="1362239322">
    <w:abstractNumId w:val="21"/>
  </w:num>
  <w:num w:numId="19" w16cid:durableId="629745769">
    <w:abstractNumId w:val="37"/>
  </w:num>
  <w:num w:numId="20" w16cid:durableId="1108162692">
    <w:abstractNumId w:val="16"/>
  </w:num>
  <w:num w:numId="21" w16cid:durableId="1805003975">
    <w:abstractNumId w:val="34"/>
  </w:num>
  <w:num w:numId="22" w16cid:durableId="353845179">
    <w:abstractNumId w:val="4"/>
  </w:num>
  <w:num w:numId="23" w16cid:durableId="215089298">
    <w:abstractNumId w:val="13"/>
  </w:num>
  <w:num w:numId="24" w16cid:durableId="2101443106">
    <w:abstractNumId w:val="5"/>
  </w:num>
  <w:num w:numId="25" w16cid:durableId="802429395">
    <w:abstractNumId w:val="18"/>
  </w:num>
  <w:num w:numId="26" w16cid:durableId="1758936765">
    <w:abstractNumId w:val="30"/>
  </w:num>
  <w:num w:numId="27" w16cid:durableId="295183086">
    <w:abstractNumId w:val="8"/>
  </w:num>
  <w:num w:numId="28" w16cid:durableId="1406537923">
    <w:abstractNumId w:val="17"/>
  </w:num>
  <w:num w:numId="29" w16cid:durableId="200165849">
    <w:abstractNumId w:val="12"/>
  </w:num>
  <w:num w:numId="30" w16cid:durableId="1265772779">
    <w:abstractNumId w:val="23"/>
  </w:num>
  <w:num w:numId="31" w16cid:durableId="2017925265">
    <w:abstractNumId w:val="1"/>
  </w:num>
  <w:num w:numId="32" w16cid:durableId="1811361312">
    <w:abstractNumId w:val="11"/>
  </w:num>
  <w:num w:numId="33" w16cid:durableId="1693071866">
    <w:abstractNumId w:val="27"/>
  </w:num>
  <w:num w:numId="34" w16cid:durableId="231043426">
    <w:abstractNumId w:val="0"/>
  </w:num>
  <w:num w:numId="35" w16cid:durableId="1390227009">
    <w:abstractNumId w:val="14"/>
  </w:num>
  <w:num w:numId="36" w16cid:durableId="1574314491">
    <w:abstractNumId w:val="29"/>
  </w:num>
  <w:num w:numId="37" w16cid:durableId="120729118">
    <w:abstractNumId w:val="22"/>
  </w:num>
  <w:num w:numId="38" w16cid:durableId="1914704966">
    <w:abstractNumId w:val="40"/>
  </w:num>
  <w:num w:numId="39" w16cid:durableId="1659534860">
    <w:abstractNumId w:val="32"/>
  </w:num>
  <w:num w:numId="40" w16cid:durableId="408622970">
    <w:abstractNumId w:val="33"/>
  </w:num>
  <w:num w:numId="41" w16cid:durableId="127822997">
    <w:abstractNumId w:val="28"/>
  </w:num>
  <w:num w:numId="42" w16cid:durableId="1512330282">
    <w:abstractNumId w:val="2"/>
  </w:num>
  <w:num w:numId="43" w16cid:durableId="707073059">
    <w:abstractNumId w:val="20"/>
  </w:num>
  <w:num w:numId="44" w16cid:durableId="356540747">
    <w:abstractNumId w:val="15"/>
  </w:num>
  <w:num w:numId="45" w16cid:durableId="235286419">
    <w:abstractNumId w:val="26"/>
  </w:num>
  <w:num w:numId="46" w16cid:durableId="3168848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efaultTableStyle w:val="ACCCustom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231"/>
    <w:rsid w:val="00036065"/>
    <w:rsid w:val="0005315E"/>
    <w:rsid w:val="00080E79"/>
    <w:rsid w:val="000913D7"/>
    <w:rsid w:val="00091E13"/>
    <w:rsid w:val="000B23EF"/>
    <w:rsid w:val="000C6D21"/>
    <w:rsid w:val="000C6DD4"/>
    <w:rsid w:val="000D3390"/>
    <w:rsid w:val="000E35BC"/>
    <w:rsid w:val="000E459F"/>
    <w:rsid w:val="000F09F6"/>
    <w:rsid w:val="000F1FEC"/>
    <w:rsid w:val="000F38E9"/>
    <w:rsid w:val="00101588"/>
    <w:rsid w:val="00106462"/>
    <w:rsid w:val="0011013D"/>
    <w:rsid w:val="00117E5E"/>
    <w:rsid w:val="00125ECF"/>
    <w:rsid w:val="001276EA"/>
    <w:rsid w:val="00132DD4"/>
    <w:rsid w:val="001401E1"/>
    <w:rsid w:val="001405DF"/>
    <w:rsid w:val="00144D29"/>
    <w:rsid w:val="00152EF8"/>
    <w:rsid w:val="00155048"/>
    <w:rsid w:val="00157027"/>
    <w:rsid w:val="00161985"/>
    <w:rsid w:val="00166465"/>
    <w:rsid w:val="00166722"/>
    <w:rsid w:val="001675EA"/>
    <w:rsid w:val="00172AAC"/>
    <w:rsid w:val="001930C5"/>
    <w:rsid w:val="001968DC"/>
    <w:rsid w:val="00196992"/>
    <w:rsid w:val="001D7452"/>
    <w:rsid w:val="001E3640"/>
    <w:rsid w:val="001F65C7"/>
    <w:rsid w:val="00200D12"/>
    <w:rsid w:val="00202C60"/>
    <w:rsid w:val="00210118"/>
    <w:rsid w:val="0021739A"/>
    <w:rsid w:val="00217E8D"/>
    <w:rsid w:val="00227A82"/>
    <w:rsid w:val="00242860"/>
    <w:rsid w:val="0024582A"/>
    <w:rsid w:val="00246BE0"/>
    <w:rsid w:val="00255CC6"/>
    <w:rsid w:val="002563D7"/>
    <w:rsid w:val="00256CA8"/>
    <w:rsid w:val="00257595"/>
    <w:rsid w:val="00275C5E"/>
    <w:rsid w:val="00292B14"/>
    <w:rsid w:val="002938FA"/>
    <w:rsid w:val="00297596"/>
    <w:rsid w:val="002A561A"/>
    <w:rsid w:val="002B4FF7"/>
    <w:rsid w:val="002D4C55"/>
    <w:rsid w:val="002D5274"/>
    <w:rsid w:val="002D6959"/>
    <w:rsid w:val="002E30E5"/>
    <w:rsid w:val="002E533F"/>
    <w:rsid w:val="002E5997"/>
    <w:rsid w:val="002F41CA"/>
    <w:rsid w:val="00302680"/>
    <w:rsid w:val="00311F1A"/>
    <w:rsid w:val="00323443"/>
    <w:rsid w:val="0032428B"/>
    <w:rsid w:val="00327280"/>
    <w:rsid w:val="00332DBE"/>
    <w:rsid w:val="003430D4"/>
    <w:rsid w:val="0034506B"/>
    <w:rsid w:val="00355696"/>
    <w:rsid w:val="00355905"/>
    <w:rsid w:val="00355D2C"/>
    <w:rsid w:val="00360717"/>
    <w:rsid w:val="00372266"/>
    <w:rsid w:val="00382654"/>
    <w:rsid w:val="003831CE"/>
    <w:rsid w:val="00392BEB"/>
    <w:rsid w:val="003A01EF"/>
    <w:rsid w:val="003A07FA"/>
    <w:rsid w:val="003A7BA7"/>
    <w:rsid w:val="003C119D"/>
    <w:rsid w:val="003D111F"/>
    <w:rsid w:val="003D22EE"/>
    <w:rsid w:val="003D2A5E"/>
    <w:rsid w:val="003D3C28"/>
    <w:rsid w:val="003D592E"/>
    <w:rsid w:val="003E26D9"/>
    <w:rsid w:val="003E557C"/>
    <w:rsid w:val="003F0FB9"/>
    <w:rsid w:val="003F3EF1"/>
    <w:rsid w:val="004001EA"/>
    <w:rsid w:val="00400C17"/>
    <w:rsid w:val="0040653F"/>
    <w:rsid w:val="00424E76"/>
    <w:rsid w:val="00430FFC"/>
    <w:rsid w:val="004465DF"/>
    <w:rsid w:val="004641F4"/>
    <w:rsid w:val="0047149B"/>
    <w:rsid w:val="00471BD0"/>
    <w:rsid w:val="0048207F"/>
    <w:rsid w:val="00495DC6"/>
    <w:rsid w:val="0049674B"/>
    <w:rsid w:val="004A05E3"/>
    <w:rsid w:val="004A1115"/>
    <w:rsid w:val="004A2DD1"/>
    <w:rsid w:val="004B12BA"/>
    <w:rsid w:val="004B3E72"/>
    <w:rsid w:val="004B4157"/>
    <w:rsid w:val="004B4A52"/>
    <w:rsid w:val="004B4FB2"/>
    <w:rsid w:val="004C37C5"/>
    <w:rsid w:val="004C485E"/>
    <w:rsid w:val="004D2DC6"/>
    <w:rsid w:val="004E210B"/>
    <w:rsid w:val="004E53ED"/>
    <w:rsid w:val="004F5B59"/>
    <w:rsid w:val="00507171"/>
    <w:rsid w:val="0051690E"/>
    <w:rsid w:val="0051731B"/>
    <w:rsid w:val="00521C01"/>
    <w:rsid w:val="005262AE"/>
    <w:rsid w:val="00526741"/>
    <w:rsid w:val="00533A09"/>
    <w:rsid w:val="0053706C"/>
    <w:rsid w:val="00541CEE"/>
    <w:rsid w:val="005428F1"/>
    <w:rsid w:val="00552C32"/>
    <w:rsid w:val="00553D29"/>
    <w:rsid w:val="00556FDA"/>
    <w:rsid w:val="00557CAA"/>
    <w:rsid w:val="00567B97"/>
    <w:rsid w:val="00572952"/>
    <w:rsid w:val="00587383"/>
    <w:rsid w:val="0059543F"/>
    <w:rsid w:val="005A6A05"/>
    <w:rsid w:val="005A7976"/>
    <w:rsid w:val="005D190A"/>
    <w:rsid w:val="005D2780"/>
    <w:rsid w:val="005D6065"/>
    <w:rsid w:val="005E0E7C"/>
    <w:rsid w:val="005F684D"/>
    <w:rsid w:val="006063C6"/>
    <w:rsid w:val="00611446"/>
    <w:rsid w:val="006157D4"/>
    <w:rsid w:val="00621CCC"/>
    <w:rsid w:val="0062476C"/>
    <w:rsid w:val="00626313"/>
    <w:rsid w:val="00626938"/>
    <w:rsid w:val="0062779E"/>
    <w:rsid w:val="006409FF"/>
    <w:rsid w:val="006418DD"/>
    <w:rsid w:val="00641FD5"/>
    <w:rsid w:val="006449B6"/>
    <w:rsid w:val="00657BC7"/>
    <w:rsid w:val="00660886"/>
    <w:rsid w:val="00675068"/>
    <w:rsid w:val="00691220"/>
    <w:rsid w:val="006A0C29"/>
    <w:rsid w:val="006A730F"/>
    <w:rsid w:val="006B42E6"/>
    <w:rsid w:val="006D0FA8"/>
    <w:rsid w:val="006D7DD7"/>
    <w:rsid w:val="006E1FBB"/>
    <w:rsid w:val="006E397A"/>
    <w:rsid w:val="006E4C63"/>
    <w:rsid w:val="00700ECA"/>
    <w:rsid w:val="00705230"/>
    <w:rsid w:val="00711AB6"/>
    <w:rsid w:val="00712139"/>
    <w:rsid w:val="00713EA7"/>
    <w:rsid w:val="00714828"/>
    <w:rsid w:val="00720F90"/>
    <w:rsid w:val="00736D2E"/>
    <w:rsid w:val="00740B1C"/>
    <w:rsid w:val="00741E73"/>
    <w:rsid w:val="00751EFF"/>
    <w:rsid w:val="00754CAE"/>
    <w:rsid w:val="007558A7"/>
    <w:rsid w:val="00760EB6"/>
    <w:rsid w:val="00761242"/>
    <w:rsid w:val="00771B43"/>
    <w:rsid w:val="00774A10"/>
    <w:rsid w:val="0077602C"/>
    <w:rsid w:val="00777C76"/>
    <w:rsid w:val="00777F60"/>
    <w:rsid w:val="00781471"/>
    <w:rsid w:val="00782903"/>
    <w:rsid w:val="00783EE8"/>
    <w:rsid w:val="007914D8"/>
    <w:rsid w:val="007A289A"/>
    <w:rsid w:val="007B13A0"/>
    <w:rsid w:val="007C4AB1"/>
    <w:rsid w:val="007C4AF9"/>
    <w:rsid w:val="007C5DC6"/>
    <w:rsid w:val="007C6632"/>
    <w:rsid w:val="007C6EC0"/>
    <w:rsid w:val="007D2697"/>
    <w:rsid w:val="007D3079"/>
    <w:rsid w:val="007D5AF1"/>
    <w:rsid w:val="007D7BAA"/>
    <w:rsid w:val="007E049A"/>
    <w:rsid w:val="007E0EE2"/>
    <w:rsid w:val="007E65C5"/>
    <w:rsid w:val="007F3D6E"/>
    <w:rsid w:val="007F6249"/>
    <w:rsid w:val="007F7C5B"/>
    <w:rsid w:val="00802735"/>
    <w:rsid w:val="008123D6"/>
    <w:rsid w:val="0082492A"/>
    <w:rsid w:val="0082538D"/>
    <w:rsid w:val="00834211"/>
    <w:rsid w:val="0084394E"/>
    <w:rsid w:val="00846FA0"/>
    <w:rsid w:val="008569FF"/>
    <w:rsid w:val="00871F97"/>
    <w:rsid w:val="008748B3"/>
    <w:rsid w:val="00881B17"/>
    <w:rsid w:val="0088238D"/>
    <w:rsid w:val="008976E1"/>
    <w:rsid w:val="008A3B6C"/>
    <w:rsid w:val="008A4B62"/>
    <w:rsid w:val="008B1F3B"/>
    <w:rsid w:val="008B2F10"/>
    <w:rsid w:val="008B7566"/>
    <w:rsid w:val="008C1D40"/>
    <w:rsid w:val="008D5E61"/>
    <w:rsid w:val="008E4462"/>
    <w:rsid w:val="008E4B57"/>
    <w:rsid w:val="008E6128"/>
    <w:rsid w:val="009134C6"/>
    <w:rsid w:val="0092208E"/>
    <w:rsid w:val="00927247"/>
    <w:rsid w:val="00931BEE"/>
    <w:rsid w:val="00933E67"/>
    <w:rsid w:val="009355B3"/>
    <w:rsid w:val="00936665"/>
    <w:rsid w:val="00947F9F"/>
    <w:rsid w:val="00960F15"/>
    <w:rsid w:val="00966332"/>
    <w:rsid w:val="00966A65"/>
    <w:rsid w:val="00981DFC"/>
    <w:rsid w:val="00985D4B"/>
    <w:rsid w:val="00992273"/>
    <w:rsid w:val="009A4AD6"/>
    <w:rsid w:val="009A7E51"/>
    <w:rsid w:val="009B1EDF"/>
    <w:rsid w:val="009B713D"/>
    <w:rsid w:val="009C1493"/>
    <w:rsid w:val="009C1EB3"/>
    <w:rsid w:val="009C215D"/>
    <w:rsid w:val="009C40EC"/>
    <w:rsid w:val="009C75CD"/>
    <w:rsid w:val="009E57EF"/>
    <w:rsid w:val="009F7B4C"/>
    <w:rsid w:val="00A02CFD"/>
    <w:rsid w:val="00A03372"/>
    <w:rsid w:val="00A157FD"/>
    <w:rsid w:val="00A15FDF"/>
    <w:rsid w:val="00A17781"/>
    <w:rsid w:val="00A20F41"/>
    <w:rsid w:val="00A30F68"/>
    <w:rsid w:val="00A415F4"/>
    <w:rsid w:val="00A5081F"/>
    <w:rsid w:val="00A51068"/>
    <w:rsid w:val="00A53DFD"/>
    <w:rsid w:val="00A62B62"/>
    <w:rsid w:val="00A63510"/>
    <w:rsid w:val="00A64330"/>
    <w:rsid w:val="00A65F50"/>
    <w:rsid w:val="00A93E9E"/>
    <w:rsid w:val="00A95E54"/>
    <w:rsid w:val="00AA3484"/>
    <w:rsid w:val="00AB133B"/>
    <w:rsid w:val="00AB281B"/>
    <w:rsid w:val="00AB4A22"/>
    <w:rsid w:val="00AB4D2B"/>
    <w:rsid w:val="00AB5C39"/>
    <w:rsid w:val="00AC6EC2"/>
    <w:rsid w:val="00AD70A3"/>
    <w:rsid w:val="00AE562D"/>
    <w:rsid w:val="00AE74D0"/>
    <w:rsid w:val="00AF0C98"/>
    <w:rsid w:val="00AF37B3"/>
    <w:rsid w:val="00AF3D5D"/>
    <w:rsid w:val="00AF751A"/>
    <w:rsid w:val="00AF7AAA"/>
    <w:rsid w:val="00B0312D"/>
    <w:rsid w:val="00B05B15"/>
    <w:rsid w:val="00B07B5F"/>
    <w:rsid w:val="00B11966"/>
    <w:rsid w:val="00B11B73"/>
    <w:rsid w:val="00B1283E"/>
    <w:rsid w:val="00B12DC0"/>
    <w:rsid w:val="00B14BBE"/>
    <w:rsid w:val="00B2168B"/>
    <w:rsid w:val="00B24B7E"/>
    <w:rsid w:val="00B25E33"/>
    <w:rsid w:val="00B329F2"/>
    <w:rsid w:val="00B37D46"/>
    <w:rsid w:val="00B41309"/>
    <w:rsid w:val="00B43D63"/>
    <w:rsid w:val="00B54469"/>
    <w:rsid w:val="00B55179"/>
    <w:rsid w:val="00B57646"/>
    <w:rsid w:val="00B7386C"/>
    <w:rsid w:val="00B85C27"/>
    <w:rsid w:val="00B87174"/>
    <w:rsid w:val="00B91A78"/>
    <w:rsid w:val="00B92FC7"/>
    <w:rsid w:val="00B93733"/>
    <w:rsid w:val="00B93D90"/>
    <w:rsid w:val="00B95493"/>
    <w:rsid w:val="00B967AF"/>
    <w:rsid w:val="00B969C8"/>
    <w:rsid w:val="00BA36A4"/>
    <w:rsid w:val="00BA5952"/>
    <w:rsid w:val="00BC0747"/>
    <w:rsid w:val="00BC3A3C"/>
    <w:rsid w:val="00BF0391"/>
    <w:rsid w:val="00BF0F4B"/>
    <w:rsid w:val="00BF1D24"/>
    <w:rsid w:val="00C17366"/>
    <w:rsid w:val="00C32BE3"/>
    <w:rsid w:val="00C4037E"/>
    <w:rsid w:val="00C61050"/>
    <w:rsid w:val="00C66DF3"/>
    <w:rsid w:val="00C74887"/>
    <w:rsid w:val="00C93B4C"/>
    <w:rsid w:val="00C93E2B"/>
    <w:rsid w:val="00CC012D"/>
    <w:rsid w:val="00CD2358"/>
    <w:rsid w:val="00CD3B59"/>
    <w:rsid w:val="00CD3EFC"/>
    <w:rsid w:val="00CD6470"/>
    <w:rsid w:val="00CD6DFB"/>
    <w:rsid w:val="00D141D1"/>
    <w:rsid w:val="00D17302"/>
    <w:rsid w:val="00D260CA"/>
    <w:rsid w:val="00D342B5"/>
    <w:rsid w:val="00D358A1"/>
    <w:rsid w:val="00D4619D"/>
    <w:rsid w:val="00D46CE9"/>
    <w:rsid w:val="00D46D22"/>
    <w:rsid w:val="00D55C4B"/>
    <w:rsid w:val="00D56A67"/>
    <w:rsid w:val="00D61BA7"/>
    <w:rsid w:val="00D65231"/>
    <w:rsid w:val="00D74C38"/>
    <w:rsid w:val="00D919A8"/>
    <w:rsid w:val="00D928F4"/>
    <w:rsid w:val="00D96B69"/>
    <w:rsid w:val="00D96EC7"/>
    <w:rsid w:val="00DA4730"/>
    <w:rsid w:val="00DB5C70"/>
    <w:rsid w:val="00DB784F"/>
    <w:rsid w:val="00DC5731"/>
    <w:rsid w:val="00DC59C4"/>
    <w:rsid w:val="00DD10A2"/>
    <w:rsid w:val="00DD5110"/>
    <w:rsid w:val="00DE6DDB"/>
    <w:rsid w:val="00DF3B74"/>
    <w:rsid w:val="00DF5474"/>
    <w:rsid w:val="00DF6AC8"/>
    <w:rsid w:val="00E02904"/>
    <w:rsid w:val="00E072B0"/>
    <w:rsid w:val="00E14122"/>
    <w:rsid w:val="00E151D5"/>
    <w:rsid w:val="00E15976"/>
    <w:rsid w:val="00E15998"/>
    <w:rsid w:val="00E17FBB"/>
    <w:rsid w:val="00E24A9E"/>
    <w:rsid w:val="00E31E9F"/>
    <w:rsid w:val="00E31EF3"/>
    <w:rsid w:val="00E34E65"/>
    <w:rsid w:val="00E369C6"/>
    <w:rsid w:val="00E42FCB"/>
    <w:rsid w:val="00E5001D"/>
    <w:rsid w:val="00E50088"/>
    <w:rsid w:val="00E62064"/>
    <w:rsid w:val="00E63BE0"/>
    <w:rsid w:val="00E721A1"/>
    <w:rsid w:val="00E75417"/>
    <w:rsid w:val="00E81D8B"/>
    <w:rsid w:val="00E964C6"/>
    <w:rsid w:val="00EA14CF"/>
    <w:rsid w:val="00ED2453"/>
    <w:rsid w:val="00ED46FB"/>
    <w:rsid w:val="00EE46D7"/>
    <w:rsid w:val="00F031CE"/>
    <w:rsid w:val="00F13EEE"/>
    <w:rsid w:val="00F2126C"/>
    <w:rsid w:val="00F45F03"/>
    <w:rsid w:val="00F46CF3"/>
    <w:rsid w:val="00F507DB"/>
    <w:rsid w:val="00F60BE5"/>
    <w:rsid w:val="00F87E15"/>
    <w:rsid w:val="00F90406"/>
    <w:rsid w:val="00FB4A43"/>
    <w:rsid w:val="00FC3231"/>
    <w:rsid w:val="00FC4F6F"/>
    <w:rsid w:val="00FC5175"/>
    <w:rsid w:val="00FC6717"/>
    <w:rsid w:val="00FE2857"/>
    <w:rsid w:val="00FE461B"/>
    <w:rsid w:val="00FF2930"/>
    <w:rsid w:val="00FF2BC7"/>
    <w:rsid w:val="00FF40AD"/>
    <w:rsid w:val="00FF601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98B9B"/>
  <w15:chartTrackingRefBased/>
  <w15:docId w15:val="{D4F97EF4-35F4-4D4E-A299-ACD1F919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before="120" w:after="12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locked="0"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0" w:uiPriority="21" w:qFormat="1"/>
    <w:lsdException w:name="Subtle Reference" w:semiHidden="1" w:uiPriority="31" w:qFormat="1"/>
    <w:lsdException w:name="Intense Reference" w:locked="0" w:uiPriority="32" w:qFormat="1"/>
    <w:lsdException w:name="Book Title" w:semiHidden="1"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locked="0"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locked="0"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locked="0"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4C485E"/>
    <w:rPr>
      <w:sz w:val="20"/>
      <w:szCs w:val="22"/>
    </w:rPr>
  </w:style>
  <w:style w:type="paragraph" w:styleId="Heading1">
    <w:name w:val="heading 1"/>
    <w:basedOn w:val="Normal"/>
    <w:next w:val="Normal"/>
    <w:link w:val="Heading1Char"/>
    <w:uiPriority w:val="9"/>
    <w:qFormat/>
    <w:locked/>
    <w:rsid w:val="00D56A67"/>
    <w:pPr>
      <w:keepNext/>
      <w:keepLines/>
      <w:spacing w:before="360" w:after="80"/>
      <w:outlineLvl w:val="0"/>
    </w:pPr>
    <w:rPr>
      <w:rFonts w:asciiTheme="majorHAnsi" w:eastAsiaTheme="majorEastAsia" w:hAnsiTheme="majorHAnsi" w:cstheme="majorBidi"/>
      <w:b/>
      <w:sz w:val="32"/>
      <w:szCs w:val="40"/>
    </w:rPr>
  </w:style>
  <w:style w:type="paragraph" w:styleId="Heading2">
    <w:name w:val="heading 2"/>
    <w:basedOn w:val="Normal"/>
    <w:next w:val="Normal"/>
    <w:link w:val="Heading2Char"/>
    <w:uiPriority w:val="9"/>
    <w:qFormat/>
    <w:locked/>
    <w:rsid w:val="004A2DD1"/>
    <w:pPr>
      <w:keepNext/>
      <w:keepLines/>
      <w:spacing w:before="160" w:after="80"/>
      <w:outlineLvl w:val="1"/>
    </w:pPr>
    <w:rPr>
      <w:rFonts w:ascii="Aptos SemiBold" w:eastAsiaTheme="majorEastAsia" w:hAnsi="Aptos SemiBold" w:cstheme="majorBidi"/>
      <w:color w:val="005C90" w:themeColor="accent2"/>
      <w:sz w:val="28"/>
      <w:szCs w:val="32"/>
    </w:rPr>
  </w:style>
  <w:style w:type="paragraph" w:styleId="Heading3">
    <w:name w:val="heading 3"/>
    <w:basedOn w:val="Normal"/>
    <w:next w:val="Normal"/>
    <w:link w:val="Heading3Char"/>
    <w:uiPriority w:val="9"/>
    <w:qFormat/>
    <w:locked/>
    <w:rsid w:val="005262AE"/>
    <w:pPr>
      <w:keepNext/>
      <w:keepLines/>
      <w:spacing w:before="360" w:after="80"/>
      <w:outlineLvl w:val="2"/>
    </w:pPr>
    <w:rPr>
      <w:rFonts w:ascii="Aptos SemiBold" w:eastAsiaTheme="majorEastAsia" w:hAnsi="Aptos SemiBold" w:cstheme="majorBidi"/>
      <w:sz w:val="26"/>
      <w:szCs w:val="28"/>
    </w:rPr>
  </w:style>
  <w:style w:type="paragraph" w:styleId="Heading4">
    <w:name w:val="heading 4"/>
    <w:basedOn w:val="Normal"/>
    <w:next w:val="Normal"/>
    <w:link w:val="Heading4Char"/>
    <w:uiPriority w:val="9"/>
    <w:qFormat/>
    <w:locked/>
    <w:rsid w:val="00DE6DDB"/>
    <w:pPr>
      <w:keepNext/>
      <w:keepLines/>
      <w:spacing w:before="80" w:after="40"/>
      <w:outlineLvl w:val="3"/>
    </w:pPr>
    <w:rPr>
      <w:rFonts w:asciiTheme="majorHAnsi" w:eastAsiaTheme="majorEastAsia" w:hAnsiTheme="majorHAnsi" w:cstheme="majorBidi"/>
      <w:iCs/>
      <w:color w:val="005C90" w:themeColor="accent2"/>
    </w:rPr>
  </w:style>
  <w:style w:type="paragraph" w:styleId="Heading5">
    <w:name w:val="heading 5"/>
    <w:basedOn w:val="Normal"/>
    <w:next w:val="Normal"/>
    <w:link w:val="Heading5Char"/>
    <w:uiPriority w:val="9"/>
    <w:semiHidden/>
    <w:qFormat/>
    <w:locked/>
    <w:rsid w:val="00A03372"/>
    <w:pPr>
      <w:keepNext/>
      <w:keepLines/>
      <w:spacing w:before="80" w:after="40"/>
      <w:outlineLvl w:val="4"/>
    </w:pPr>
    <w:rPr>
      <w:rFonts w:eastAsiaTheme="majorEastAsia" w:cstheme="majorBidi"/>
      <w:color w:val="062039" w:themeColor="accent1" w:themeShade="BF"/>
    </w:rPr>
  </w:style>
  <w:style w:type="paragraph" w:styleId="Heading6">
    <w:name w:val="heading 6"/>
    <w:basedOn w:val="Normal"/>
    <w:next w:val="Normal"/>
    <w:link w:val="Heading6Char"/>
    <w:uiPriority w:val="9"/>
    <w:semiHidden/>
    <w:qFormat/>
    <w:locked/>
    <w:rsid w:val="00A03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locked/>
    <w:rsid w:val="00A03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locked/>
    <w:rsid w:val="00A03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locked/>
    <w:rsid w:val="00A03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94E"/>
    <w:rPr>
      <w:rFonts w:asciiTheme="majorHAnsi" w:eastAsiaTheme="majorEastAsia" w:hAnsiTheme="majorHAnsi" w:cstheme="majorBidi"/>
      <w:b/>
      <w:sz w:val="32"/>
      <w:szCs w:val="40"/>
    </w:rPr>
  </w:style>
  <w:style w:type="character" w:customStyle="1" w:styleId="Heading2Char">
    <w:name w:val="Heading 2 Char"/>
    <w:basedOn w:val="DefaultParagraphFont"/>
    <w:link w:val="Heading2"/>
    <w:uiPriority w:val="9"/>
    <w:rsid w:val="004A2DD1"/>
    <w:rPr>
      <w:rFonts w:ascii="Aptos SemiBold" w:eastAsiaTheme="majorEastAsia" w:hAnsi="Aptos SemiBold" w:cstheme="majorBidi"/>
      <w:color w:val="005C90" w:themeColor="accent2"/>
      <w:sz w:val="28"/>
      <w:szCs w:val="32"/>
    </w:rPr>
  </w:style>
  <w:style w:type="character" w:customStyle="1" w:styleId="Heading3Char">
    <w:name w:val="Heading 3 Char"/>
    <w:basedOn w:val="DefaultParagraphFont"/>
    <w:link w:val="Heading3"/>
    <w:uiPriority w:val="9"/>
    <w:rsid w:val="005262AE"/>
    <w:rPr>
      <w:rFonts w:ascii="Aptos SemiBold" w:eastAsiaTheme="majorEastAsia" w:hAnsi="Aptos SemiBold" w:cstheme="majorBidi"/>
      <w:sz w:val="26"/>
      <w:szCs w:val="28"/>
    </w:rPr>
  </w:style>
  <w:style w:type="character" w:customStyle="1" w:styleId="Heading4Char">
    <w:name w:val="Heading 4 Char"/>
    <w:basedOn w:val="DefaultParagraphFont"/>
    <w:link w:val="Heading4"/>
    <w:uiPriority w:val="9"/>
    <w:rsid w:val="00DE6DDB"/>
    <w:rPr>
      <w:rFonts w:asciiTheme="majorHAnsi" w:eastAsiaTheme="majorEastAsia" w:hAnsiTheme="majorHAnsi" w:cstheme="majorBidi"/>
      <w:iCs/>
      <w:color w:val="005C90" w:themeColor="accent2"/>
    </w:rPr>
  </w:style>
  <w:style w:type="character" w:customStyle="1" w:styleId="Heading5Char">
    <w:name w:val="Heading 5 Char"/>
    <w:basedOn w:val="DefaultParagraphFont"/>
    <w:link w:val="Heading5"/>
    <w:uiPriority w:val="9"/>
    <w:semiHidden/>
    <w:rsid w:val="00B37D46"/>
    <w:rPr>
      <w:rFonts w:eastAsiaTheme="majorEastAsia" w:cstheme="majorBidi"/>
      <w:color w:val="062039" w:themeColor="accent1" w:themeShade="BF"/>
    </w:rPr>
  </w:style>
  <w:style w:type="character" w:customStyle="1" w:styleId="Heading6Char">
    <w:name w:val="Heading 6 Char"/>
    <w:basedOn w:val="DefaultParagraphFont"/>
    <w:link w:val="Heading6"/>
    <w:uiPriority w:val="9"/>
    <w:semiHidden/>
    <w:rsid w:val="00B37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D46"/>
    <w:rPr>
      <w:rFonts w:eastAsiaTheme="majorEastAsia" w:cstheme="majorBidi"/>
      <w:color w:val="272727" w:themeColor="text1" w:themeTint="D8"/>
    </w:rPr>
  </w:style>
  <w:style w:type="paragraph" w:styleId="Title">
    <w:name w:val="Title"/>
    <w:basedOn w:val="Normal"/>
    <w:next w:val="Normal"/>
    <w:link w:val="TitleChar"/>
    <w:uiPriority w:val="10"/>
    <w:semiHidden/>
    <w:qFormat/>
    <w:locked/>
    <w:rsid w:val="00A03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B37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locked/>
    <w:rsid w:val="00A03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B37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locked/>
    <w:rsid w:val="00A03372"/>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B37D46"/>
    <w:rPr>
      <w:i/>
      <w:iCs/>
      <w:color w:val="404040" w:themeColor="text1" w:themeTint="BF"/>
    </w:rPr>
  </w:style>
  <w:style w:type="paragraph" w:styleId="ListParagraph">
    <w:name w:val="List Paragraph"/>
    <w:basedOn w:val="Normal"/>
    <w:uiPriority w:val="34"/>
    <w:qFormat/>
    <w:locked/>
    <w:rsid w:val="00A03372"/>
    <w:pPr>
      <w:ind w:left="720"/>
      <w:contextualSpacing/>
    </w:pPr>
  </w:style>
  <w:style w:type="character" w:styleId="IntenseEmphasis">
    <w:name w:val="Intense Emphasis"/>
    <w:basedOn w:val="DefaultParagraphFont"/>
    <w:uiPriority w:val="21"/>
    <w:semiHidden/>
    <w:qFormat/>
    <w:locked/>
    <w:rsid w:val="00A03372"/>
    <w:rPr>
      <w:i/>
      <w:iCs/>
      <w:color w:val="062039" w:themeColor="accent1" w:themeShade="BF"/>
    </w:rPr>
  </w:style>
  <w:style w:type="paragraph" w:styleId="IntenseQuote">
    <w:name w:val="Intense Quote"/>
    <w:basedOn w:val="Normal"/>
    <w:next w:val="Normal"/>
    <w:link w:val="IntenseQuoteChar"/>
    <w:uiPriority w:val="30"/>
    <w:semiHidden/>
    <w:qFormat/>
    <w:locked/>
    <w:rsid w:val="00A03372"/>
    <w:pPr>
      <w:pBdr>
        <w:top w:val="single" w:sz="4" w:space="10" w:color="062039" w:themeColor="accent1" w:themeShade="BF"/>
        <w:bottom w:val="single" w:sz="4" w:space="10" w:color="062039" w:themeColor="accent1" w:themeShade="BF"/>
      </w:pBdr>
      <w:spacing w:before="360" w:after="360"/>
      <w:ind w:left="864" w:right="864"/>
      <w:jc w:val="center"/>
    </w:pPr>
    <w:rPr>
      <w:i/>
      <w:iCs/>
      <w:color w:val="062039" w:themeColor="accent1" w:themeShade="BF"/>
    </w:rPr>
  </w:style>
  <w:style w:type="character" w:customStyle="1" w:styleId="IntenseQuoteChar">
    <w:name w:val="Intense Quote Char"/>
    <w:basedOn w:val="DefaultParagraphFont"/>
    <w:link w:val="IntenseQuote"/>
    <w:uiPriority w:val="30"/>
    <w:semiHidden/>
    <w:rsid w:val="00B37D46"/>
    <w:rPr>
      <w:i/>
      <w:iCs/>
      <w:color w:val="062039" w:themeColor="accent1" w:themeShade="BF"/>
    </w:rPr>
  </w:style>
  <w:style w:type="character" w:styleId="IntenseReference">
    <w:name w:val="Intense Reference"/>
    <w:basedOn w:val="DefaultParagraphFont"/>
    <w:uiPriority w:val="32"/>
    <w:semiHidden/>
    <w:qFormat/>
    <w:locked/>
    <w:rsid w:val="00A03372"/>
    <w:rPr>
      <w:b/>
      <w:bCs/>
      <w:smallCaps/>
      <w:color w:val="062039" w:themeColor="accent1" w:themeShade="BF"/>
      <w:spacing w:val="5"/>
    </w:rPr>
  </w:style>
  <w:style w:type="paragraph" w:customStyle="1" w:styleId="CoverMaoriHeading">
    <w:name w:val="Cover Maori Heading"/>
    <w:basedOn w:val="Normal"/>
    <w:next w:val="Normal"/>
    <w:uiPriority w:val="39"/>
    <w:qFormat/>
    <w:locked/>
    <w:rsid w:val="009A7E51"/>
    <w:pPr>
      <w:keepNext/>
      <w:keepLines/>
      <w:spacing w:before="0" w:after="0" w:line="240" w:lineRule="auto"/>
    </w:pPr>
    <w:rPr>
      <w:color w:val="FFFFFF" w:themeColor="background1"/>
      <w:spacing w:val="-28"/>
      <w:sz w:val="88"/>
      <w:szCs w:val="88"/>
    </w:rPr>
  </w:style>
  <w:style w:type="paragraph" w:customStyle="1" w:styleId="CoverEnglishHeading">
    <w:name w:val="Cover English Heading"/>
    <w:basedOn w:val="Normal"/>
    <w:next w:val="Normal"/>
    <w:uiPriority w:val="39"/>
    <w:qFormat/>
    <w:locked/>
    <w:rsid w:val="009A7E51"/>
    <w:pPr>
      <w:keepNext/>
      <w:keepLines/>
      <w:spacing w:before="0" w:after="0" w:line="216" w:lineRule="auto"/>
    </w:pPr>
    <w:rPr>
      <w:b/>
      <w:color w:val="FFFFFF" w:themeColor="background1"/>
      <w:spacing w:val="-30"/>
      <w:sz w:val="88"/>
      <w:szCs w:val="88"/>
    </w:rPr>
  </w:style>
  <w:style w:type="paragraph" w:customStyle="1" w:styleId="CoverSub-heading">
    <w:name w:val="Cover Sub-heading"/>
    <w:basedOn w:val="Normal"/>
    <w:next w:val="Normal"/>
    <w:uiPriority w:val="39"/>
    <w:qFormat/>
    <w:locked/>
    <w:rsid w:val="009A7E51"/>
    <w:pPr>
      <w:spacing w:before="240" w:after="40" w:line="240" w:lineRule="auto"/>
    </w:pPr>
    <w:rPr>
      <w:color w:val="FFFFFF" w:themeColor="background1"/>
      <w:sz w:val="48"/>
      <w:szCs w:val="48"/>
    </w:rPr>
  </w:style>
  <w:style w:type="paragraph" w:customStyle="1" w:styleId="CoverFullLine">
    <w:name w:val="Cover Full Line"/>
    <w:basedOn w:val="Normal"/>
    <w:next w:val="Normal"/>
    <w:uiPriority w:val="39"/>
    <w:qFormat/>
    <w:locked/>
    <w:rsid w:val="001675EA"/>
    <w:pPr>
      <w:pBdr>
        <w:top w:val="single" w:sz="12" w:space="1" w:color="FFFFFF" w:themeColor="background1"/>
      </w:pBdr>
      <w:spacing w:before="300" w:after="0" w:line="240" w:lineRule="auto"/>
      <w:ind w:right="1861"/>
    </w:pPr>
    <w:rPr>
      <w:color w:val="FFFFFF" w:themeColor="background1"/>
    </w:rPr>
  </w:style>
  <w:style w:type="paragraph" w:customStyle="1" w:styleId="CoverIntro">
    <w:name w:val="Cover Intro"/>
    <w:basedOn w:val="Normal"/>
    <w:next w:val="Normal"/>
    <w:uiPriority w:val="39"/>
    <w:qFormat/>
    <w:locked/>
    <w:rsid w:val="009A7E51"/>
    <w:pPr>
      <w:spacing w:before="0" w:after="240" w:line="240" w:lineRule="auto"/>
      <w:ind w:right="2437"/>
    </w:pPr>
    <w:rPr>
      <w:rFonts w:ascii="Aptos Light" w:hAnsi="Aptos Light"/>
      <w:color w:val="FFFFFF" w:themeColor="background1"/>
      <w:sz w:val="28"/>
    </w:rPr>
  </w:style>
  <w:style w:type="paragraph" w:customStyle="1" w:styleId="ContentIntro">
    <w:name w:val="Content Intro"/>
    <w:basedOn w:val="Normal"/>
    <w:uiPriority w:val="10"/>
    <w:qFormat/>
    <w:locked/>
    <w:rsid w:val="00C32BE3"/>
    <w:pPr>
      <w:spacing w:before="0" w:after="240"/>
    </w:pPr>
    <w:rPr>
      <w:rFonts w:ascii="Aptos Light" w:hAnsi="Aptos Light"/>
      <w:color w:val="005C90" w:themeColor="accent2"/>
      <w:sz w:val="28"/>
    </w:rPr>
  </w:style>
  <w:style w:type="paragraph" w:customStyle="1" w:styleId="ACCBulletList">
    <w:name w:val="ACC Bullet List"/>
    <w:basedOn w:val="Normal"/>
    <w:uiPriority w:val="11"/>
    <w:qFormat/>
    <w:locked/>
    <w:rsid w:val="00A63510"/>
    <w:pPr>
      <w:numPr>
        <w:numId w:val="1"/>
      </w:numPr>
      <w:spacing w:before="0" w:after="0"/>
    </w:pPr>
  </w:style>
  <w:style w:type="paragraph" w:customStyle="1" w:styleId="ACCNumberList">
    <w:name w:val="ACC Number List"/>
    <w:basedOn w:val="Normal"/>
    <w:uiPriority w:val="11"/>
    <w:qFormat/>
    <w:locked/>
    <w:rsid w:val="00E24A9E"/>
    <w:pPr>
      <w:numPr>
        <w:numId w:val="2"/>
      </w:numPr>
      <w:spacing w:before="0" w:after="0"/>
    </w:pPr>
  </w:style>
  <w:style w:type="table" w:styleId="TableGrid">
    <w:name w:val="Table Grid"/>
    <w:basedOn w:val="TableNormal"/>
    <w:uiPriority w:val="39"/>
    <w:locked/>
    <w:rsid w:val="00CD235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CCustomTable">
    <w:name w:val="ACC Custom Table"/>
    <w:basedOn w:val="TableNormal"/>
    <w:uiPriority w:val="99"/>
    <w:rsid w:val="00587383"/>
    <w:pPr>
      <w:spacing w:before="0" w:after="0" w:line="240" w:lineRule="auto"/>
    </w:pPr>
    <w:tblPr>
      <w:tblBorders>
        <w:top w:val="single" w:sz="4" w:space="0" w:color="092C4D" w:themeColor="accent1"/>
        <w:bottom w:val="single" w:sz="4" w:space="0" w:color="092C4D" w:themeColor="accent1"/>
        <w:insideH w:val="single" w:sz="4" w:space="0" w:color="092C4D" w:themeColor="accent1"/>
        <w:insideV w:val="single" w:sz="4" w:space="0" w:color="auto"/>
      </w:tblBorders>
      <w:tblCellMar>
        <w:top w:w="85" w:type="dxa"/>
        <w:bottom w:w="85" w:type="dxa"/>
      </w:tblCellMar>
    </w:tblPr>
    <w:tblStylePr w:type="firstRow">
      <w:rPr>
        <w:b/>
      </w:rPr>
    </w:tblStylePr>
    <w:tblStylePr w:type="lastRow">
      <w:rPr>
        <w:b/>
      </w:rPr>
    </w:tblStylePr>
  </w:style>
  <w:style w:type="paragraph" w:customStyle="1" w:styleId="TableSub-heading">
    <w:name w:val="Table Sub-heading"/>
    <w:basedOn w:val="Normal"/>
    <w:next w:val="Normal"/>
    <w:uiPriority w:val="4"/>
    <w:qFormat/>
    <w:locked/>
    <w:rsid w:val="0011013D"/>
    <w:pPr>
      <w:spacing w:before="0" w:after="0" w:line="240" w:lineRule="auto"/>
    </w:pPr>
    <w:rPr>
      <w:rFonts w:ascii="Aptos SemiBold" w:hAnsi="Aptos SemiBold"/>
    </w:rPr>
  </w:style>
  <w:style w:type="paragraph" w:customStyle="1" w:styleId="TableTotal">
    <w:name w:val="Table Total"/>
    <w:basedOn w:val="TableSub-heading"/>
    <w:next w:val="Normal"/>
    <w:uiPriority w:val="11"/>
    <w:qFormat/>
    <w:locked/>
    <w:rsid w:val="0011013D"/>
  </w:style>
  <w:style w:type="paragraph" w:styleId="Header">
    <w:name w:val="header"/>
    <w:basedOn w:val="Normal"/>
    <w:link w:val="HeaderChar"/>
    <w:uiPriority w:val="99"/>
    <w:unhideWhenUsed/>
    <w:locked/>
    <w:rsid w:val="00E721A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721A1"/>
  </w:style>
  <w:style w:type="paragraph" w:styleId="Footer">
    <w:name w:val="footer"/>
    <w:basedOn w:val="Normal"/>
    <w:link w:val="FooterChar"/>
    <w:uiPriority w:val="99"/>
    <w:unhideWhenUsed/>
    <w:locked/>
    <w:rsid w:val="00E721A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721A1"/>
  </w:style>
  <w:style w:type="paragraph" w:styleId="NoSpacing">
    <w:name w:val="No Spacing"/>
    <w:link w:val="NoSpacingChar"/>
    <w:uiPriority w:val="1"/>
    <w:semiHidden/>
    <w:qFormat/>
    <w:locked/>
    <w:rsid w:val="00B07B5F"/>
    <w:pPr>
      <w:spacing w:before="0"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semiHidden/>
    <w:rsid w:val="005E0E7C"/>
    <w:rPr>
      <w:rFonts w:eastAsiaTheme="minorEastAsia"/>
      <w:kern w:val="0"/>
      <w:sz w:val="22"/>
      <w:szCs w:val="22"/>
      <w:lang w:val="en-US"/>
      <w14:ligatures w14:val="none"/>
    </w:rPr>
  </w:style>
  <w:style w:type="character" w:styleId="PlaceholderText">
    <w:name w:val="Placeholder Text"/>
    <w:basedOn w:val="DefaultParagraphFont"/>
    <w:uiPriority w:val="99"/>
    <w:semiHidden/>
    <w:locked/>
    <w:rsid w:val="00B07B5F"/>
    <w:rPr>
      <w:color w:val="666666"/>
    </w:rPr>
  </w:style>
  <w:style w:type="paragraph" w:styleId="TOCHeading">
    <w:name w:val="TOC Heading"/>
    <w:basedOn w:val="Heading1"/>
    <w:next w:val="Normal"/>
    <w:uiPriority w:val="39"/>
    <w:unhideWhenUsed/>
    <w:qFormat/>
    <w:locked/>
    <w:rsid w:val="00FC517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locked/>
    <w:rsid w:val="00DE6DDB"/>
    <w:pPr>
      <w:tabs>
        <w:tab w:val="right" w:leader="dot" w:pos="9729"/>
      </w:tabs>
      <w:spacing w:after="40" w:line="240" w:lineRule="auto"/>
    </w:pPr>
    <w:rPr>
      <w:b/>
      <w:noProof/>
    </w:rPr>
  </w:style>
  <w:style w:type="paragraph" w:styleId="TOC2">
    <w:name w:val="toc 2"/>
    <w:basedOn w:val="Normal"/>
    <w:next w:val="Normal"/>
    <w:autoRedefine/>
    <w:uiPriority w:val="39"/>
    <w:unhideWhenUsed/>
    <w:locked/>
    <w:rsid w:val="00DE6DDB"/>
    <w:pPr>
      <w:tabs>
        <w:tab w:val="right" w:leader="dot" w:pos="9730"/>
      </w:tabs>
      <w:spacing w:before="40" w:after="40" w:line="240" w:lineRule="auto"/>
      <w:ind w:left="238"/>
    </w:pPr>
    <w:rPr>
      <w:noProof/>
    </w:rPr>
  </w:style>
  <w:style w:type="paragraph" w:styleId="TOC3">
    <w:name w:val="toc 3"/>
    <w:basedOn w:val="Normal"/>
    <w:next w:val="Normal"/>
    <w:autoRedefine/>
    <w:uiPriority w:val="39"/>
    <w:unhideWhenUsed/>
    <w:locked/>
    <w:rsid w:val="00DE6DDB"/>
    <w:pPr>
      <w:tabs>
        <w:tab w:val="right" w:leader="dot" w:pos="9729"/>
      </w:tabs>
      <w:spacing w:before="40" w:after="40" w:line="240" w:lineRule="auto"/>
      <w:ind w:left="482"/>
    </w:pPr>
    <w:rPr>
      <w:noProof/>
    </w:rPr>
  </w:style>
  <w:style w:type="character" w:styleId="Hyperlink">
    <w:name w:val="Hyperlink"/>
    <w:basedOn w:val="DefaultParagraphFont"/>
    <w:uiPriority w:val="99"/>
    <w:unhideWhenUsed/>
    <w:locked/>
    <w:rsid w:val="00C4037E"/>
    <w:rPr>
      <w:color w:val="092C4D" w:themeColor="hyperlink"/>
      <w:u w:val="single"/>
    </w:rPr>
  </w:style>
  <w:style w:type="paragraph" w:customStyle="1" w:styleId="TableBullets">
    <w:name w:val="Table Bullets"/>
    <w:basedOn w:val="Normal"/>
    <w:uiPriority w:val="12"/>
    <w:qFormat/>
    <w:locked/>
    <w:rsid w:val="001405DF"/>
    <w:pPr>
      <w:numPr>
        <w:numId w:val="3"/>
      </w:numPr>
      <w:spacing w:before="0" w:after="0"/>
    </w:pPr>
  </w:style>
  <w:style w:type="paragraph" w:customStyle="1" w:styleId="TableNumberList">
    <w:name w:val="Table Number List"/>
    <w:basedOn w:val="Normal"/>
    <w:uiPriority w:val="12"/>
    <w:qFormat/>
    <w:locked/>
    <w:rsid w:val="00B57646"/>
    <w:pPr>
      <w:numPr>
        <w:numId w:val="5"/>
      </w:numPr>
      <w:spacing w:before="0" w:after="0"/>
    </w:pPr>
  </w:style>
  <w:style w:type="paragraph" w:styleId="Caption">
    <w:name w:val="caption"/>
    <w:basedOn w:val="Normal"/>
    <w:next w:val="Normal"/>
    <w:uiPriority w:val="35"/>
    <w:unhideWhenUsed/>
    <w:qFormat/>
    <w:locked/>
    <w:rsid w:val="00626938"/>
    <w:pPr>
      <w:keepNext/>
      <w:spacing w:before="0" w:line="240" w:lineRule="auto"/>
    </w:pPr>
    <w:rPr>
      <w:i/>
      <w:iCs/>
      <w:color w:val="2D353D" w:themeColor="accent5" w:themeShade="40"/>
      <w:sz w:val="18"/>
      <w:szCs w:val="18"/>
    </w:rPr>
  </w:style>
  <w:style w:type="paragraph" w:styleId="FootnoteText">
    <w:name w:val="footnote text"/>
    <w:basedOn w:val="Normal"/>
    <w:link w:val="FootnoteTextChar"/>
    <w:uiPriority w:val="99"/>
    <w:semiHidden/>
    <w:unhideWhenUsed/>
    <w:locked/>
    <w:rsid w:val="000D3390"/>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0D3390"/>
    <w:rPr>
      <w:sz w:val="20"/>
      <w:szCs w:val="20"/>
    </w:rPr>
  </w:style>
  <w:style w:type="character" w:styleId="FootnoteReference">
    <w:name w:val="footnote reference"/>
    <w:basedOn w:val="DefaultParagraphFont"/>
    <w:uiPriority w:val="99"/>
    <w:semiHidden/>
    <w:unhideWhenUsed/>
    <w:locked/>
    <w:rsid w:val="000D3390"/>
    <w:rPr>
      <w:vertAlign w:val="superscript"/>
    </w:rPr>
  </w:style>
  <w:style w:type="paragraph" w:customStyle="1" w:styleId="AppendixNumberList">
    <w:name w:val="Appendix Number List"/>
    <w:basedOn w:val="Normal"/>
    <w:next w:val="Normal"/>
    <w:uiPriority w:val="14"/>
    <w:qFormat/>
    <w:locked/>
    <w:rsid w:val="00966A65"/>
    <w:pPr>
      <w:numPr>
        <w:numId w:val="7"/>
      </w:numPr>
      <w:spacing w:before="360" w:after="80"/>
      <w:outlineLvl w:val="6"/>
    </w:pPr>
    <w:rPr>
      <w:rFonts w:asciiTheme="majorHAnsi" w:hAnsiTheme="majorHAnsi"/>
      <w:b/>
      <w:sz w:val="32"/>
    </w:rPr>
  </w:style>
  <w:style w:type="paragraph" w:styleId="TableofFigures">
    <w:name w:val="table of figures"/>
    <w:basedOn w:val="Normal"/>
    <w:next w:val="Normal"/>
    <w:uiPriority w:val="99"/>
    <w:unhideWhenUsed/>
    <w:locked/>
    <w:rsid w:val="00B11966"/>
    <w:pPr>
      <w:spacing w:after="0"/>
    </w:pPr>
  </w:style>
  <w:style w:type="paragraph" w:styleId="TOC9">
    <w:name w:val="toc 9"/>
    <w:basedOn w:val="TableofFigures"/>
    <w:next w:val="Normal"/>
    <w:autoRedefine/>
    <w:uiPriority w:val="39"/>
    <w:unhideWhenUsed/>
    <w:locked/>
    <w:rsid w:val="00DE6DDB"/>
    <w:pPr>
      <w:tabs>
        <w:tab w:val="right" w:leader="dot" w:pos="9730"/>
      </w:tabs>
    </w:pPr>
    <w:rPr>
      <w:noProof/>
    </w:rPr>
  </w:style>
  <w:style w:type="paragraph" w:customStyle="1" w:styleId="CoverMaoriHeadingBlue">
    <w:name w:val="Cover Maori Heading Blue"/>
    <w:basedOn w:val="CoverMaoriHeading"/>
    <w:uiPriority w:val="40"/>
    <w:qFormat/>
    <w:locked/>
    <w:rsid w:val="000F1FEC"/>
    <w:rPr>
      <w:color w:val="092C4D" w:themeColor="accent1"/>
    </w:rPr>
  </w:style>
  <w:style w:type="paragraph" w:customStyle="1" w:styleId="CoverSub-headingBlue">
    <w:name w:val="Cover Sub-heading Blue"/>
    <w:basedOn w:val="CoverSub-heading"/>
    <w:uiPriority w:val="40"/>
    <w:qFormat/>
    <w:locked/>
    <w:rsid w:val="000F1FEC"/>
    <w:rPr>
      <w:color w:val="092C4D" w:themeColor="accent1"/>
      <w:spacing w:val="20"/>
    </w:rPr>
  </w:style>
  <w:style w:type="paragraph" w:customStyle="1" w:styleId="CoverIntroBlue">
    <w:name w:val="Cover Intro Blue"/>
    <w:basedOn w:val="CoverIntro"/>
    <w:uiPriority w:val="40"/>
    <w:qFormat/>
    <w:locked/>
    <w:rsid w:val="000F1FEC"/>
    <w:rPr>
      <w:color w:val="092C4D" w:themeColor="accent1"/>
    </w:rPr>
  </w:style>
  <w:style w:type="paragraph" w:customStyle="1" w:styleId="CoverFullLineBlue">
    <w:name w:val="Cover Full Line Blue"/>
    <w:basedOn w:val="CoverFullLine"/>
    <w:uiPriority w:val="40"/>
    <w:qFormat/>
    <w:locked/>
    <w:rsid w:val="00A30F68"/>
    <w:pPr>
      <w:pBdr>
        <w:top w:val="single" w:sz="12" w:space="1" w:color="092C4D" w:themeColor="accent1"/>
      </w:pBdr>
    </w:pPr>
    <w:rPr>
      <w:color w:val="auto"/>
    </w:rPr>
  </w:style>
  <w:style w:type="character" w:styleId="UnresolvedMention">
    <w:name w:val="Unresolved Mention"/>
    <w:basedOn w:val="DefaultParagraphFont"/>
    <w:uiPriority w:val="99"/>
    <w:semiHidden/>
    <w:unhideWhenUsed/>
    <w:locked/>
    <w:rsid w:val="00AF0C98"/>
    <w:rPr>
      <w:color w:val="605E5C"/>
      <w:shd w:val="clear" w:color="auto" w:fill="E1DFDD"/>
    </w:rPr>
  </w:style>
  <w:style w:type="paragraph" w:customStyle="1" w:styleId="paragraph">
    <w:name w:val="paragraph"/>
    <w:basedOn w:val="Normal"/>
    <w:locked/>
    <w:rsid w:val="006409FF"/>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character" w:customStyle="1" w:styleId="normaltextrun">
    <w:name w:val="normaltextrun"/>
    <w:basedOn w:val="DefaultParagraphFont"/>
    <w:locked/>
    <w:rsid w:val="006409FF"/>
  </w:style>
  <w:style w:type="character" w:customStyle="1" w:styleId="eop">
    <w:name w:val="eop"/>
    <w:basedOn w:val="DefaultParagraphFont"/>
    <w:locked/>
    <w:rsid w:val="006409FF"/>
  </w:style>
  <w:style w:type="table" w:styleId="ListTable3-Accent1">
    <w:name w:val="List Table 3 Accent 1"/>
    <w:basedOn w:val="TableNormal"/>
    <w:uiPriority w:val="48"/>
    <w:locked/>
    <w:rsid w:val="00931BEE"/>
    <w:pPr>
      <w:spacing w:after="0" w:line="240" w:lineRule="auto"/>
    </w:pPr>
    <w:tblPr>
      <w:tblStyleRowBandSize w:val="1"/>
      <w:tblStyleColBandSize w:val="1"/>
      <w:tblBorders>
        <w:top w:val="single" w:sz="4" w:space="0" w:color="092C4D" w:themeColor="accent1"/>
        <w:left w:val="single" w:sz="4" w:space="0" w:color="092C4D" w:themeColor="accent1"/>
        <w:bottom w:val="single" w:sz="4" w:space="0" w:color="092C4D" w:themeColor="accent1"/>
        <w:right w:val="single" w:sz="4" w:space="0" w:color="092C4D" w:themeColor="accent1"/>
      </w:tblBorders>
    </w:tblPr>
    <w:tblStylePr w:type="firstRow">
      <w:rPr>
        <w:b/>
        <w:bCs/>
        <w:color w:val="FFFFFF" w:themeColor="background1"/>
      </w:rPr>
      <w:tblPr/>
      <w:tcPr>
        <w:shd w:val="clear" w:color="auto" w:fill="092C4D" w:themeFill="accent1"/>
      </w:tcPr>
    </w:tblStylePr>
    <w:tblStylePr w:type="lastRow">
      <w:rPr>
        <w:b/>
        <w:bCs/>
      </w:rPr>
      <w:tblPr/>
      <w:tcPr>
        <w:tcBorders>
          <w:top w:val="double" w:sz="4" w:space="0" w:color="092C4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2C4D" w:themeColor="accent1"/>
          <w:right w:val="single" w:sz="4" w:space="0" w:color="092C4D" w:themeColor="accent1"/>
        </w:tcBorders>
      </w:tcPr>
    </w:tblStylePr>
    <w:tblStylePr w:type="band1Horz">
      <w:tblPr/>
      <w:tcPr>
        <w:tcBorders>
          <w:top w:val="single" w:sz="4" w:space="0" w:color="092C4D" w:themeColor="accent1"/>
          <w:bottom w:val="single" w:sz="4" w:space="0" w:color="092C4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2C4D" w:themeColor="accent1"/>
          <w:left w:val="nil"/>
        </w:tcBorders>
      </w:tcPr>
    </w:tblStylePr>
    <w:tblStylePr w:type="swCell">
      <w:tblPr/>
      <w:tcPr>
        <w:tcBorders>
          <w:top w:val="double" w:sz="4" w:space="0" w:color="092C4D" w:themeColor="accent1"/>
          <w:right w:val="nil"/>
        </w:tcBorders>
      </w:tcPr>
    </w:tblStylePr>
  </w:style>
  <w:style w:type="table" w:styleId="ListTable4-Accent5">
    <w:name w:val="List Table 4 Accent 5"/>
    <w:basedOn w:val="TableNormal"/>
    <w:uiPriority w:val="49"/>
    <w:locked/>
    <w:rsid w:val="002D4C55"/>
    <w:pPr>
      <w:spacing w:after="0" w:line="240" w:lineRule="auto"/>
    </w:pPr>
    <w:tblPr>
      <w:tblStyleRowBandSize w:val="1"/>
      <w:tblStyleColBandSize w:val="1"/>
      <w:tblBorders>
        <w:top w:val="single" w:sz="4" w:space="0" w:color="E1E5E9" w:themeColor="accent5" w:themeTint="99"/>
        <w:left w:val="single" w:sz="4" w:space="0" w:color="E1E5E9" w:themeColor="accent5" w:themeTint="99"/>
        <w:bottom w:val="single" w:sz="4" w:space="0" w:color="E1E5E9" w:themeColor="accent5" w:themeTint="99"/>
        <w:right w:val="single" w:sz="4" w:space="0" w:color="E1E5E9" w:themeColor="accent5" w:themeTint="99"/>
        <w:insideH w:val="single" w:sz="4" w:space="0" w:color="E1E5E9" w:themeColor="accent5" w:themeTint="99"/>
      </w:tblBorders>
    </w:tblPr>
    <w:tblStylePr w:type="firstRow">
      <w:rPr>
        <w:b/>
        <w:bCs/>
        <w:color w:val="FFFFFF" w:themeColor="background1"/>
      </w:rPr>
      <w:tblPr/>
      <w:tcPr>
        <w:tcBorders>
          <w:top w:val="single" w:sz="4" w:space="0" w:color="CED5DB" w:themeColor="accent5"/>
          <w:left w:val="single" w:sz="4" w:space="0" w:color="CED5DB" w:themeColor="accent5"/>
          <w:bottom w:val="single" w:sz="4" w:space="0" w:color="CED5DB" w:themeColor="accent5"/>
          <w:right w:val="single" w:sz="4" w:space="0" w:color="CED5DB" w:themeColor="accent5"/>
          <w:insideH w:val="nil"/>
        </w:tcBorders>
        <w:shd w:val="clear" w:color="auto" w:fill="CED5DB" w:themeFill="accent5"/>
      </w:tcPr>
    </w:tblStylePr>
    <w:tblStylePr w:type="lastRow">
      <w:rPr>
        <w:b/>
        <w:bCs/>
      </w:rPr>
      <w:tblPr/>
      <w:tcPr>
        <w:tcBorders>
          <w:top w:val="double" w:sz="4" w:space="0" w:color="E1E5E9" w:themeColor="accent5" w:themeTint="99"/>
        </w:tcBorders>
      </w:tcPr>
    </w:tblStylePr>
    <w:tblStylePr w:type="firstCol">
      <w:rPr>
        <w:b/>
        <w:bCs/>
      </w:rPr>
    </w:tblStylePr>
    <w:tblStylePr w:type="lastCol">
      <w:rPr>
        <w:b/>
        <w:bCs/>
      </w:rPr>
    </w:tblStylePr>
    <w:tblStylePr w:type="band1Vert">
      <w:tblPr/>
      <w:tcPr>
        <w:shd w:val="clear" w:color="auto" w:fill="F5F6F7" w:themeFill="accent5" w:themeFillTint="33"/>
      </w:tcPr>
    </w:tblStylePr>
    <w:tblStylePr w:type="band1Horz">
      <w:tblPr/>
      <w:tcPr>
        <w:shd w:val="clear" w:color="auto" w:fill="F5F6F7" w:themeFill="accent5" w:themeFillTint="33"/>
      </w:tcPr>
    </w:tblStylePr>
  </w:style>
  <w:style w:type="table" w:styleId="GridTable5Dark-Accent5">
    <w:name w:val="Grid Table 5 Dark Accent 5"/>
    <w:basedOn w:val="TableNormal"/>
    <w:uiPriority w:val="50"/>
    <w:locked/>
    <w:rsid w:val="007D307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6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5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5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5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5DB" w:themeFill="accent5"/>
      </w:tcPr>
    </w:tblStylePr>
    <w:tblStylePr w:type="band1Vert">
      <w:tblPr/>
      <w:tcPr>
        <w:shd w:val="clear" w:color="auto" w:fill="EBEEF0" w:themeFill="accent5" w:themeFillTint="66"/>
      </w:tcPr>
    </w:tblStylePr>
    <w:tblStylePr w:type="band1Horz">
      <w:tblPr/>
      <w:tcPr>
        <w:shd w:val="clear" w:color="auto" w:fill="EBEEF0" w:themeFill="accent5" w:themeFillTint="66"/>
      </w:tcPr>
    </w:tblStylePr>
  </w:style>
  <w:style w:type="table" w:styleId="GridTable4-Accent5">
    <w:name w:val="Grid Table 4 Accent 5"/>
    <w:basedOn w:val="TableNormal"/>
    <w:uiPriority w:val="49"/>
    <w:locked/>
    <w:rsid w:val="00FF6018"/>
    <w:pPr>
      <w:spacing w:after="0" w:line="240" w:lineRule="auto"/>
    </w:pPr>
    <w:tblPr>
      <w:tblStyleRowBandSize w:val="1"/>
      <w:tblStyleColBandSize w:val="1"/>
      <w:tblBorders>
        <w:top w:val="single" w:sz="4" w:space="0" w:color="E1E5E9" w:themeColor="accent5" w:themeTint="99"/>
        <w:left w:val="single" w:sz="4" w:space="0" w:color="E1E5E9" w:themeColor="accent5" w:themeTint="99"/>
        <w:bottom w:val="single" w:sz="4" w:space="0" w:color="E1E5E9" w:themeColor="accent5" w:themeTint="99"/>
        <w:right w:val="single" w:sz="4" w:space="0" w:color="E1E5E9" w:themeColor="accent5" w:themeTint="99"/>
        <w:insideH w:val="single" w:sz="4" w:space="0" w:color="E1E5E9" w:themeColor="accent5" w:themeTint="99"/>
        <w:insideV w:val="single" w:sz="4" w:space="0" w:color="E1E5E9" w:themeColor="accent5" w:themeTint="99"/>
      </w:tblBorders>
    </w:tblPr>
    <w:tblStylePr w:type="firstRow">
      <w:rPr>
        <w:b/>
        <w:bCs/>
        <w:color w:val="FFFFFF" w:themeColor="background1"/>
      </w:rPr>
      <w:tblPr/>
      <w:tcPr>
        <w:tcBorders>
          <w:top w:val="single" w:sz="4" w:space="0" w:color="CED5DB" w:themeColor="accent5"/>
          <w:left w:val="single" w:sz="4" w:space="0" w:color="CED5DB" w:themeColor="accent5"/>
          <w:bottom w:val="single" w:sz="4" w:space="0" w:color="CED5DB" w:themeColor="accent5"/>
          <w:right w:val="single" w:sz="4" w:space="0" w:color="CED5DB" w:themeColor="accent5"/>
          <w:insideH w:val="nil"/>
          <w:insideV w:val="nil"/>
        </w:tcBorders>
        <w:shd w:val="clear" w:color="auto" w:fill="CED5DB" w:themeFill="accent5"/>
      </w:tcPr>
    </w:tblStylePr>
    <w:tblStylePr w:type="lastRow">
      <w:rPr>
        <w:b/>
        <w:bCs/>
      </w:rPr>
      <w:tblPr/>
      <w:tcPr>
        <w:tcBorders>
          <w:top w:val="double" w:sz="4" w:space="0" w:color="CED5DB" w:themeColor="accent5"/>
        </w:tcBorders>
      </w:tcPr>
    </w:tblStylePr>
    <w:tblStylePr w:type="firstCol">
      <w:rPr>
        <w:b/>
        <w:bCs/>
      </w:rPr>
    </w:tblStylePr>
    <w:tblStylePr w:type="lastCol">
      <w:rPr>
        <w:b/>
        <w:bCs/>
      </w:rPr>
    </w:tblStylePr>
    <w:tblStylePr w:type="band1Vert">
      <w:tblPr/>
      <w:tcPr>
        <w:shd w:val="clear" w:color="auto" w:fill="F5F6F7" w:themeFill="accent5" w:themeFillTint="33"/>
      </w:tcPr>
    </w:tblStylePr>
    <w:tblStylePr w:type="band1Horz">
      <w:tblPr/>
      <w:tcPr>
        <w:shd w:val="clear" w:color="auto" w:fill="F5F6F7" w:themeFill="accent5" w:themeFillTint="33"/>
      </w:tcPr>
    </w:tblStylePr>
  </w:style>
  <w:style w:type="table" w:styleId="ListTable5Dark">
    <w:name w:val="List Table 5 Dark"/>
    <w:basedOn w:val="TableNormal"/>
    <w:uiPriority w:val="50"/>
    <w:locked/>
    <w:rsid w:val="00B93D9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13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acc.co.nz/pricingreview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ricingreview2027@acc.co.nz"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ricingreview2027@acc.co.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thSa3\OneDrive%20-%20Accident%20Compensation%20Corporation\Desktop\ACC%20Agenda_%20template_Nov%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5DEF83B-394C-4444-8C4B-49041B7E5BAE}"/>
      </w:docPartPr>
      <w:docPartBody>
        <w:p w:rsidR="009F713D" w:rsidRDefault="004C0449">
          <w:r w:rsidRPr="00237B9F">
            <w:rPr>
              <w:rStyle w:val="PlaceholderText"/>
            </w:rPr>
            <w:t>Click or tap here to enter text.</w:t>
          </w:r>
        </w:p>
      </w:docPartBody>
    </w:docPart>
    <w:docPart>
      <w:docPartPr>
        <w:name w:val="B07BA74242DE42FDAF1399A90A59B972"/>
        <w:category>
          <w:name w:val="General"/>
          <w:gallery w:val="placeholder"/>
        </w:category>
        <w:types>
          <w:type w:val="bbPlcHdr"/>
        </w:types>
        <w:behaviors>
          <w:behavior w:val="content"/>
        </w:behaviors>
        <w:guid w:val="{268AC64D-618F-4CB0-AD73-2EB54F9F52A9}"/>
      </w:docPartPr>
      <w:docPartBody>
        <w:p w:rsidR="009F713D" w:rsidRDefault="00D5305F" w:rsidP="00D5305F">
          <w:pPr>
            <w:pStyle w:val="B07BA74242DE42FDAF1399A90A59B972"/>
          </w:pPr>
          <w:r w:rsidRPr="009134C6">
            <w:rPr>
              <w:rStyle w:val="PlaceholderText"/>
              <w:bCs/>
            </w:rPr>
            <w:t>Click or tap here to enter text.</w:t>
          </w:r>
        </w:p>
      </w:docPartBody>
    </w:docPart>
    <w:docPart>
      <w:docPartPr>
        <w:name w:val="83BCA09F2F17411CB64ADAFEE7E52714"/>
        <w:category>
          <w:name w:val="General"/>
          <w:gallery w:val="placeholder"/>
        </w:category>
        <w:types>
          <w:type w:val="bbPlcHdr"/>
        </w:types>
        <w:behaviors>
          <w:behavior w:val="content"/>
        </w:behaviors>
        <w:guid w:val="{7BA1BD69-0CE9-4044-BB3E-773A0B8F045B}"/>
      </w:docPartPr>
      <w:docPartBody>
        <w:p w:rsidR="009F713D" w:rsidRDefault="00D5305F" w:rsidP="00D5305F">
          <w:pPr>
            <w:pStyle w:val="83BCA09F2F17411CB64ADAFEE7E52714"/>
          </w:pPr>
          <w:r w:rsidRPr="009134C6">
            <w:rPr>
              <w:rStyle w:val="PlaceholderText"/>
              <w:bCs/>
            </w:rPr>
            <w:t>Click or tap here to enter text.</w:t>
          </w:r>
        </w:p>
      </w:docPartBody>
    </w:docPart>
    <w:docPart>
      <w:docPartPr>
        <w:name w:val="796FADD373714C49A360479D39A53B01"/>
        <w:category>
          <w:name w:val="General"/>
          <w:gallery w:val="placeholder"/>
        </w:category>
        <w:types>
          <w:type w:val="bbPlcHdr"/>
        </w:types>
        <w:behaviors>
          <w:behavior w:val="content"/>
        </w:behaviors>
        <w:guid w:val="{0A623E50-4296-4835-8E89-783DE6F66471}"/>
      </w:docPartPr>
      <w:docPartBody>
        <w:p w:rsidR="009F713D" w:rsidRDefault="00D5305F" w:rsidP="00D5305F">
          <w:pPr>
            <w:pStyle w:val="796FADD373714C49A360479D39A53B01"/>
          </w:pPr>
          <w:r w:rsidRPr="009134C6">
            <w:rPr>
              <w:rStyle w:val="PlaceholderText"/>
              <w:bCs/>
            </w:rPr>
            <w:t>Click or tap here to enter text.</w:t>
          </w:r>
        </w:p>
      </w:docPartBody>
    </w:docPart>
    <w:docPart>
      <w:docPartPr>
        <w:name w:val="5E340A3A59474E28A93CFA195313B4E7"/>
        <w:category>
          <w:name w:val="General"/>
          <w:gallery w:val="placeholder"/>
        </w:category>
        <w:types>
          <w:type w:val="bbPlcHdr"/>
        </w:types>
        <w:behaviors>
          <w:behavior w:val="content"/>
        </w:behaviors>
        <w:guid w:val="{658A8702-F31C-4F6D-8EB2-A2108394401E}"/>
      </w:docPartPr>
      <w:docPartBody>
        <w:p w:rsidR="009F713D" w:rsidRDefault="00D5305F" w:rsidP="00D5305F">
          <w:pPr>
            <w:pStyle w:val="5E340A3A59474E28A93CFA195313B4E7"/>
          </w:pPr>
          <w:r w:rsidRPr="009134C6">
            <w:rPr>
              <w:rStyle w:val="PlaceholderText"/>
              <w:bCs/>
            </w:rPr>
            <w:t>Click or tap here to enter text.</w:t>
          </w:r>
        </w:p>
      </w:docPartBody>
    </w:docPart>
    <w:docPart>
      <w:docPartPr>
        <w:name w:val="1D7E4BAFAC8847C0A0A69B50F7B68EF8"/>
        <w:category>
          <w:name w:val="General"/>
          <w:gallery w:val="placeholder"/>
        </w:category>
        <w:types>
          <w:type w:val="bbPlcHdr"/>
        </w:types>
        <w:behaviors>
          <w:behavior w:val="content"/>
        </w:behaviors>
        <w:guid w:val="{C08D4F13-0BE0-4420-8A40-91F4578F0ED1}"/>
      </w:docPartPr>
      <w:docPartBody>
        <w:p w:rsidR="009F713D" w:rsidRDefault="00D5305F" w:rsidP="00D5305F">
          <w:pPr>
            <w:pStyle w:val="1D7E4BAFAC8847C0A0A69B50F7B68EF8"/>
          </w:pPr>
          <w:r w:rsidRPr="009134C6">
            <w:rPr>
              <w:rStyle w:val="PlaceholderText"/>
              <w:bCs/>
            </w:rPr>
            <w:t>Click or tap here to enter text.</w:t>
          </w:r>
        </w:p>
      </w:docPartBody>
    </w:docPart>
    <w:docPart>
      <w:docPartPr>
        <w:name w:val="EB0A787CCADD456188307E76A28D3F6F"/>
        <w:category>
          <w:name w:val="General"/>
          <w:gallery w:val="placeholder"/>
        </w:category>
        <w:types>
          <w:type w:val="bbPlcHdr"/>
        </w:types>
        <w:behaviors>
          <w:behavior w:val="content"/>
        </w:behaviors>
        <w:guid w:val="{911320F7-16CA-467F-9190-117CD84E88D7}"/>
      </w:docPartPr>
      <w:docPartBody>
        <w:p w:rsidR="009F713D" w:rsidRDefault="00D5305F" w:rsidP="00D5305F">
          <w:pPr>
            <w:pStyle w:val="EB0A787CCADD456188307E76A28D3F6F"/>
          </w:pPr>
          <w:r w:rsidRPr="009134C6">
            <w:rPr>
              <w:rStyle w:val="PlaceholderText"/>
              <w:bCs/>
            </w:rPr>
            <w:t>Click or tap here to enter text.</w:t>
          </w:r>
        </w:p>
      </w:docPartBody>
    </w:docPart>
    <w:docPart>
      <w:docPartPr>
        <w:name w:val="BBBD8CE8CF7340BF8F094D161BACD7A4"/>
        <w:category>
          <w:name w:val="General"/>
          <w:gallery w:val="placeholder"/>
        </w:category>
        <w:types>
          <w:type w:val="bbPlcHdr"/>
        </w:types>
        <w:behaviors>
          <w:behavior w:val="content"/>
        </w:behaviors>
        <w:guid w:val="{E5FDA0A5-5E15-4AD0-BDDC-44410F0A7A86}"/>
      </w:docPartPr>
      <w:docPartBody>
        <w:p w:rsidR="009F713D" w:rsidRDefault="00D5305F" w:rsidP="00D5305F">
          <w:pPr>
            <w:pStyle w:val="BBBD8CE8CF7340BF8F094D161BACD7A4"/>
          </w:pPr>
          <w:r w:rsidRPr="009134C6">
            <w:rPr>
              <w:rStyle w:val="PlaceholderText"/>
              <w:bCs/>
            </w:rPr>
            <w:t>Click or tap here to enter text.</w:t>
          </w:r>
        </w:p>
      </w:docPartBody>
    </w:docPart>
    <w:docPart>
      <w:docPartPr>
        <w:name w:val="B53EA246C54E44A6A7FC0728914F4ED9"/>
        <w:category>
          <w:name w:val="General"/>
          <w:gallery w:val="placeholder"/>
        </w:category>
        <w:types>
          <w:type w:val="bbPlcHdr"/>
        </w:types>
        <w:behaviors>
          <w:behavior w:val="content"/>
        </w:behaviors>
        <w:guid w:val="{D14FAC43-8983-45FA-B351-A989A4D2D7CD}"/>
      </w:docPartPr>
      <w:docPartBody>
        <w:p w:rsidR="009F713D" w:rsidRDefault="00D5305F" w:rsidP="00D5305F">
          <w:pPr>
            <w:pStyle w:val="B53EA246C54E44A6A7FC0728914F4ED9"/>
          </w:pPr>
          <w:r w:rsidRPr="009134C6">
            <w:rPr>
              <w:rStyle w:val="PlaceholderText"/>
              <w:bCs/>
            </w:rPr>
            <w:t>Click or tap here to enter text.</w:t>
          </w:r>
        </w:p>
      </w:docPartBody>
    </w:docPart>
    <w:docPart>
      <w:docPartPr>
        <w:name w:val="4B7D76C01A1A4D1D815F71B4D372EA3A"/>
        <w:category>
          <w:name w:val="General"/>
          <w:gallery w:val="placeholder"/>
        </w:category>
        <w:types>
          <w:type w:val="bbPlcHdr"/>
        </w:types>
        <w:behaviors>
          <w:behavior w:val="content"/>
        </w:behaviors>
        <w:guid w:val="{A3978CD8-1AB3-482F-9076-465AEF923CA1}"/>
      </w:docPartPr>
      <w:docPartBody>
        <w:p w:rsidR="009F713D" w:rsidRDefault="00D5305F" w:rsidP="00D5305F">
          <w:pPr>
            <w:pStyle w:val="4B7D76C01A1A4D1D815F71B4D372EA3A"/>
          </w:pPr>
          <w:r w:rsidRPr="009134C6">
            <w:rPr>
              <w:rStyle w:val="PlaceholderText"/>
              <w:bCs/>
            </w:rPr>
            <w:t>Click or tap here to enter text.</w:t>
          </w:r>
        </w:p>
      </w:docPartBody>
    </w:docPart>
    <w:docPart>
      <w:docPartPr>
        <w:name w:val="356B19D1564A42C2BEC713862A591CBD"/>
        <w:category>
          <w:name w:val="General"/>
          <w:gallery w:val="placeholder"/>
        </w:category>
        <w:types>
          <w:type w:val="bbPlcHdr"/>
        </w:types>
        <w:behaviors>
          <w:behavior w:val="content"/>
        </w:behaviors>
        <w:guid w:val="{2ACC9B68-30CD-4B05-B09B-D5BBA1E7313B}"/>
      </w:docPartPr>
      <w:docPartBody>
        <w:p w:rsidR="009F713D" w:rsidRDefault="00D5305F" w:rsidP="00D5305F">
          <w:pPr>
            <w:pStyle w:val="356B19D1564A42C2BEC713862A591CBD"/>
          </w:pPr>
          <w:r w:rsidRPr="009134C6">
            <w:rPr>
              <w:rStyle w:val="PlaceholderText"/>
              <w:bCs/>
            </w:rPr>
            <w:t>Click or tap here to enter text.</w:t>
          </w:r>
        </w:p>
      </w:docPartBody>
    </w:docPart>
    <w:docPart>
      <w:docPartPr>
        <w:name w:val="E58ADD25FBDC4B67887819B3EB71BF84"/>
        <w:category>
          <w:name w:val="General"/>
          <w:gallery w:val="placeholder"/>
        </w:category>
        <w:types>
          <w:type w:val="bbPlcHdr"/>
        </w:types>
        <w:behaviors>
          <w:behavior w:val="content"/>
        </w:behaviors>
        <w:guid w:val="{1661B2F3-BB75-4574-B1C2-39D3A0CDD33E}"/>
      </w:docPartPr>
      <w:docPartBody>
        <w:p w:rsidR="009F713D" w:rsidRDefault="00D5305F" w:rsidP="00D5305F">
          <w:pPr>
            <w:pStyle w:val="E58ADD25FBDC4B67887819B3EB71BF84"/>
          </w:pPr>
          <w:r w:rsidRPr="009134C6">
            <w:rPr>
              <w:rStyle w:val="PlaceholderText"/>
              <w:bCs/>
            </w:rPr>
            <w:t>Click or tap here to enter text.</w:t>
          </w:r>
        </w:p>
      </w:docPartBody>
    </w:docPart>
    <w:docPart>
      <w:docPartPr>
        <w:name w:val="3803BF7166734DC399BE08F772295789"/>
        <w:category>
          <w:name w:val="General"/>
          <w:gallery w:val="placeholder"/>
        </w:category>
        <w:types>
          <w:type w:val="bbPlcHdr"/>
        </w:types>
        <w:behaviors>
          <w:behavior w:val="content"/>
        </w:behaviors>
        <w:guid w:val="{C0BE87AC-EC3D-462E-8C01-1D2D30AFBEC7}"/>
      </w:docPartPr>
      <w:docPartBody>
        <w:p w:rsidR="009F713D" w:rsidRDefault="00D5305F" w:rsidP="00D5305F">
          <w:pPr>
            <w:pStyle w:val="3803BF7166734DC399BE08F772295789"/>
          </w:pPr>
          <w:r w:rsidRPr="009134C6">
            <w:rPr>
              <w:rStyle w:val="PlaceholderText"/>
              <w:bCs/>
            </w:rPr>
            <w:t>Click or tap here to enter text.</w:t>
          </w:r>
        </w:p>
      </w:docPartBody>
    </w:docPart>
    <w:docPart>
      <w:docPartPr>
        <w:name w:val="8A9F71B99FC5487DAD04E10B964F5030"/>
        <w:category>
          <w:name w:val="General"/>
          <w:gallery w:val="placeholder"/>
        </w:category>
        <w:types>
          <w:type w:val="bbPlcHdr"/>
        </w:types>
        <w:behaviors>
          <w:behavior w:val="content"/>
        </w:behaviors>
        <w:guid w:val="{D9E4D577-2761-45E8-9A1E-41418D79DBE7}"/>
      </w:docPartPr>
      <w:docPartBody>
        <w:p w:rsidR="009F713D" w:rsidRDefault="00D5305F" w:rsidP="00D5305F">
          <w:pPr>
            <w:pStyle w:val="8A9F71B99FC5487DAD04E10B964F5030"/>
          </w:pPr>
          <w:r w:rsidRPr="009134C6">
            <w:rPr>
              <w:rStyle w:val="PlaceholderText"/>
              <w:bCs/>
            </w:rPr>
            <w:t>Click or tap here to enter text.</w:t>
          </w:r>
        </w:p>
      </w:docPartBody>
    </w:docPart>
    <w:docPart>
      <w:docPartPr>
        <w:name w:val="7310D0F07557472989A87552B794F190"/>
        <w:category>
          <w:name w:val="General"/>
          <w:gallery w:val="placeholder"/>
        </w:category>
        <w:types>
          <w:type w:val="bbPlcHdr"/>
        </w:types>
        <w:behaviors>
          <w:behavior w:val="content"/>
        </w:behaviors>
        <w:guid w:val="{7932A6B0-C027-4182-B843-A273EAB74C50}"/>
      </w:docPartPr>
      <w:docPartBody>
        <w:p w:rsidR="009F713D" w:rsidRDefault="00D5305F" w:rsidP="00D5305F">
          <w:pPr>
            <w:pStyle w:val="7310D0F07557472989A87552B794F190"/>
          </w:pPr>
          <w:r w:rsidRPr="009134C6">
            <w:rPr>
              <w:rStyle w:val="PlaceholderText"/>
              <w:bCs/>
            </w:rPr>
            <w:t>Click or tap here to enter text.</w:t>
          </w:r>
        </w:p>
      </w:docPartBody>
    </w:docPart>
    <w:docPart>
      <w:docPartPr>
        <w:name w:val="782115C91E5F4BDAA324D20003A7E5D6"/>
        <w:category>
          <w:name w:val="General"/>
          <w:gallery w:val="placeholder"/>
        </w:category>
        <w:types>
          <w:type w:val="bbPlcHdr"/>
        </w:types>
        <w:behaviors>
          <w:behavior w:val="content"/>
        </w:behaviors>
        <w:guid w:val="{3CE3FEC5-58CD-4BF1-B2A1-281A9661E890}"/>
      </w:docPartPr>
      <w:docPartBody>
        <w:p w:rsidR="009F713D" w:rsidRDefault="00D5305F" w:rsidP="00D5305F">
          <w:pPr>
            <w:pStyle w:val="782115C91E5F4BDAA324D20003A7E5D6"/>
          </w:pPr>
          <w:r w:rsidRPr="009134C6">
            <w:rPr>
              <w:rStyle w:val="PlaceholderText"/>
              <w:bCs/>
            </w:rPr>
            <w:t>Click or tap here to enter text.</w:t>
          </w:r>
        </w:p>
      </w:docPartBody>
    </w:docPart>
    <w:docPart>
      <w:docPartPr>
        <w:name w:val="37549FEFBA3843EA89F2E9A72C43C37C"/>
        <w:category>
          <w:name w:val="General"/>
          <w:gallery w:val="placeholder"/>
        </w:category>
        <w:types>
          <w:type w:val="bbPlcHdr"/>
        </w:types>
        <w:behaviors>
          <w:behavior w:val="content"/>
        </w:behaviors>
        <w:guid w:val="{4B637E0B-6403-4542-939F-B816A413EE9A}"/>
      </w:docPartPr>
      <w:docPartBody>
        <w:p w:rsidR="009F713D" w:rsidRDefault="00D5305F" w:rsidP="00D5305F">
          <w:pPr>
            <w:pStyle w:val="37549FEFBA3843EA89F2E9A72C43C37C"/>
          </w:pPr>
          <w:r w:rsidRPr="009134C6">
            <w:rPr>
              <w:rStyle w:val="PlaceholderText"/>
              <w:bCs/>
            </w:rPr>
            <w:t>Click or tap here to enter text.</w:t>
          </w:r>
        </w:p>
      </w:docPartBody>
    </w:docPart>
    <w:docPart>
      <w:docPartPr>
        <w:name w:val="5A502B7D81304FDB8406BD99256E6ACE"/>
        <w:category>
          <w:name w:val="General"/>
          <w:gallery w:val="placeholder"/>
        </w:category>
        <w:types>
          <w:type w:val="bbPlcHdr"/>
        </w:types>
        <w:behaviors>
          <w:behavior w:val="content"/>
        </w:behaviors>
        <w:guid w:val="{2778FCC5-24F3-4AC9-BFF2-9DAAF54E3BA8}"/>
      </w:docPartPr>
      <w:docPartBody>
        <w:p w:rsidR="009F713D" w:rsidRDefault="00D5305F" w:rsidP="00D5305F">
          <w:pPr>
            <w:pStyle w:val="5A502B7D81304FDB8406BD99256E6ACE"/>
          </w:pPr>
          <w:r w:rsidRPr="009134C6">
            <w:rPr>
              <w:rStyle w:val="PlaceholderText"/>
              <w:bCs/>
            </w:rPr>
            <w:t>Click or tap here to enter text.</w:t>
          </w:r>
        </w:p>
      </w:docPartBody>
    </w:docPart>
    <w:docPart>
      <w:docPartPr>
        <w:name w:val="9E1C79D57250411D9C22BAA2F28809F2"/>
        <w:category>
          <w:name w:val="General"/>
          <w:gallery w:val="placeholder"/>
        </w:category>
        <w:types>
          <w:type w:val="bbPlcHdr"/>
        </w:types>
        <w:behaviors>
          <w:behavior w:val="content"/>
        </w:behaviors>
        <w:guid w:val="{C9AADC80-071D-460C-A08D-2907E96A1A0E}"/>
      </w:docPartPr>
      <w:docPartBody>
        <w:p w:rsidR="009F713D" w:rsidRDefault="00D5305F" w:rsidP="00D5305F">
          <w:pPr>
            <w:pStyle w:val="9E1C79D57250411D9C22BAA2F28809F2"/>
          </w:pPr>
          <w:r w:rsidRPr="009134C6">
            <w:rPr>
              <w:rStyle w:val="PlaceholderText"/>
              <w:bCs/>
            </w:rPr>
            <w:t>Click or tap here to enter text.</w:t>
          </w:r>
        </w:p>
      </w:docPartBody>
    </w:docPart>
    <w:docPart>
      <w:docPartPr>
        <w:name w:val="088204E341144804AF0D8ECF219AC69B"/>
        <w:category>
          <w:name w:val="General"/>
          <w:gallery w:val="placeholder"/>
        </w:category>
        <w:types>
          <w:type w:val="bbPlcHdr"/>
        </w:types>
        <w:behaviors>
          <w:behavior w:val="content"/>
        </w:behaviors>
        <w:guid w:val="{32CB6A3B-B8E1-4DD7-B9C9-90AFEB5007CF}"/>
      </w:docPartPr>
      <w:docPartBody>
        <w:p w:rsidR="009F713D" w:rsidRDefault="00D5305F" w:rsidP="00D5305F">
          <w:pPr>
            <w:pStyle w:val="088204E341144804AF0D8ECF219AC69B"/>
          </w:pPr>
          <w:r w:rsidRPr="009134C6">
            <w:rPr>
              <w:rStyle w:val="PlaceholderText"/>
              <w:bCs/>
            </w:rPr>
            <w:t>Click or tap here to enter text.</w:t>
          </w:r>
        </w:p>
      </w:docPartBody>
    </w:docPart>
    <w:docPart>
      <w:docPartPr>
        <w:name w:val="3236EBD15D7F4D9884EEC28D8B6ABEA6"/>
        <w:category>
          <w:name w:val="General"/>
          <w:gallery w:val="placeholder"/>
        </w:category>
        <w:types>
          <w:type w:val="bbPlcHdr"/>
        </w:types>
        <w:behaviors>
          <w:behavior w:val="content"/>
        </w:behaviors>
        <w:guid w:val="{22016DFA-EA88-4D5E-BAD9-327103B2AAC3}"/>
      </w:docPartPr>
      <w:docPartBody>
        <w:p w:rsidR="009F713D" w:rsidRDefault="00D5305F" w:rsidP="00D5305F">
          <w:pPr>
            <w:pStyle w:val="3236EBD15D7F4D9884EEC28D8B6ABEA6"/>
          </w:pPr>
          <w:r w:rsidRPr="009134C6">
            <w:rPr>
              <w:rStyle w:val="PlaceholderText"/>
              <w:bCs/>
            </w:rPr>
            <w:t>Click or tap here to enter text.</w:t>
          </w:r>
        </w:p>
      </w:docPartBody>
    </w:docPart>
    <w:docPart>
      <w:docPartPr>
        <w:name w:val="5183F02399D247BB97242FFE4C072E0B"/>
        <w:category>
          <w:name w:val="General"/>
          <w:gallery w:val="placeholder"/>
        </w:category>
        <w:types>
          <w:type w:val="bbPlcHdr"/>
        </w:types>
        <w:behaviors>
          <w:behavior w:val="content"/>
        </w:behaviors>
        <w:guid w:val="{2A07BF2F-CB85-48D7-9DA0-A326F29C5CF1}"/>
      </w:docPartPr>
      <w:docPartBody>
        <w:p w:rsidR="009F713D" w:rsidRDefault="00D5305F" w:rsidP="00D5305F">
          <w:pPr>
            <w:pStyle w:val="5183F02399D247BB97242FFE4C072E0B"/>
          </w:pPr>
          <w:r w:rsidRPr="009134C6">
            <w:rPr>
              <w:rStyle w:val="PlaceholderText"/>
              <w:bCs/>
            </w:rPr>
            <w:t>Click or tap here to enter text.</w:t>
          </w:r>
        </w:p>
      </w:docPartBody>
    </w:docPart>
    <w:docPart>
      <w:docPartPr>
        <w:name w:val="1550088C44E7498298B1222B3A63A523"/>
        <w:category>
          <w:name w:val="General"/>
          <w:gallery w:val="placeholder"/>
        </w:category>
        <w:types>
          <w:type w:val="bbPlcHdr"/>
        </w:types>
        <w:behaviors>
          <w:behavior w:val="content"/>
        </w:behaviors>
        <w:guid w:val="{803AD3B9-E9C3-4B49-8AB9-0527B9F6D925}"/>
      </w:docPartPr>
      <w:docPartBody>
        <w:p w:rsidR="009F713D" w:rsidRDefault="00D5305F" w:rsidP="00D5305F">
          <w:pPr>
            <w:pStyle w:val="1550088C44E7498298B1222B3A63A523"/>
          </w:pPr>
          <w:r w:rsidRPr="009134C6">
            <w:rPr>
              <w:rStyle w:val="PlaceholderText"/>
              <w:bCs/>
            </w:rPr>
            <w:t>Click or tap here to enter text.</w:t>
          </w:r>
        </w:p>
      </w:docPartBody>
    </w:docPart>
    <w:docPart>
      <w:docPartPr>
        <w:name w:val="74F01BBEFAA641DEAF9E85A7A1E9B50D"/>
        <w:category>
          <w:name w:val="General"/>
          <w:gallery w:val="placeholder"/>
        </w:category>
        <w:types>
          <w:type w:val="bbPlcHdr"/>
        </w:types>
        <w:behaviors>
          <w:behavior w:val="content"/>
        </w:behaviors>
        <w:guid w:val="{75367C62-DF7C-42D2-B53A-B7CF1F688105}"/>
      </w:docPartPr>
      <w:docPartBody>
        <w:p w:rsidR="009F713D" w:rsidRDefault="00D5305F" w:rsidP="00D5305F">
          <w:pPr>
            <w:pStyle w:val="74F01BBEFAA641DEAF9E85A7A1E9B50D"/>
          </w:pPr>
          <w:r w:rsidRPr="009134C6">
            <w:rPr>
              <w:rStyle w:val="PlaceholderText"/>
              <w:bCs/>
            </w:rPr>
            <w:t>Click or tap here to enter text.</w:t>
          </w:r>
        </w:p>
      </w:docPartBody>
    </w:docPart>
    <w:docPart>
      <w:docPartPr>
        <w:name w:val="3EC3159390834DE6A163A5DEAFE736C5"/>
        <w:category>
          <w:name w:val="General"/>
          <w:gallery w:val="placeholder"/>
        </w:category>
        <w:types>
          <w:type w:val="bbPlcHdr"/>
        </w:types>
        <w:behaviors>
          <w:behavior w:val="content"/>
        </w:behaviors>
        <w:guid w:val="{8E113DC6-5B17-4BB5-90E6-4D2D4869C23F}"/>
      </w:docPartPr>
      <w:docPartBody>
        <w:p w:rsidR="009F713D" w:rsidRDefault="00D5305F" w:rsidP="00D5305F">
          <w:pPr>
            <w:pStyle w:val="3EC3159390834DE6A163A5DEAFE736C5"/>
          </w:pPr>
          <w:r w:rsidRPr="009134C6">
            <w:rPr>
              <w:rStyle w:val="PlaceholderText"/>
              <w:bCs/>
            </w:rPr>
            <w:t>Click or tap here to enter text.</w:t>
          </w:r>
        </w:p>
      </w:docPartBody>
    </w:docPart>
    <w:docPart>
      <w:docPartPr>
        <w:name w:val="152F960D95E046EEB3192A25C192CF16"/>
        <w:category>
          <w:name w:val="General"/>
          <w:gallery w:val="placeholder"/>
        </w:category>
        <w:types>
          <w:type w:val="bbPlcHdr"/>
        </w:types>
        <w:behaviors>
          <w:behavior w:val="content"/>
        </w:behaviors>
        <w:guid w:val="{7CF4F38F-FDA3-4FB5-8579-681279881482}"/>
      </w:docPartPr>
      <w:docPartBody>
        <w:p w:rsidR="009F713D" w:rsidRDefault="00D5305F" w:rsidP="00D5305F">
          <w:pPr>
            <w:pStyle w:val="152F960D95E046EEB3192A25C192CF16"/>
          </w:pPr>
          <w:r w:rsidRPr="009134C6">
            <w:rPr>
              <w:rStyle w:val="PlaceholderText"/>
              <w:bCs/>
            </w:rPr>
            <w:t>Click or tap here to enter text.</w:t>
          </w:r>
        </w:p>
      </w:docPartBody>
    </w:docPart>
    <w:docPart>
      <w:docPartPr>
        <w:name w:val="CB255EAA6C9245AD824FAF7B44793D57"/>
        <w:category>
          <w:name w:val="General"/>
          <w:gallery w:val="placeholder"/>
        </w:category>
        <w:types>
          <w:type w:val="bbPlcHdr"/>
        </w:types>
        <w:behaviors>
          <w:behavior w:val="content"/>
        </w:behaviors>
        <w:guid w:val="{02E84DA2-9053-435A-84A5-2FC63927934B}"/>
      </w:docPartPr>
      <w:docPartBody>
        <w:p w:rsidR="009F713D" w:rsidRDefault="00D5305F" w:rsidP="00D5305F">
          <w:pPr>
            <w:pStyle w:val="CB255EAA6C9245AD824FAF7B44793D571"/>
          </w:pPr>
          <w:r w:rsidRPr="009134C6">
            <w:rPr>
              <w:rStyle w:val="PlaceholderText"/>
              <w:bCs/>
            </w:rPr>
            <w:t>Click or tap here to enter text.</w:t>
          </w:r>
        </w:p>
      </w:docPartBody>
    </w:docPart>
    <w:docPart>
      <w:docPartPr>
        <w:name w:val="270BBCB88BA64AC4AD1424CD4FF02ACF"/>
        <w:category>
          <w:name w:val="General"/>
          <w:gallery w:val="placeholder"/>
        </w:category>
        <w:types>
          <w:type w:val="bbPlcHdr"/>
        </w:types>
        <w:behaviors>
          <w:behavior w:val="content"/>
        </w:behaviors>
        <w:guid w:val="{9208C0A7-B29C-41B1-A0E9-361A6F94581D}"/>
      </w:docPartPr>
      <w:docPartBody>
        <w:p w:rsidR="009F713D" w:rsidRDefault="00D5305F" w:rsidP="00D5305F">
          <w:pPr>
            <w:pStyle w:val="270BBCB88BA64AC4AD1424CD4FF02ACF1"/>
          </w:pPr>
          <w:r w:rsidRPr="006965EB">
            <w:rPr>
              <w:rStyle w:val="PlaceholderText"/>
              <w:bCs/>
            </w:rPr>
            <w:t>Click or tap here to enter text.</w:t>
          </w:r>
        </w:p>
      </w:docPartBody>
    </w:docPart>
    <w:docPart>
      <w:docPartPr>
        <w:name w:val="245081B7952242208014E1E2C2CF4BE7"/>
        <w:category>
          <w:name w:val="General"/>
          <w:gallery w:val="placeholder"/>
        </w:category>
        <w:types>
          <w:type w:val="bbPlcHdr"/>
        </w:types>
        <w:behaviors>
          <w:behavior w:val="content"/>
        </w:behaviors>
        <w:guid w:val="{EC72FBA6-5CA3-48F9-A76D-3E72063DD483}"/>
      </w:docPartPr>
      <w:docPartBody>
        <w:p w:rsidR="009F713D" w:rsidRDefault="00D5305F" w:rsidP="00D5305F">
          <w:pPr>
            <w:pStyle w:val="245081B7952242208014E1E2C2CF4BE71"/>
          </w:pPr>
          <w:r w:rsidRPr="007934A1">
            <w:rPr>
              <w:rStyle w:val="PlaceholderText"/>
              <w:bCs/>
            </w:rPr>
            <w:t>Click or tap here to enter text.</w:t>
          </w:r>
        </w:p>
      </w:docPartBody>
    </w:docPart>
    <w:docPart>
      <w:docPartPr>
        <w:name w:val="9730AA1590504D5B908D6A4C19E47431"/>
        <w:category>
          <w:name w:val="General"/>
          <w:gallery w:val="placeholder"/>
        </w:category>
        <w:types>
          <w:type w:val="bbPlcHdr"/>
        </w:types>
        <w:behaviors>
          <w:behavior w:val="content"/>
        </w:behaviors>
        <w:guid w:val="{91E1E64D-4B30-4928-9B3B-C4D0EDB58D07}"/>
      </w:docPartPr>
      <w:docPartBody>
        <w:p w:rsidR="009F713D" w:rsidRDefault="00D5305F" w:rsidP="00D5305F">
          <w:pPr>
            <w:pStyle w:val="9730AA1590504D5B908D6A4C19E474311"/>
          </w:pPr>
          <w:r w:rsidRPr="009134C6">
            <w:rPr>
              <w:rStyle w:val="PlaceholderText"/>
              <w:bCs/>
            </w:rPr>
            <w:t>Click or tap here to enter text.</w:t>
          </w:r>
        </w:p>
      </w:docPartBody>
    </w:docPart>
    <w:docPart>
      <w:docPartPr>
        <w:name w:val="42B272E598B84F849B328E47B04FCD75"/>
        <w:category>
          <w:name w:val="General"/>
          <w:gallery w:val="placeholder"/>
        </w:category>
        <w:types>
          <w:type w:val="bbPlcHdr"/>
        </w:types>
        <w:behaviors>
          <w:behavior w:val="content"/>
        </w:behaviors>
        <w:guid w:val="{B4CFDF2E-7826-414F-9B54-561CB30705CC}"/>
      </w:docPartPr>
      <w:docPartBody>
        <w:p w:rsidR="009F713D" w:rsidRDefault="00D5305F" w:rsidP="00D5305F">
          <w:pPr>
            <w:pStyle w:val="42B272E598B84F849B328E47B04FCD751"/>
          </w:pPr>
          <w:r w:rsidRPr="006965EB">
            <w:rPr>
              <w:rStyle w:val="PlaceholderText"/>
              <w:bCs/>
            </w:rPr>
            <w:t>Click or tap here to enter text.</w:t>
          </w:r>
        </w:p>
      </w:docPartBody>
    </w:docPart>
    <w:docPart>
      <w:docPartPr>
        <w:name w:val="314AC1AE546E4DBE8D6A20F6837B2CB2"/>
        <w:category>
          <w:name w:val="General"/>
          <w:gallery w:val="placeholder"/>
        </w:category>
        <w:types>
          <w:type w:val="bbPlcHdr"/>
        </w:types>
        <w:behaviors>
          <w:behavior w:val="content"/>
        </w:behaviors>
        <w:guid w:val="{3B8ECEB8-B0B9-4271-9B32-A79EFC1A0789}"/>
      </w:docPartPr>
      <w:docPartBody>
        <w:p w:rsidR="009F713D" w:rsidRDefault="00D5305F" w:rsidP="00D5305F">
          <w:pPr>
            <w:pStyle w:val="314AC1AE546E4DBE8D6A20F6837B2CB21"/>
          </w:pPr>
          <w:r w:rsidRPr="007934A1">
            <w:rPr>
              <w:rStyle w:val="PlaceholderText"/>
              <w:bCs/>
            </w:rPr>
            <w:t>Click or tap here to enter text.</w:t>
          </w:r>
        </w:p>
      </w:docPartBody>
    </w:docPart>
    <w:docPart>
      <w:docPartPr>
        <w:name w:val="C824E73CD16D465C96D961C1F7683B9F"/>
        <w:category>
          <w:name w:val="General"/>
          <w:gallery w:val="placeholder"/>
        </w:category>
        <w:types>
          <w:type w:val="bbPlcHdr"/>
        </w:types>
        <w:behaviors>
          <w:behavior w:val="content"/>
        </w:behaviors>
        <w:guid w:val="{AFFD72D6-4E8D-469D-8BDD-3A1404284CEB}"/>
      </w:docPartPr>
      <w:docPartBody>
        <w:p w:rsidR="009F713D" w:rsidRDefault="00D5305F" w:rsidP="00D5305F">
          <w:pPr>
            <w:pStyle w:val="C824E73CD16D465C96D961C1F7683B9F1"/>
          </w:pPr>
          <w:r w:rsidRPr="009134C6">
            <w:rPr>
              <w:rStyle w:val="PlaceholderText"/>
              <w:bCs/>
            </w:rPr>
            <w:t>Click or tap here to enter text.</w:t>
          </w:r>
        </w:p>
      </w:docPartBody>
    </w:docPart>
    <w:docPart>
      <w:docPartPr>
        <w:name w:val="DC8C975A1A7A4B9F8EF59E6AB0B7178D"/>
        <w:category>
          <w:name w:val="General"/>
          <w:gallery w:val="placeholder"/>
        </w:category>
        <w:types>
          <w:type w:val="bbPlcHdr"/>
        </w:types>
        <w:behaviors>
          <w:behavior w:val="content"/>
        </w:behaviors>
        <w:guid w:val="{157A986A-EFFE-4000-9B94-5C26C98A6C19}"/>
      </w:docPartPr>
      <w:docPartBody>
        <w:p w:rsidR="009F713D" w:rsidRDefault="00D5305F" w:rsidP="00D5305F">
          <w:pPr>
            <w:pStyle w:val="DC8C975A1A7A4B9F8EF59E6AB0B7178D1"/>
          </w:pPr>
          <w:r w:rsidRPr="006965EB">
            <w:rPr>
              <w:rStyle w:val="PlaceholderText"/>
              <w:bCs/>
            </w:rPr>
            <w:t>Click or tap here to enter text.</w:t>
          </w:r>
        </w:p>
      </w:docPartBody>
    </w:docPart>
    <w:docPart>
      <w:docPartPr>
        <w:name w:val="BEE576AD9FFF4A95A7CA904333CD22D2"/>
        <w:category>
          <w:name w:val="General"/>
          <w:gallery w:val="placeholder"/>
        </w:category>
        <w:types>
          <w:type w:val="bbPlcHdr"/>
        </w:types>
        <w:behaviors>
          <w:behavior w:val="content"/>
        </w:behaviors>
        <w:guid w:val="{F3C46AC1-FF69-47F4-92F1-DB0C4E744BB1}"/>
      </w:docPartPr>
      <w:docPartBody>
        <w:p w:rsidR="009F713D" w:rsidRDefault="00D5305F" w:rsidP="00D5305F">
          <w:pPr>
            <w:pStyle w:val="BEE576AD9FFF4A95A7CA904333CD22D21"/>
          </w:pPr>
          <w:r w:rsidRPr="007934A1">
            <w:rPr>
              <w:rStyle w:val="PlaceholderText"/>
              <w:bCs/>
            </w:rPr>
            <w:t>Click or tap here to enter text.</w:t>
          </w:r>
        </w:p>
      </w:docPartBody>
    </w:docPart>
    <w:docPart>
      <w:docPartPr>
        <w:name w:val="B2E148BA9D0641EA9163EB3FC67103C4"/>
        <w:category>
          <w:name w:val="General"/>
          <w:gallery w:val="placeholder"/>
        </w:category>
        <w:types>
          <w:type w:val="bbPlcHdr"/>
        </w:types>
        <w:behaviors>
          <w:behavior w:val="content"/>
        </w:behaviors>
        <w:guid w:val="{36460BBD-6B90-49A8-85E6-8EF6353A8874}"/>
      </w:docPartPr>
      <w:docPartBody>
        <w:p w:rsidR="009F713D" w:rsidRDefault="00D5305F" w:rsidP="00D5305F">
          <w:pPr>
            <w:pStyle w:val="B2E148BA9D0641EA9163EB3FC67103C41"/>
          </w:pPr>
          <w:r w:rsidRPr="009134C6">
            <w:rPr>
              <w:rStyle w:val="PlaceholderText"/>
              <w:bCs/>
            </w:rPr>
            <w:t>Click or tap here to enter text.</w:t>
          </w:r>
        </w:p>
      </w:docPartBody>
    </w:docPart>
    <w:docPart>
      <w:docPartPr>
        <w:name w:val="0C67792B4A344DE194409DE6ABC2F810"/>
        <w:category>
          <w:name w:val="General"/>
          <w:gallery w:val="placeholder"/>
        </w:category>
        <w:types>
          <w:type w:val="bbPlcHdr"/>
        </w:types>
        <w:behaviors>
          <w:behavior w:val="content"/>
        </w:behaviors>
        <w:guid w:val="{24814AB4-05D2-4990-A2AD-9D4FB318057D}"/>
      </w:docPartPr>
      <w:docPartBody>
        <w:p w:rsidR="009F713D" w:rsidRDefault="00D5305F" w:rsidP="00D5305F">
          <w:pPr>
            <w:pStyle w:val="0C67792B4A344DE194409DE6ABC2F8101"/>
          </w:pPr>
          <w:r w:rsidRPr="006965EB">
            <w:rPr>
              <w:rStyle w:val="PlaceholderText"/>
              <w:bCs/>
            </w:rPr>
            <w:t>Click or tap here to enter text.</w:t>
          </w:r>
        </w:p>
      </w:docPartBody>
    </w:docPart>
    <w:docPart>
      <w:docPartPr>
        <w:name w:val="D18A094B58C843E4A008C4E3F4F3DB01"/>
        <w:category>
          <w:name w:val="General"/>
          <w:gallery w:val="placeholder"/>
        </w:category>
        <w:types>
          <w:type w:val="bbPlcHdr"/>
        </w:types>
        <w:behaviors>
          <w:behavior w:val="content"/>
        </w:behaviors>
        <w:guid w:val="{846542F6-8005-462C-9C57-81A6101B8589}"/>
      </w:docPartPr>
      <w:docPartBody>
        <w:p w:rsidR="009F713D" w:rsidRDefault="00D5305F" w:rsidP="00D5305F">
          <w:pPr>
            <w:pStyle w:val="D18A094B58C843E4A008C4E3F4F3DB011"/>
          </w:pPr>
          <w:r w:rsidRPr="007934A1">
            <w:rPr>
              <w:rStyle w:val="PlaceholderText"/>
              <w:bCs/>
            </w:rPr>
            <w:t>Click or tap here to enter text.</w:t>
          </w:r>
        </w:p>
      </w:docPartBody>
    </w:docPart>
    <w:docPart>
      <w:docPartPr>
        <w:name w:val="E454B074F1444EB88937C140A7701642"/>
        <w:category>
          <w:name w:val="General"/>
          <w:gallery w:val="placeholder"/>
        </w:category>
        <w:types>
          <w:type w:val="bbPlcHdr"/>
        </w:types>
        <w:behaviors>
          <w:behavior w:val="content"/>
        </w:behaviors>
        <w:guid w:val="{C5D050FD-D976-4EE2-A58E-CB26EBE7FE80}"/>
      </w:docPartPr>
      <w:docPartBody>
        <w:p w:rsidR="009F713D" w:rsidRDefault="00D5305F" w:rsidP="00D5305F">
          <w:pPr>
            <w:pStyle w:val="E454B074F1444EB88937C140A77016421"/>
          </w:pPr>
          <w:r w:rsidRPr="009134C6">
            <w:rPr>
              <w:rStyle w:val="PlaceholderText"/>
              <w:bCs/>
            </w:rPr>
            <w:t>Click or tap here to enter text.</w:t>
          </w:r>
        </w:p>
      </w:docPartBody>
    </w:docPart>
    <w:docPart>
      <w:docPartPr>
        <w:name w:val="A570C0CC2CBD4F85AFE69508D54AFF97"/>
        <w:category>
          <w:name w:val="General"/>
          <w:gallery w:val="placeholder"/>
        </w:category>
        <w:types>
          <w:type w:val="bbPlcHdr"/>
        </w:types>
        <w:behaviors>
          <w:behavior w:val="content"/>
        </w:behaviors>
        <w:guid w:val="{ACCE305E-F8F8-4DF2-9132-BD6D7E1F1014}"/>
      </w:docPartPr>
      <w:docPartBody>
        <w:p w:rsidR="009F713D" w:rsidRDefault="00D5305F" w:rsidP="00D5305F">
          <w:pPr>
            <w:pStyle w:val="A570C0CC2CBD4F85AFE69508D54AFF971"/>
          </w:pPr>
          <w:r w:rsidRPr="006965EB">
            <w:rPr>
              <w:rStyle w:val="PlaceholderText"/>
              <w:bCs/>
            </w:rPr>
            <w:t>Click or tap here to enter text.</w:t>
          </w:r>
        </w:p>
      </w:docPartBody>
    </w:docPart>
    <w:docPart>
      <w:docPartPr>
        <w:name w:val="21D03DBE81744F72BD12AEBC5DEA8967"/>
        <w:category>
          <w:name w:val="General"/>
          <w:gallery w:val="placeholder"/>
        </w:category>
        <w:types>
          <w:type w:val="bbPlcHdr"/>
        </w:types>
        <w:behaviors>
          <w:behavior w:val="content"/>
        </w:behaviors>
        <w:guid w:val="{21FBAAE2-4E41-4D87-806A-82149126B348}"/>
      </w:docPartPr>
      <w:docPartBody>
        <w:p w:rsidR="009F713D" w:rsidRDefault="00D5305F" w:rsidP="00D5305F">
          <w:pPr>
            <w:pStyle w:val="21D03DBE81744F72BD12AEBC5DEA89671"/>
          </w:pPr>
          <w:r w:rsidRPr="007934A1">
            <w:rPr>
              <w:rStyle w:val="PlaceholderText"/>
              <w:bCs/>
            </w:rPr>
            <w:t>Click or tap here to enter text.</w:t>
          </w:r>
        </w:p>
      </w:docPartBody>
    </w:docPart>
    <w:docPart>
      <w:docPartPr>
        <w:name w:val="3210B8378C4441F4AF5014BE8D308362"/>
        <w:category>
          <w:name w:val="General"/>
          <w:gallery w:val="placeholder"/>
        </w:category>
        <w:types>
          <w:type w:val="bbPlcHdr"/>
        </w:types>
        <w:behaviors>
          <w:behavior w:val="content"/>
        </w:behaviors>
        <w:guid w:val="{052FA6F5-3372-43A6-AEA8-2F4CA78DB808}"/>
      </w:docPartPr>
      <w:docPartBody>
        <w:p w:rsidR="009F713D" w:rsidRDefault="00D5305F" w:rsidP="00D5305F">
          <w:pPr>
            <w:pStyle w:val="3210B8378C4441F4AF5014BE8D3083621"/>
          </w:pPr>
          <w:r w:rsidRPr="009134C6">
            <w:rPr>
              <w:rStyle w:val="PlaceholderText"/>
              <w:bCs/>
            </w:rPr>
            <w:t>Click or tap here to enter text.</w:t>
          </w:r>
        </w:p>
      </w:docPartBody>
    </w:docPart>
    <w:docPart>
      <w:docPartPr>
        <w:name w:val="43068E72CC104E8B9C7037D2E3529380"/>
        <w:category>
          <w:name w:val="General"/>
          <w:gallery w:val="placeholder"/>
        </w:category>
        <w:types>
          <w:type w:val="bbPlcHdr"/>
        </w:types>
        <w:behaviors>
          <w:behavior w:val="content"/>
        </w:behaviors>
        <w:guid w:val="{F34C6795-3E0F-42EB-8417-6FB3400367D4}"/>
      </w:docPartPr>
      <w:docPartBody>
        <w:p w:rsidR="009F713D" w:rsidRDefault="00D5305F" w:rsidP="00D5305F">
          <w:pPr>
            <w:pStyle w:val="43068E72CC104E8B9C7037D2E35293801"/>
          </w:pPr>
          <w:r w:rsidRPr="006965EB">
            <w:rPr>
              <w:rStyle w:val="PlaceholderText"/>
              <w:bCs/>
            </w:rPr>
            <w:t>Click or tap here to enter text.</w:t>
          </w:r>
        </w:p>
      </w:docPartBody>
    </w:docPart>
    <w:docPart>
      <w:docPartPr>
        <w:name w:val="9C525EB680774A25BC6E5F57DD5648F1"/>
        <w:category>
          <w:name w:val="General"/>
          <w:gallery w:val="placeholder"/>
        </w:category>
        <w:types>
          <w:type w:val="bbPlcHdr"/>
        </w:types>
        <w:behaviors>
          <w:behavior w:val="content"/>
        </w:behaviors>
        <w:guid w:val="{DCE757F7-ACEA-4A7C-877E-5556505961D3}"/>
      </w:docPartPr>
      <w:docPartBody>
        <w:p w:rsidR="009F713D" w:rsidRDefault="00D5305F" w:rsidP="00D5305F">
          <w:pPr>
            <w:pStyle w:val="9C525EB680774A25BC6E5F57DD5648F11"/>
          </w:pPr>
          <w:r w:rsidRPr="007934A1">
            <w:rPr>
              <w:rStyle w:val="PlaceholderText"/>
              <w:bCs/>
            </w:rPr>
            <w:t>Click or tap here to enter text.</w:t>
          </w:r>
        </w:p>
      </w:docPartBody>
    </w:docPart>
    <w:docPart>
      <w:docPartPr>
        <w:name w:val="C41CB2B0B7F54D5E82DD7DF9E4D009E1"/>
        <w:category>
          <w:name w:val="General"/>
          <w:gallery w:val="placeholder"/>
        </w:category>
        <w:types>
          <w:type w:val="bbPlcHdr"/>
        </w:types>
        <w:behaviors>
          <w:behavior w:val="content"/>
        </w:behaviors>
        <w:guid w:val="{82F0073D-19B6-46B2-A9C4-4FB131742A91}"/>
      </w:docPartPr>
      <w:docPartBody>
        <w:p w:rsidR="009F713D" w:rsidRDefault="00D5305F" w:rsidP="00D5305F">
          <w:pPr>
            <w:pStyle w:val="C41CB2B0B7F54D5E82DD7DF9E4D009E11"/>
          </w:pPr>
          <w:r w:rsidRPr="009134C6">
            <w:rPr>
              <w:rStyle w:val="PlaceholderText"/>
              <w:bCs/>
            </w:rPr>
            <w:t>Click or tap here to enter text.</w:t>
          </w:r>
        </w:p>
      </w:docPartBody>
    </w:docPart>
    <w:docPart>
      <w:docPartPr>
        <w:name w:val="8818803A52D44651B1FEE78035864144"/>
        <w:category>
          <w:name w:val="General"/>
          <w:gallery w:val="placeholder"/>
        </w:category>
        <w:types>
          <w:type w:val="bbPlcHdr"/>
        </w:types>
        <w:behaviors>
          <w:behavior w:val="content"/>
        </w:behaviors>
        <w:guid w:val="{869A06DB-3AD0-48BF-820E-D3C6C361EC06}"/>
      </w:docPartPr>
      <w:docPartBody>
        <w:p w:rsidR="009F713D" w:rsidRDefault="00D5305F" w:rsidP="00D5305F">
          <w:pPr>
            <w:pStyle w:val="8818803A52D44651B1FEE780358641441"/>
          </w:pPr>
          <w:r w:rsidRPr="006965EB">
            <w:rPr>
              <w:rStyle w:val="PlaceholderText"/>
              <w:bCs/>
            </w:rPr>
            <w:t>Click or tap here to enter text.</w:t>
          </w:r>
        </w:p>
      </w:docPartBody>
    </w:docPart>
    <w:docPart>
      <w:docPartPr>
        <w:name w:val="2CE7C60512304D42A56E79A08E744603"/>
        <w:category>
          <w:name w:val="General"/>
          <w:gallery w:val="placeholder"/>
        </w:category>
        <w:types>
          <w:type w:val="bbPlcHdr"/>
        </w:types>
        <w:behaviors>
          <w:behavior w:val="content"/>
        </w:behaviors>
        <w:guid w:val="{D10E936F-841F-4933-9AE6-14299FE2E296}"/>
      </w:docPartPr>
      <w:docPartBody>
        <w:p w:rsidR="009F713D" w:rsidRDefault="00D5305F" w:rsidP="00D5305F">
          <w:pPr>
            <w:pStyle w:val="2CE7C60512304D42A56E79A08E7446031"/>
          </w:pPr>
          <w:r w:rsidRPr="007934A1">
            <w:rPr>
              <w:rStyle w:val="PlaceholderText"/>
              <w:bCs/>
            </w:rPr>
            <w:t>Click or tap here to enter text.</w:t>
          </w:r>
        </w:p>
      </w:docPartBody>
    </w:docPart>
    <w:docPart>
      <w:docPartPr>
        <w:name w:val="AD3FC19A84F44AC19768FEEE2C6B3BE2"/>
        <w:category>
          <w:name w:val="General"/>
          <w:gallery w:val="placeholder"/>
        </w:category>
        <w:types>
          <w:type w:val="bbPlcHdr"/>
        </w:types>
        <w:behaviors>
          <w:behavior w:val="content"/>
        </w:behaviors>
        <w:guid w:val="{45F72461-AF39-4757-834E-03B249C4B53C}"/>
      </w:docPartPr>
      <w:docPartBody>
        <w:p w:rsidR="009F713D" w:rsidRDefault="00D5305F" w:rsidP="00D5305F">
          <w:pPr>
            <w:pStyle w:val="AD3FC19A84F44AC19768FEEE2C6B3BE21"/>
          </w:pPr>
          <w:r w:rsidRPr="009134C6">
            <w:rPr>
              <w:rStyle w:val="PlaceholderText"/>
              <w:bCs/>
            </w:rPr>
            <w:t>Click or tap here to enter text.</w:t>
          </w:r>
        </w:p>
      </w:docPartBody>
    </w:docPart>
    <w:docPart>
      <w:docPartPr>
        <w:name w:val="C72EAE684F654FB8AE69C9BB2AC17235"/>
        <w:category>
          <w:name w:val="General"/>
          <w:gallery w:val="placeholder"/>
        </w:category>
        <w:types>
          <w:type w:val="bbPlcHdr"/>
        </w:types>
        <w:behaviors>
          <w:behavior w:val="content"/>
        </w:behaviors>
        <w:guid w:val="{E6F13C6C-F9C1-4A0D-A0E8-C6611AD4B12A}"/>
      </w:docPartPr>
      <w:docPartBody>
        <w:p w:rsidR="009F713D" w:rsidRDefault="00D5305F" w:rsidP="00D5305F">
          <w:pPr>
            <w:pStyle w:val="C72EAE684F654FB8AE69C9BB2AC172351"/>
          </w:pPr>
          <w:r w:rsidRPr="006965EB">
            <w:rPr>
              <w:rStyle w:val="PlaceholderText"/>
              <w:bCs/>
            </w:rPr>
            <w:t>Click or tap here to enter text.</w:t>
          </w:r>
        </w:p>
      </w:docPartBody>
    </w:docPart>
    <w:docPart>
      <w:docPartPr>
        <w:name w:val="F2495F857F284204A640C4AF6608B641"/>
        <w:category>
          <w:name w:val="General"/>
          <w:gallery w:val="placeholder"/>
        </w:category>
        <w:types>
          <w:type w:val="bbPlcHdr"/>
        </w:types>
        <w:behaviors>
          <w:behavior w:val="content"/>
        </w:behaviors>
        <w:guid w:val="{8B6CB8B0-E3F8-4D68-B12F-56EBAFB0DBAB}"/>
      </w:docPartPr>
      <w:docPartBody>
        <w:p w:rsidR="009F713D" w:rsidRDefault="00D5305F" w:rsidP="00D5305F">
          <w:pPr>
            <w:pStyle w:val="F2495F857F284204A640C4AF6608B6411"/>
          </w:pPr>
          <w:r w:rsidRPr="007934A1">
            <w:rPr>
              <w:rStyle w:val="PlaceholderText"/>
              <w:bCs/>
            </w:rPr>
            <w:t>Click or tap here to enter text.</w:t>
          </w:r>
        </w:p>
      </w:docPartBody>
    </w:docPart>
    <w:docPart>
      <w:docPartPr>
        <w:name w:val="E5F0A1A5371A4E83BBDA2F0BFC83F5AA"/>
        <w:category>
          <w:name w:val="General"/>
          <w:gallery w:val="placeholder"/>
        </w:category>
        <w:types>
          <w:type w:val="bbPlcHdr"/>
        </w:types>
        <w:behaviors>
          <w:behavior w:val="content"/>
        </w:behaviors>
        <w:guid w:val="{FDCC3C37-C559-49BE-ABBB-015A11C6E466}"/>
      </w:docPartPr>
      <w:docPartBody>
        <w:p w:rsidR="009F713D" w:rsidRDefault="00D5305F" w:rsidP="00D5305F">
          <w:pPr>
            <w:pStyle w:val="E5F0A1A5371A4E83BBDA2F0BFC83F5AA1"/>
          </w:pPr>
          <w:r w:rsidRPr="009134C6">
            <w:rPr>
              <w:rStyle w:val="PlaceholderText"/>
              <w:bCs/>
            </w:rPr>
            <w:t>Click or tap here to enter text.</w:t>
          </w:r>
        </w:p>
      </w:docPartBody>
    </w:docPart>
    <w:docPart>
      <w:docPartPr>
        <w:name w:val="798418A119ED454EBB3F37F76417A3BA"/>
        <w:category>
          <w:name w:val="General"/>
          <w:gallery w:val="placeholder"/>
        </w:category>
        <w:types>
          <w:type w:val="bbPlcHdr"/>
        </w:types>
        <w:behaviors>
          <w:behavior w:val="content"/>
        </w:behaviors>
        <w:guid w:val="{0B0687F7-2FEB-43AC-9930-5697F9306062}"/>
      </w:docPartPr>
      <w:docPartBody>
        <w:p w:rsidR="009F713D" w:rsidRDefault="00D5305F" w:rsidP="00D5305F">
          <w:pPr>
            <w:pStyle w:val="798418A119ED454EBB3F37F76417A3BA1"/>
          </w:pPr>
          <w:r w:rsidRPr="006965EB">
            <w:rPr>
              <w:rStyle w:val="PlaceholderText"/>
              <w:bCs/>
            </w:rPr>
            <w:t>Click or tap here to enter text.</w:t>
          </w:r>
        </w:p>
      </w:docPartBody>
    </w:docPart>
    <w:docPart>
      <w:docPartPr>
        <w:name w:val="8C17D4D748534EC18731C875CDAFD2C6"/>
        <w:category>
          <w:name w:val="General"/>
          <w:gallery w:val="placeholder"/>
        </w:category>
        <w:types>
          <w:type w:val="bbPlcHdr"/>
        </w:types>
        <w:behaviors>
          <w:behavior w:val="content"/>
        </w:behaviors>
        <w:guid w:val="{505FFC89-3AB9-4AFA-BEE7-7678EEFF7349}"/>
      </w:docPartPr>
      <w:docPartBody>
        <w:p w:rsidR="009F713D" w:rsidRDefault="00D5305F" w:rsidP="00D5305F">
          <w:pPr>
            <w:pStyle w:val="8C17D4D748534EC18731C875CDAFD2C61"/>
          </w:pPr>
          <w:r w:rsidRPr="007934A1">
            <w:rPr>
              <w:rStyle w:val="PlaceholderText"/>
              <w:bCs/>
            </w:rPr>
            <w:t>Click or tap here to enter text.</w:t>
          </w:r>
        </w:p>
      </w:docPartBody>
    </w:docPart>
    <w:docPart>
      <w:docPartPr>
        <w:name w:val="2A444FD0E2B749EEB1039C6D64D31104"/>
        <w:category>
          <w:name w:val="General"/>
          <w:gallery w:val="placeholder"/>
        </w:category>
        <w:types>
          <w:type w:val="bbPlcHdr"/>
        </w:types>
        <w:behaviors>
          <w:behavior w:val="content"/>
        </w:behaviors>
        <w:guid w:val="{EEBC34E7-4FE6-4A29-B7AE-917E6FF8FE3A}"/>
      </w:docPartPr>
      <w:docPartBody>
        <w:p w:rsidR="009F713D" w:rsidRDefault="00D5305F" w:rsidP="00D5305F">
          <w:pPr>
            <w:pStyle w:val="2A444FD0E2B749EEB1039C6D64D311041"/>
          </w:pPr>
          <w:r w:rsidRPr="009134C6">
            <w:rPr>
              <w:rStyle w:val="PlaceholderText"/>
              <w:bCs/>
            </w:rPr>
            <w:t>Click or tap here to enter text.</w:t>
          </w:r>
        </w:p>
      </w:docPartBody>
    </w:docPart>
    <w:docPart>
      <w:docPartPr>
        <w:name w:val="71DC70370F2F466988EBC2A7738618CB"/>
        <w:category>
          <w:name w:val="General"/>
          <w:gallery w:val="placeholder"/>
        </w:category>
        <w:types>
          <w:type w:val="bbPlcHdr"/>
        </w:types>
        <w:behaviors>
          <w:behavior w:val="content"/>
        </w:behaviors>
        <w:guid w:val="{407B455D-8141-40AE-9E2A-7980E9478D40}"/>
      </w:docPartPr>
      <w:docPartBody>
        <w:p w:rsidR="009F713D" w:rsidRDefault="00D5305F" w:rsidP="00D5305F">
          <w:pPr>
            <w:pStyle w:val="71DC70370F2F466988EBC2A7738618CB1"/>
          </w:pPr>
          <w:r w:rsidRPr="006965EB">
            <w:rPr>
              <w:rStyle w:val="PlaceholderText"/>
              <w:bCs/>
            </w:rPr>
            <w:t>Click or tap here to enter text.</w:t>
          </w:r>
        </w:p>
      </w:docPartBody>
    </w:docPart>
    <w:docPart>
      <w:docPartPr>
        <w:name w:val="B6D7C491604F41449CF0DA1085C3147D"/>
        <w:category>
          <w:name w:val="General"/>
          <w:gallery w:val="placeholder"/>
        </w:category>
        <w:types>
          <w:type w:val="bbPlcHdr"/>
        </w:types>
        <w:behaviors>
          <w:behavior w:val="content"/>
        </w:behaviors>
        <w:guid w:val="{5A3A92CF-0A41-4C6C-933B-273D158F51AC}"/>
      </w:docPartPr>
      <w:docPartBody>
        <w:p w:rsidR="009F713D" w:rsidRDefault="00D5305F" w:rsidP="00D5305F">
          <w:pPr>
            <w:pStyle w:val="B6D7C491604F41449CF0DA1085C3147D1"/>
          </w:pPr>
          <w:r w:rsidRPr="007934A1">
            <w:rPr>
              <w:rStyle w:val="PlaceholderText"/>
              <w:bCs/>
            </w:rPr>
            <w:t>Click or tap here to enter text.</w:t>
          </w:r>
        </w:p>
      </w:docPartBody>
    </w:docPart>
    <w:docPart>
      <w:docPartPr>
        <w:name w:val="75FD2B14C7CC4EA0B944218E9EC7AE28"/>
        <w:category>
          <w:name w:val="General"/>
          <w:gallery w:val="placeholder"/>
        </w:category>
        <w:types>
          <w:type w:val="bbPlcHdr"/>
        </w:types>
        <w:behaviors>
          <w:behavior w:val="content"/>
        </w:behaviors>
        <w:guid w:val="{AD15C52C-9861-48AD-8294-D5B40FBAC9A1}"/>
      </w:docPartPr>
      <w:docPartBody>
        <w:p w:rsidR="009F713D" w:rsidRDefault="00D5305F" w:rsidP="00D5305F">
          <w:pPr>
            <w:pStyle w:val="75FD2B14C7CC4EA0B944218E9EC7AE281"/>
          </w:pPr>
          <w:r w:rsidRPr="002940DC">
            <w:rPr>
              <w:rStyle w:val="PlaceholderText"/>
              <w:bCs/>
            </w:rPr>
            <w:t>Click or tap here to enter text.</w:t>
          </w:r>
        </w:p>
      </w:docPartBody>
    </w:docPart>
    <w:docPart>
      <w:docPartPr>
        <w:name w:val="783585FFE4164329BE5E1CADD0CE1F2C"/>
        <w:category>
          <w:name w:val="General"/>
          <w:gallery w:val="placeholder"/>
        </w:category>
        <w:types>
          <w:type w:val="bbPlcHdr"/>
        </w:types>
        <w:behaviors>
          <w:behavior w:val="content"/>
        </w:behaviors>
        <w:guid w:val="{9A927851-28C1-4B1F-8F12-B718737F69D4}"/>
      </w:docPartPr>
      <w:docPartBody>
        <w:p w:rsidR="009F713D" w:rsidRDefault="00D5305F" w:rsidP="00D5305F">
          <w:pPr>
            <w:pStyle w:val="783585FFE4164329BE5E1CADD0CE1F2C1"/>
          </w:pPr>
          <w:r w:rsidRPr="002940DC">
            <w:rPr>
              <w:rStyle w:val="PlaceholderText"/>
              <w:bCs/>
            </w:rPr>
            <w:t>Click or tap here to enter text.</w:t>
          </w:r>
        </w:p>
      </w:docPartBody>
    </w:docPart>
    <w:docPart>
      <w:docPartPr>
        <w:name w:val="690DF15F3FF443B981763713CF09DD7A"/>
        <w:category>
          <w:name w:val="General"/>
          <w:gallery w:val="placeholder"/>
        </w:category>
        <w:types>
          <w:type w:val="bbPlcHdr"/>
        </w:types>
        <w:behaviors>
          <w:behavior w:val="content"/>
        </w:behaviors>
        <w:guid w:val="{643E7E56-C498-427C-8605-50CEED52F23E}"/>
      </w:docPartPr>
      <w:docPartBody>
        <w:p w:rsidR="009F713D" w:rsidRDefault="00D5305F" w:rsidP="00D5305F">
          <w:pPr>
            <w:pStyle w:val="690DF15F3FF443B981763713CF09DD7A1"/>
          </w:pPr>
          <w:r w:rsidRPr="002940DC">
            <w:rPr>
              <w:rStyle w:val="PlaceholderText"/>
              <w:bCs/>
            </w:rPr>
            <w:t>Click or tap here to enter text.</w:t>
          </w:r>
        </w:p>
      </w:docPartBody>
    </w:docPart>
    <w:docPart>
      <w:docPartPr>
        <w:name w:val="CD73872E00EC451C9E2DEFED9758357E"/>
        <w:category>
          <w:name w:val="General"/>
          <w:gallery w:val="placeholder"/>
        </w:category>
        <w:types>
          <w:type w:val="bbPlcHdr"/>
        </w:types>
        <w:behaviors>
          <w:behavior w:val="content"/>
        </w:behaviors>
        <w:guid w:val="{7B8FFE36-5D66-4B75-990F-6635E707E7BA}"/>
      </w:docPartPr>
      <w:docPartBody>
        <w:p w:rsidR="009F713D" w:rsidRDefault="00D5305F" w:rsidP="00D5305F">
          <w:pPr>
            <w:pStyle w:val="CD73872E00EC451C9E2DEFED9758357E1"/>
          </w:pPr>
          <w:r w:rsidRPr="002940DC">
            <w:rPr>
              <w:rStyle w:val="PlaceholderText"/>
              <w:bCs/>
            </w:rPr>
            <w:t>Click or tap here to enter text.</w:t>
          </w:r>
        </w:p>
      </w:docPartBody>
    </w:docPart>
    <w:docPart>
      <w:docPartPr>
        <w:name w:val="453B9BCD7BB94724BA73E178DA28E628"/>
        <w:category>
          <w:name w:val="General"/>
          <w:gallery w:val="placeholder"/>
        </w:category>
        <w:types>
          <w:type w:val="bbPlcHdr"/>
        </w:types>
        <w:behaviors>
          <w:behavior w:val="content"/>
        </w:behaviors>
        <w:guid w:val="{2F61D04D-B6F9-4AF3-8E62-E589EB8532C0}"/>
      </w:docPartPr>
      <w:docPartBody>
        <w:p w:rsidR="009F713D" w:rsidRDefault="00D5305F" w:rsidP="00D5305F">
          <w:pPr>
            <w:pStyle w:val="453B9BCD7BB94724BA73E178DA28E6281"/>
          </w:pPr>
          <w:r w:rsidRPr="006476EF">
            <w:rPr>
              <w:rStyle w:val="PlaceholderText"/>
              <w:bCs/>
            </w:rPr>
            <w:t>Click or tap here to enter text.</w:t>
          </w:r>
        </w:p>
      </w:docPartBody>
    </w:docPart>
    <w:docPart>
      <w:docPartPr>
        <w:name w:val="C01B7845BDB8416DB21041B3068AFCD4"/>
        <w:category>
          <w:name w:val="General"/>
          <w:gallery w:val="placeholder"/>
        </w:category>
        <w:types>
          <w:type w:val="bbPlcHdr"/>
        </w:types>
        <w:behaviors>
          <w:behavior w:val="content"/>
        </w:behaviors>
        <w:guid w:val="{3BA0B85B-57CE-4AC4-9438-06F7134DDE44}"/>
      </w:docPartPr>
      <w:docPartBody>
        <w:p w:rsidR="009F713D" w:rsidRDefault="00D5305F" w:rsidP="00D5305F">
          <w:pPr>
            <w:pStyle w:val="C01B7845BDB8416DB21041B3068AFCD41"/>
          </w:pPr>
          <w:r w:rsidRPr="006476EF">
            <w:rPr>
              <w:rStyle w:val="PlaceholderText"/>
              <w:bCs/>
            </w:rPr>
            <w:t>Click or tap here to enter text.</w:t>
          </w:r>
        </w:p>
      </w:docPartBody>
    </w:docPart>
    <w:docPart>
      <w:docPartPr>
        <w:name w:val="D88349E5711E4207A3C9E7F66DD7B28D"/>
        <w:category>
          <w:name w:val="General"/>
          <w:gallery w:val="placeholder"/>
        </w:category>
        <w:types>
          <w:type w:val="bbPlcHdr"/>
        </w:types>
        <w:behaviors>
          <w:behavior w:val="content"/>
        </w:behaviors>
        <w:guid w:val="{EF5060D5-7DBF-486F-B052-9C61B9F2E669}"/>
      </w:docPartPr>
      <w:docPartBody>
        <w:p w:rsidR="009F713D" w:rsidRDefault="00D5305F" w:rsidP="00D5305F">
          <w:pPr>
            <w:pStyle w:val="D88349E5711E4207A3C9E7F66DD7B28D1"/>
          </w:pPr>
          <w:r w:rsidRPr="006476EF">
            <w:rPr>
              <w:rStyle w:val="PlaceholderText"/>
              <w:bCs/>
            </w:rPr>
            <w:t>Click or tap here to enter text.</w:t>
          </w:r>
        </w:p>
      </w:docPartBody>
    </w:docPart>
    <w:docPart>
      <w:docPartPr>
        <w:name w:val="ABBC7261BA5E440FAD70FAD6292E8A9F"/>
        <w:category>
          <w:name w:val="General"/>
          <w:gallery w:val="placeholder"/>
        </w:category>
        <w:types>
          <w:type w:val="bbPlcHdr"/>
        </w:types>
        <w:behaviors>
          <w:behavior w:val="content"/>
        </w:behaviors>
        <w:guid w:val="{6B5216A2-C617-49B6-B5C3-C6D6476ACD42}"/>
      </w:docPartPr>
      <w:docPartBody>
        <w:p w:rsidR="009F713D" w:rsidRDefault="00D5305F" w:rsidP="00D5305F">
          <w:pPr>
            <w:pStyle w:val="ABBC7261BA5E440FAD70FAD6292E8A9F1"/>
          </w:pPr>
          <w:r w:rsidRPr="006476EF">
            <w:rPr>
              <w:rStyle w:val="PlaceholderText"/>
              <w:bCs/>
            </w:rPr>
            <w:t>Click or tap here to enter text.</w:t>
          </w:r>
        </w:p>
      </w:docPartBody>
    </w:docPart>
    <w:docPart>
      <w:docPartPr>
        <w:name w:val="07D0F2D7E4F844ABB2EA6AE09C2C1932"/>
        <w:category>
          <w:name w:val="General"/>
          <w:gallery w:val="placeholder"/>
        </w:category>
        <w:types>
          <w:type w:val="bbPlcHdr"/>
        </w:types>
        <w:behaviors>
          <w:behavior w:val="content"/>
        </w:behaviors>
        <w:guid w:val="{CEF0D0BD-2FB6-48CA-A2AE-A9FC70890CFC}"/>
      </w:docPartPr>
      <w:docPartBody>
        <w:p w:rsidR="009F713D" w:rsidRDefault="00D5305F" w:rsidP="00D5305F">
          <w:pPr>
            <w:pStyle w:val="07D0F2D7E4F844ABB2EA6AE09C2C19321"/>
          </w:pPr>
          <w:r w:rsidRPr="006476EF">
            <w:rPr>
              <w:rStyle w:val="PlaceholderText"/>
              <w:bCs/>
            </w:rPr>
            <w:t>Click or tap here to enter text.</w:t>
          </w:r>
        </w:p>
      </w:docPartBody>
    </w:docPart>
    <w:docPart>
      <w:docPartPr>
        <w:name w:val="D82E6AFAD02B447C91A71F63DA2A9352"/>
        <w:category>
          <w:name w:val="General"/>
          <w:gallery w:val="placeholder"/>
        </w:category>
        <w:types>
          <w:type w:val="bbPlcHdr"/>
        </w:types>
        <w:behaviors>
          <w:behavior w:val="content"/>
        </w:behaviors>
        <w:guid w:val="{0A021045-38DF-46E0-A0C5-8958793F72F8}"/>
      </w:docPartPr>
      <w:docPartBody>
        <w:p w:rsidR="009F713D" w:rsidRDefault="00D5305F" w:rsidP="00D5305F">
          <w:pPr>
            <w:pStyle w:val="D82E6AFAD02B447C91A71F63DA2A93521"/>
          </w:pPr>
          <w:r w:rsidRPr="006476EF">
            <w:rPr>
              <w:rStyle w:val="PlaceholderText"/>
              <w:bCs/>
            </w:rPr>
            <w:t>Click or tap here to enter text.</w:t>
          </w:r>
        </w:p>
      </w:docPartBody>
    </w:docPart>
    <w:docPart>
      <w:docPartPr>
        <w:name w:val="10F817D7A710419C8FB35EAE0D94FD02"/>
        <w:category>
          <w:name w:val="General"/>
          <w:gallery w:val="placeholder"/>
        </w:category>
        <w:types>
          <w:type w:val="bbPlcHdr"/>
        </w:types>
        <w:behaviors>
          <w:behavior w:val="content"/>
        </w:behaviors>
        <w:guid w:val="{EFE8CF1A-8218-4E5F-A8D3-7DA117530511}"/>
      </w:docPartPr>
      <w:docPartBody>
        <w:p w:rsidR="009F713D" w:rsidRDefault="00D5305F" w:rsidP="00D5305F">
          <w:pPr>
            <w:pStyle w:val="10F817D7A710419C8FB35EAE0D94FD021"/>
          </w:pPr>
          <w:r w:rsidRPr="006476EF">
            <w:rPr>
              <w:rStyle w:val="PlaceholderText"/>
              <w:bCs/>
            </w:rPr>
            <w:t>Click or tap here to enter text.</w:t>
          </w:r>
        </w:p>
      </w:docPartBody>
    </w:docPart>
    <w:docPart>
      <w:docPartPr>
        <w:name w:val="7EC4CA39F8BA4894B6DCC77782C4B84D"/>
        <w:category>
          <w:name w:val="General"/>
          <w:gallery w:val="placeholder"/>
        </w:category>
        <w:types>
          <w:type w:val="bbPlcHdr"/>
        </w:types>
        <w:behaviors>
          <w:behavior w:val="content"/>
        </w:behaviors>
        <w:guid w:val="{62F0A214-9632-41A8-A9C5-7873CDA96382}"/>
      </w:docPartPr>
      <w:docPartBody>
        <w:p w:rsidR="009F713D" w:rsidRDefault="00D5305F" w:rsidP="00D5305F">
          <w:pPr>
            <w:pStyle w:val="7EC4CA39F8BA4894B6DCC77782C4B84D1"/>
          </w:pPr>
          <w:r w:rsidRPr="006476EF">
            <w:rPr>
              <w:rStyle w:val="PlaceholderText"/>
              <w:bCs/>
            </w:rPr>
            <w:t>Click or tap here to enter text.</w:t>
          </w:r>
        </w:p>
      </w:docPartBody>
    </w:docPart>
    <w:docPart>
      <w:docPartPr>
        <w:name w:val="C70BF0040AD54B178B8024491A988693"/>
        <w:category>
          <w:name w:val="General"/>
          <w:gallery w:val="placeholder"/>
        </w:category>
        <w:types>
          <w:type w:val="bbPlcHdr"/>
        </w:types>
        <w:behaviors>
          <w:behavior w:val="content"/>
        </w:behaviors>
        <w:guid w:val="{F023C377-2A18-4658-A69A-65F9CCB37F38}"/>
      </w:docPartPr>
      <w:docPartBody>
        <w:p w:rsidR="009F713D" w:rsidRDefault="00D5305F" w:rsidP="00D5305F">
          <w:pPr>
            <w:pStyle w:val="C70BF0040AD54B178B8024491A9886931"/>
          </w:pPr>
          <w:r w:rsidRPr="006476EF">
            <w:rPr>
              <w:rStyle w:val="PlaceholderText"/>
              <w:bCs/>
            </w:rPr>
            <w:t>Click or tap here to enter text.</w:t>
          </w:r>
        </w:p>
      </w:docPartBody>
    </w:docPart>
    <w:docPart>
      <w:docPartPr>
        <w:name w:val="31C7BC466EF24984B34C86A84F877D71"/>
        <w:category>
          <w:name w:val="General"/>
          <w:gallery w:val="placeholder"/>
        </w:category>
        <w:types>
          <w:type w:val="bbPlcHdr"/>
        </w:types>
        <w:behaviors>
          <w:behavior w:val="content"/>
        </w:behaviors>
        <w:guid w:val="{B44BED02-DF03-42CA-A76A-100B5A2BE4D2}"/>
      </w:docPartPr>
      <w:docPartBody>
        <w:p w:rsidR="009F713D" w:rsidRDefault="00D5305F" w:rsidP="00D5305F">
          <w:pPr>
            <w:pStyle w:val="31C7BC466EF24984B34C86A84F877D711"/>
          </w:pPr>
          <w:r w:rsidRPr="006476EF">
            <w:rPr>
              <w:rStyle w:val="PlaceholderText"/>
              <w:bCs/>
            </w:rPr>
            <w:t>Click or tap here to enter text.</w:t>
          </w:r>
        </w:p>
      </w:docPartBody>
    </w:docPart>
    <w:docPart>
      <w:docPartPr>
        <w:name w:val="8DE51432749E407DA7CCD822852E13A8"/>
        <w:category>
          <w:name w:val="General"/>
          <w:gallery w:val="placeholder"/>
        </w:category>
        <w:types>
          <w:type w:val="bbPlcHdr"/>
        </w:types>
        <w:behaviors>
          <w:behavior w:val="content"/>
        </w:behaviors>
        <w:guid w:val="{0116FA00-8F52-423C-8F04-C7E42D0F2044}"/>
      </w:docPartPr>
      <w:docPartBody>
        <w:p w:rsidR="009F713D" w:rsidRDefault="00D5305F" w:rsidP="00D5305F">
          <w:pPr>
            <w:pStyle w:val="8DE51432749E407DA7CCD822852E13A81"/>
          </w:pPr>
          <w:r w:rsidRPr="006476EF">
            <w:rPr>
              <w:rStyle w:val="PlaceholderText"/>
              <w:bCs/>
            </w:rPr>
            <w:t>Click or tap here to enter text.</w:t>
          </w:r>
        </w:p>
      </w:docPartBody>
    </w:docPart>
    <w:docPart>
      <w:docPartPr>
        <w:name w:val="3683E58C7D8043049B9A1AB2B70A5708"/>
        <w:category>
          <w:name w:val="General"/>
          <w:gallery w:val="placeholder"/>
        </w:category>
        <w:types>
          <w:type w:val="bbPlcHdr"/>
        </w:types>
        <w:behaviors>
          <w:behavior w:val="content"/>
        </w:behaviors>
        <w:guid w:val="{4F5DFD84-D48D-4ED6-8FCD-D4D6DDF51B77}"/>
      </w:docPartPr>
      <w:docPartBody>
        <w:p w:rsidR="009F713D" w:rsidRDefault="00D5305F" w:rsidP="00D5305F">
          <w:pPr>
            <w:pStyle w:val="3683E58C7D8043049B9A1AB2B70A57081"/>
          </w:pPr>
          <w:r w:rsidRPr="006476EF">
            <w:rPr>
              <w:rStyle w:val="PlaceholderText"/>
              <w:bCs/>
            </w:rPr>
            <w:t>Click or tap here to enter text.</w:t>
          </w:r>
        </w:p>
      </w:docPartBody>
    </w:docPart>
    <w:docPart>
      <w:docPartPr>
        <w:name w:val="5F4BAEC999F2427CB15B6C9682EE8A66"/>
        <w:category>
          <w:name w:val="General"/>
          <w:gallery w:val="placeholder"/>
        </w:category>
        <w:types>
          <w:type w:val="bbPlcHdr"/>
        </w:types>
        <w:behaviors>
          <w:behavior w:val="content"/>
        </w:behaviors>
        <w:guid w:val="{E85A8D9C-A0A0-45C2-9C97-95D1E3AC4D8C}"/>
      </w:docPartPr>
      <w:docPartBody>
        <w:p w:rsidR="009F713D" w:rsidRDefault="00D5305F" w:rsidP="00D5305F">
          <w:pPr>
            <w:pStyle w:val="5F4BAEC999F2427CB15B6C9682EE8A661"/>
          </w:pPr>
          <w:r w:rsidRPr="005935F4">
            <w:rPr>
              <w:rStyle w:val="PlaceholderText"/>
              <w:bCs/>
            </w:rPr>
            <w:t>Click or tap here to enter text.</w:t>
          </w:r>
        </w:p>
      </w:docPartBody>
    </w:docPart>
    <w:docPart>
      <w:docPartPr>
        <w:name w:val="A37CAF91DBAF4D758777246E6549BA56"/>
        <w:category>
          <w:name w:val="General"/>
          <w:gallery w:val="placeholder"/>
        </w:category>
        <w:types>
          <w:type w:val="bbPlcHdr"/>
        </w:types>
        <w:behaviors>
          <w:behavior w:val="content"/>
        </w:behaviors>
        <w:guid w:val="{9DA56FE5-380F-451C-B088-4D71BC216A8A}"/>
      </w:docPartPr>
      <w:docPartBody>
        <w:p w:rsidR="009F713D" w:rsidRDefault="00D5305F" w:rsidP="00D5305F">
          <w:pPr>
            <w:pStyle w:val="A37CAF91DBAF4D758777246E6549BA561"/>
          </w:pPr>
          <w:r w:rsidRPr="005935F4">
            <w:rPr>
              <w:rStyle w:val="PlaceholderText"/>
              <w:bCs/>
            </w:rPr>
            <w:t>Click or tap here to enter text.</w:t>
          </w:r>
        </w:p>
      </w:docPartBody>
    </w:docPart>
    <w:docPart>
      <w:docPartPr>
        <w:name w:val="A74EF370D35A49D2A3BE18B9887F22FD"/>
        <w:category>
          <w:name w:val="General"/>
          <w:gallery w:val="placeholder"/>
        </w:category>
        <w:types>
          <w:type w:val="bbPlcHdr"/>
        </w:types>
        <w:behaviors>
          <w:behavior w:val="content"/>
        </w:behaviors>
        <w:guid w:val="{9A2AF468-D1DC-4AFD-BA34-5AACA991CE0C}"/>
      </w:docPartPr>
      <w:docPartBody>
        <w:p w:rsidR="009F713D" w:rsidRDefault="00D5305F" w:rsidP="00D5305F">
          <w:pPr>
            <w:pStyle w:val="A74EF370D35A49D2A3BE18B9887F22FD1"/>
          </w:pPr>
          <w:r w:rsidRPr="005935F4">
            <w:rPr>
              <w:rStyle w:val="PlaceholderText"/>
              <w:bCs/>
            </w:rPr>
            <w:t>Click or tap here to enter text.</w:t>
          </w:r>
        </w:p>
      </w:docPartBody>
    </w:docPart>
    <w:docPart>
      <w:docPartPr>
        <w:name w:val="FA83EDEA9B4647C398FF63B2DA850080"/>
        <w:category>
          <w:name w:val="General"/>
          <w:gallery w:val="placeholder"/>
        </w:category>
        <w:types>
          <w:type w:val="bbPlcHdr"/>
        </w:types>
        <w:behaviors>
          <w:behavior w:val="content"/>
        </w:behaviors>
        <w:guid w:val="{C5279C3B-D57B-41C1-B0D7-150914343EB2}"/>
      </w:docPartPr>
      <w:docPartBody>
        <w:p w:rsidR="009F713D" w:rsidRDefault="00D5305F" w:rsidP="00D5305F">
          <w:pPr>
            <w:pStyle w:val="FA83EDEA9B4647C398FF63B2DA8500801"/>
          </w:pPr>
          <w:r w:rsidRPr="005935F4">
            <w:rPr>
              <w:rStyle w:val="PlaceholderText"/>
              <w:bCs/>
            </w:rPr>
            <w:t>Click or tap here to enter text.</w:t>
          </w:r>
        </w:p>
      </w:docPartBody>
    </w:docPart>
    <w:docPart>
      <w:docPartPr>
        <w:name w:val="67E205D29AC045EEA1739C0CA0117902"/>
        <w:category>
          <w:name w:val="General"/>
          <w:gallery w:val="placeholder"/>
        </w:category>
        <w:types>
          <w:type w:val="bbPlcHdr"/>
        </w:types>
        <w:behaviors>
          <w:behavior w:val="content"/>
        </w:behaviors>
        <w:guid w:val="{FAE4AB62-4A7C-44EF-9D94-6CA53EA37A2F}"/>
      </w:docPartPr>
      <w:docPartBody>
        <w:p w:rsidR="009F713D" w:rsidRDefault="00D5305F" w:rsidP="00D5305F">
          <w:pPr>
            <w:pStyle w:val="67E205D29AC045EEA1739C0CA01179021"/>
          </w:pPr>
          <w:r w:rsidRPr="005935F4">
            <w:rPr>
              <w:rStyle w:val="PlaceholderText"/>
              <w:bCs/>
            </w:rPr>
            <w:t>Click or tap here to enter text.</w:t>
          </w:r>
        </w:p>
      </w:docPartBody>
    </w:docPart>
    <w:docPart>
      <w:docPartPr>
        <w:name w:val="3E2C77A55CAA4B78BD04C0B09B0BF510"/>
        <w:category>
          <w:name w:val="General"/>
          <w:gallery w:val="placeholder"/>
        </w:category>
        <w:types>
          <w:type w:val="bbPlcHdr"/>
        </w:types>
        <w:behaviors>
          <w:behavior w:val="content"/>
        </w:behaviors>
        <w:guid w:val="{66450371-82DE-46D6-AB7B-BE467505AA2E}"/>
      </w:docPartPr>
      <w:docPartBody>
        <w:p w:rsidR="009F713D" w:rsidRDefault="00D5305F" w:rsidP="00D5305F">
          <w:pPr>
            <w:pStyle w:val="3E2C77A55CAA4B78BD04C0B09B0BF5101"/>
          </w:pPr>
          <w:r w:rsidRPr="0003098A">
            <w:rPr>
              <w:rStyle w:val="PlaceholderText"/>
              <w:bCs/>
            </w:rPr>
            <w:t>Click or tap here to enter text.</w:t>
          </w:r>
        </w:p>
      </w:docPartBody>
    </w:docPart>
    <w:docPart>
      <w:docPartPr>
        <w:name w:val="2FC7FC8CAE1240FEA244A0597094624E"/>
        <w:category>
          <w:name w:val="General"/>
          <w:gallery w:val="placeholder"/>
        </w:category>
        <w:types>
          <w:type w:val="bbPlcHdr"/>
        </w:types>
        <w:behaviors>
          <w:behavior w:val="content"/>
        </w:behaviors>
        <w:guid w:val="{B285E540-6D5C-4DF3-83CE-B20D9897AF1B}"/>
      </w:docPartPr>
      <w:docPartBody>
        <w:p w:rsidR="009F713D" w:rsidRDefault="00D5305F" w:rsidP="00D5305F">
          <w:pPr>
            <w:pStyle w:val="2FC7FC8CAE1240FEA244A0597094624E1"/>
          </w:pPr>
          <w:r w:rsidRPr="0003098A">
            <w:rPr>
              <w:rStyle w:val="PlaceholderText"/>
              <w:bCs/>
            </w:rPr>
            <w:t>Click or tap here to enter text.</w:t>
          </w:r>
        </w:p>
      </w:docPartBody>
    </w:docPart>
    <w:docPart>
      <w:docPartPr>
        <w:name w:val="689256842F1A457CA9951F41A1F64F4E"/>
        <w:category>
          <w:name w:val="General"/>
          <w:gallery w:val="placeholder"/>
        </w:category>
        <w:types>
          <w:type w:val="bbPlcHdr"/>
        </w:types>
        <w:behaviors>
          <w:behavior w:val="content"/>
        </w:behaviors>
        <w:guid w:val="{9F0BEB56-9275-4091-BA06-50EF5F24AF9C}"/>
      </w:docPartPr>
      <w:docPartBody>
        <w:p w:rsidR="009F713D" w:rsidRDefault="00D5305F" w:rsidP="00D5305F">
          <w:pPr>
            <w:pStyle w:val="689256842F1A457CA9951F41A1F64F4E1"/>
          </w:pPr>
          <w:r w:rsidRPr="0003098A">
            <w:rPr>
              <w:rStyle w:val="PlaceholderText"/>
              <w:bCs/>
            </w:rPr>
            <w:t>Click or tap here to enter text.</w:t>
          </w:r>
        </w:p>
      </w:docPartBody>
    </w:docPart>
    <w:docPart>
      <w:docPartPr>
        <w:name w:val="59AAB798D6664935A2E1DCFC59DBDA92"/>
        <w:category>
          <w:name w:val="General"/>
          <w:gallery w:val="placeholder"/>
        </w:category>
        <w:types>
          <w:type w:val="bbPlcHdr"/>
        </w:types>
        <w:behaviors>
          <w:behavior w:val="content"/>
        </w:behaviors>
        <w:guid w:val="{8BA41A46-055D-4154-9658-B87D8063499D}"/>
      </w:docPartPr>
      <w:docPartBody>
        <w:p w:rsidR="009F713D" w:rsidRDefault="00D5305F" w:rsidP="00D5305F">
          <w:pPr>
            <w:pStyle w:val="59AAB798D6664935A2E1DCFC59DBDA921"/>
          </w:pPr>
          <w:r w:rsidRPr="0003098A">
            <w:rPr>
              <w:rStyle w:val="PlaceholderText"/>
              <w:bCs/>
            </w:rPr>
            <w:t>Click or tap here to enter text.</w:t>
          </w:r>
        </w:p>
      </w:docPartBody>
    </w:docPart>
    <w:docPart>
      <w:docPartPr>
        <w:name w:val="EE17B744954C436FB44AE8065ACEE473"/>
        <w:category>
          <w:name w:val="General"/>
          <w:gallery w:val="placeholder"/>
        </w:category>
        <w:types>
          <w:type w:val="bbPlcHdr"/>
        </w:types>
        <w:behaviors>
          <w:behavior w:val="content"/>
        </w:behaviors>
        <w:guid w:val="{188A986F-13CA-441E-AD38-05729FE46D6C}"/>
      </w:docPartPr>
      <w:docPartBody>
        <w:p w:rsidR="009F713D" w:rsidRDefault="00D5305F" w:rsidP="00D5305F">
          <w:pPr>
            <w:pStyle w:val="EE17B744954C436FB44AE8065ACEE4731"/>
          </w:pPr>
          <w:r w:rsidRPr="0003098A">
            <w:rPr>
              <w:rStyle w:val="PlaceholderText"/>
              <w:bCs/>
            </w:rPr>
            <w:t>Click or tap here to enter text.</w:t>
          </w:r>
        </w:p>
      </w:docPartBody>
    </w:docPart>
    <w:docPart>
      <w:docPartPr>
        <w:name w:val="93A4669F801E47B1A403C3F6DEAC6969"/>
        <w:category>
          <w:name w:val="General"/>
          <w:gallery w:val="placeholder"/>
        </w:category>
        <w:types>
          <w:type w:val="bbPlcHdr"/>
        </w:types>
        <w:behaviors>
          <w:behavior w:val="content"/>
        </w:behaviors>
        <w:guid w:val="{0CBD7AD6-1BAC-457A-834D-8101E761F187}"/>
      </w:docPartPr>
      <w:docPartBody>
        <w:p w:rsidR="009F713D" w:rsidRDefault="00D5305F" w:rsidP="00D5305F">
          <w:pPr>
            <w:pStyle w:val="93A4669F801E47B1A403C3F6DEAC69691"/>
          </w:pPr>
          <w:r w:rsidRPr="0003098A">
            <w:rPr>
              <w:rStyle w:val="PlaceholderText"/>
              <w:bCs/>
            </w:rPr>
            <w:t>Click or tap here to enter text.</w:t>
          </w:r>
        </w:p>
      </w:docPartBody>
    </w:docPart>
    <w:docPart>
      <w:docPartPr>
        <w:name w:val="8D7548A8D0824C00BD253245E3B86CCA"/>
        <w:category>
          <w:name w:val="General"/>
          <w:gallery w:val="placeholder"/>
        </w:category>
        <w:types>
          <w:type w:val="bbPlcHdr"/>
        </w:types>
        <w:behaviors>
          <w:behavior w:val="content"/>
        </w:behaviors>
        <w:guid w:val="{5DF7F2FA-02F6-4194-A08A-E7B51613B1F6}"/>
      </w:docPartPr>
      <w:docPartBody>
        <w:p w:rsidR="009F713D" w:rsidRDefault="00D5305F" w:rsidP="00D5305F">
          <w:pPr>
            <w:pStyle w:val="8D7548A8D0824C00BD253245E3B86CCA1"/>
          </w:pPr>
          <w:r w:rsidRPr="0003098A">
            <w:rPr>
              <w:rStyle w:val="PlaceholderText"/>
              <w:bCs/>
            </w:rPr>
            <w:t>Click or tap here to enter text.</w:t>
          </w:r>
        </w:p>
      </w:docPartBody>
    </w:docPart>
    <w:docPart>
      <w:docPartPr>
        <w:name w:val="5A74F2CAC6C64892B8610C830827B1F2"/>
        <w:category>
          <w:name w:val="General"/>
          <w:gallery w:val="placeholder"/>
        </w:category>
        <w:types>
          <w:type w:val="bbPlcHdr"/>
        </w:types>
        <w:behaviors>
          <w:behavior w:val="content"/>
        </w:behaviors>
        <w:guid w:val="{7331FBCA-DF6B-4CEA-9277-305857B9BD02}"/>
      </w:docPartPr>
      <w:docPartBody>
        <w:p w:rsidR="009F713D" w:rsidRDefault="00D5305F" w:rsidP="00D5305F">
          <w:pPr>
            <w:pStyle w:val="5A74F2CAC6C64892B8610C830827B1F21"/>
          </w:pPr>
          <w:r w:rsidRPr="0003098A">
            <w:rPr>
              <w:rStyle w:val="PlaceholderText"/>
              <w:bCs/>
            </w:rPr>
            <w:t>Click or tap here to enter text.</w:t>
          </w:r>
        </w:p>
      </w:docPartBody>
    </w:docPart>
    <w:docPart>
      <w:docPartPr>
        <w:name w:val="2C6C6D8BF46A4705A1552D1CD617DE02"/>
        <w:category>
          <w:name w:val="General"/>
          <w:gallery w:val="placeholder"/>
        </w:category>
        <w:types>
          <w:type w:val="bbPlcHdr"/>
        </w:types>
        <w:behaviors>
          <w:behavior w:val="content"/>
        </w:behaviors>
        <w:guid w:val="{09F28CCE-1A9A-4504-AE53-BC5E3250ABD4}"/>
      </w:docPartPr>
      <w:docPartBody>
        <w:p w:rsidR="009F713D" w:rsidRDefault="00D5305F" w:rsidP="00D5305F">
          <w:pPr>
            <w:pStyle w:val="2C6C6D8BF46A4705A1552D1CD617DE021"/>
          </w:pPr>
          <w:r w:rsidRPr="0003098A">
            <w:rPr>
              <w:rStyle w:val="PlaceholderText"/>
              <w:bCs/>
            </w:rPr>
            <w:t>Click or tap here to enter text.</w:t>
          </w:r>
        </w:p>
      </w:docPartBody>
    </w:docPart>
    <w:docPart>
      <w:docPartPr>
        <w:name w:val="97C604D5D47D496992F033BEEBF304BE"/>
        <w:category>
          <w:name w:val="General"/>
          <w:gallery w:val="placeholder"/>
        </w:category>
        <w:types>
          <w:type w:val="bbPlcHdr"/>
        </w:types>
        <w:behaviors>
          <w:behavior w:val="content"/>
        </w:behaviors>
        <w:guid w:val="{754ECAAE-E5A2-4DE6-8F97-9DC4BDF5939C}"/>
      </w:docPartPr>
      <w:docPartBody>
        <w:p w:rsidR="009F713D" w:rsidRDefault="00D5305F" w:rsidP="00D5305F">
          <w:pPr>
            <w:pStyle w:val="97C604D5D47D496992F033BEEBF304BE1"/>
          </w:pPr>
          <w:r w:rsidRPr="0003098A">
            <w:rPr>
              <w:rStyle w:val="PlaceholderText"/>
              <w:bCs/>
            </w:rPr>
            <w:t>Click or tap here to enter text.</w:t>
          </w:r>
        </w:p>
      </w:docPartBody>
    </w:docPart>
    <w:docPart>
      <w:docPartPr>
        <w:name w:val="ECEA579E4F5944CAAD78062CD107170F"/>
        <w:category>
          <w:name w:val="General"/>
          <w:gallery w:val="placeholder"/>
        </w:category>
        <w:types>
          <w:type w:val="bbPlcHdr"/>
        </w:types>
        <w:behaviors>
          <w:behavior w:val="content"/>
        </w:behaviors>
        <w:guid w:val="{FADF821A-17BF-4BF6-ACAB-A16F97AD1521}"/>
      </w:docPartPr>
      <w:docPartBody>
        <w:p w:rsidR="009F713D" w:rsidRDefault="00D5305F" w:rsidP="00D5305F">
          <w:pPr>
            <w:pStyle w:val="ECEA579E4F5944CAAD78062CD107170F1"/>
          </w:pPr>
          <w:r w:rsidRPr="0003098A">
            <w:rPr>
              <w:rStyle w:val="PlaceholderText"/>
              <w:bCs/>
            </w:rPr>
            <w:t>Click or tap here to enter text.</w:t>
          </w:r>
        </w:p>
      </w:docPartBody>
    </w:docPart>
    <w:docPart>
      <w:docPartPr>
        <w:name w:val="1BF13ED9415E4C4BBD66811CD5A3D6B2"/>
        <w:category>
          <w:name w:val="General"/>
          <w:gallery w:val="placeholder"/>
        </w:category>
        <w:types>
          <w:type w:val="bbPlcHdr"/>
        </w:types>
        <w:behaviors>
          <w:behavior w:val="content"/>
        </w:behaviors>
        <w:guid w:val="{FF097B86-DB61-49BB-8318-121F1211FB03}"/>
      </w:docPartPr>
      <w:docPartBody>
        <w:p w:rsidR="009F713D" w:rsidRDefault="00D5305F" w:rsidP="00D5305F">
          <w:pPr>
            <w:pStyle w:val="1BF13ED9415E4C4BBD66811CD5A3D6B21"/>
          </w:pPr>
          <w:r w:rsidRPr="0003098A">
            <w:rPr>
              <w:rStyle w:val="PlaceholderText"/>
              <w:bCs/>
            </w:rPr>
            <w:t>Click or tap here to enter text.</w:t>
          </w:r>
        </w:p>
      </w:docPartBody>
    </w:docPart>
    <w:docPart>
      <w:docPartPr>
        <w:name w:val="A9EB0C9B00FF4D66BBC013E8B24A2714"/>
        <w:category>
          <w:name w:val="General"/>
          <w:gallery w:val="placeholder"/>
        </w:category>
        <w:types>
          <w:type w:val="bbPlcHdr"/>
        </w:types>
        <w:behaviors>
          <w:behavior w:val="content"/>
        </w:behaviors>
        <w:guid w:val="{21AD336E-9EDA-43B3-87C7-577890BD7E40}"/>
      </w:docPartPr>
      <w:docPartBody>
        <w:p w:rsidR="009F713D" w:rsidRDefault="00D5305F" w:rsidP="00D5305F">
          <w:pPr>
            <w:pStyle w:val="A9EB0C9B00FF4D66BBC013E8B24A27141"/>
          </w:pPr>
          <w:r w:rsidRPr="0003098A">
            <w:rPr>
              <w:rStyle w:val="PlaceholderText"/>
              <w:bCs/>
            </w:rPr>
            <w:t>Click or tap here to enter text.</w:t>
          </w:r>
        </w:p>
      </w:docPartBody>
    </w:docPart>
    <w:docPart>
      <w:docPartPr>
        <w:name w:val="FECEF9577300400EB17628C8D50DD934"/>
        <w:category>
          <w:name w:val="General"/>
          <w:gallery w:val="placeholder"/>
        </w:category>
        <w:types>
          <w:type w:val="bbPlcHdr"/>
        </w:types>
        <w:behaviors>
          <w:behavior w:val="content"/>
        </w:behaviors>
        <w:guid w:val="{98779234-7E3F-485D-BB91-D6031B12D072}"/>
      </w:docPartPr>
      <w:docPartBody>
        <w:p w:rsidR="009F713D" w:rsidRDefault="00D5305F" w:rsidP="00D5305F">
          <w:pPr>
            <w:pStyle w:val="FECEF9577300400EB17628C8D50DD9341"/>
          </w:pPr>
          <w:r w:rsidRPr="0003098A">
            <w:rPr>
              <w:rStyle w:val="PlaceholderText"/>
              <w:bCs/>
            </w:rPr>
            <w:t>Click or tap here to enter text.</w:t>
          </w:r>
        </w:p>
      </w:docPartBody>
    </w:docPart>
    <w:docPart>
      <w:docPartPr>
        <w:name w:val="ED3417147F8C4C0586E83D72E5FB23A5"/>
        <w:category>
          <w:name w:val="General"/>
          <w:gallery w:val="placeholder"/>
        </w:category>
        <w:types>
          <w:type w:val="bbPlcHdr"/>
        </w:types>
        <w:behaviors>
          <w:behavior w:val="content"/>
        </w:behaviors>
        <w:guid w:val="{726AEBED-964A-4F69-8076-E730163C77E3}"/>
      </w:docPartPr>
      <w:docPartBody>
        <w:p w:rsidR="009F713D" w:rsidRDefault="00D5305F" w:rsidP="00D5305F">
          <w:pPr>
            <w:pStyle w:val="ED3417147F8C4C0586E83D72E5FB23A51"/>
          </w:pPr>
          <w:r w:rsidRPr="0003098A">
            <w:rPr>
              <w:rStyle w:val="PlaceholderText"/>
              <w:bCs/>
            </w:rPr>
            <w:t>Click or tap here to enter text.</w:t>
          </w:r>
        </w:p>
      </w:docPartBody>
    </w:docPart>
    <w:docPart>
      <w:docPartPr>
        <w:name w:val="37C17457C42E4AF084093692B591DAC1"/>
        <w:category>
          <w:name w:val="General"/>
          <w:gallery w:val="placeholder"/>
        </w:category>
        <w:types>
          <w:type w:val="bbPlcHdr"/>
        </w:types>
        <w:behaviors>
          <w:behavior w:val="content"/>
        </w:behaviors>
        <w:guid w:val="{35304A1C-797C-413C-AC29-4529907A2417}"/>
      </w:docPartPr>
      <w:docPartBody>
        <w:p w:rsidR="009F713D" w:rsidRDefault="00D5305F" w:rsidP="00D5305F">
          <w:pPr>
            <w:pStyle w:val="37C17457C42E4AF084093692B591DAC11"/>
          </w:pPr>
          <w:r w:rsidRPr="0003098A">
            <w:rPr>
              <w:rStyle w:val="PlaceholderText"/>
              <w:bCs/>
            </w:rPr>
            <w:t>Click or tap here to enter text.</w:t>
          </w:r>
        </w:p>
      </w:docPartBody>
    </w:docPart>
    <w:docPart>
      <w:docPartPr>
        <w:name w:val="A346BDC950E54716B236764E39937A51"/>
        <w:category>
          <w:name w:val="General"/>
          <w:gallery w:val="placeholder"/>
        </w:category>
        <w:types>
          <w:type w:val="bbPlcHdr"/>
        </w:types>
        <w:behaviors>
          <w:behavior w:val="content"/>
        </w:behaviors>
        <w:guid w:val="{FE03A84A-26BE-42EF-AD03-DDB27FE5077B}"/>
      </w:docPartPr>
      <w:docPartBody>
        <w:p w:rsidR="009F713D" w:rsidRDefault="00D5305F" w:rsidP="00D5305F">
          <w:pPr>
            <w:pStyle w:val="A346BDC950E54716B236764E39937A511"/>
          </w:pPr>
          <w:r w:rsidRPr="0003098A">
            <w:rPr>
              <w:rStyle w:val="PlaceholderText"/>
              <w:bCs/>
            </w:rPr>
            <w:t>Click or tap here to enter text.</w:t>
          </w:r>
        </w:p>
      </w:docPartBody>
    </w:docPart>
    <w:docPart>
      <w:docPartPr>
        <w:name w:val="68E3C6F7D42F4AEDBE71B9B65D9A20E6"/>
        <w:category>
          <w:name w:val="General"/>
          <w:gallery w:val="placeholder"/>
        </w:category>
        <w:types>
          <w:type w:val="bbPlcHdr"/>
        </w:types>
        <w:behaviors>
          <w:behavior w:val="content"/>
        </w:behaviors>
        <w:guid w:val="{B17F73AB-93C5-4583-A16A-F2CAAA2578C8}"/>
      </w:docPartPr>
      <w:docPartBody>
        <w:p w:rsidR="009F713D" w:rsidRDefault="00D5305F" w:rsidP="00D5305F">
          <w:pPr>
            <w:pStyle w:val="68E3C6F7D42F4AEDBE71B9B65D9A20E61"/>
          </w:pPr>
          <w:r w:rsidRPr="0003098A">
            <w:rPr>
              <w:rStyle w:val="PlaceholderText"/>
              <w:bCs/>
            </w:rPr>
            <w:t>Click or tap here to enter text.</w:t>
          </w:r>
        </w:p>
      </w:docPartBody>
    </w:docPart>
    <w:docPart>
      <w:docPartPr>
        <w:name w:val="D0CC557634094ED1B7962E9A33EB0221"/>
        <w:category>
          <w:name w:val="General"/>
          <w:gallery w:val="placeholder"/>
        </w:category>
        <w:types>
          <w:type w:val="bbPlcHdr"/>
        </w:types>
        <w:behaviors>
          <w:behavior w:val="content"/>
        </w:behaviors>
        <w:guid w:val="{EA22C3D4-CF41-49B3-8D30-535CB5F96D99}"/>
      </w:docPartPr>
      <w:docPartBody>
        <w:p w:rsidR="009F713D" w:rsidRDefault="00D5305F" w:rsidP="00D5305F">
          <w:pPr>
            <w:pStyle w:val="D0CC557634094ED1B7962E9A33EB02211"/>
          </w:pPr>
          <w:r w:rsidRPr="0003098A">
            <w:rPr>
              <w:rStyle w:val="PlaceholderText"/>
              <w:bCs/>
            </w:rPr>
            <w:t>Click or tap here to enter text.</w:t>
          </w:r>
        </w:p>
      </w:docPartBody>
    </w:docPart>
    <w:docPart>
      <w:docPartPr>
        <w:name w:val="9150B56B74DD43B8A6182C9CF778A658"/>
        <w:category>
          <w:name w:val="General"/>
          <w:gallery w:val="placeholder"/>
        </w:category>
        <w:types>
          <w:type w:val="bbPlcHdr"/>
        </w:types>
        <w:behaviors>
          <w:behavior w:val="content"/>
        </w:behaviors>
        <w:guid w:val="{2D7AE104-6603-45EF-805F-7E7C3A029CE0}"/>
      </w:docPartPr>
      <w:docPartBody>
        <w:p w:rsidR="009F713D" w:rsidRDefault="00D5305F" w:rsidP="00D5305F">
          <w:pPr>
            <w:pStyle w:val="9150B56B74DD43B8A6182C9CF778A6581"/>
          </w:pPr>
          <w:r w:rsidRPr="0003098A">
            <w:rPr>
              <w:rStyle w:val="PlaceholderText"/>
              <w:bCs/>
            </w:rPr>
            <w:t>Click or tap here to enter text.</w:t>
          </w:r>
        </w:p>
      </w:docPartBody>
    </w:docPart>
    <w:docPart>
      <w:docPartPr>
        <w:name w:val="E87DFF58078E48778404BFDB6D36EBAD"/>
        <w:category>
          <w:name w:val="General"/>
          <w:gallery w:val="placeholder"/>
        </w:category>
        <w:types>
          <w:type w:val="bbPlcHdr"/>
        </w:types>
        <w:behaviors>
          <w:behavior w:val="content"/>
        </w:behaviors>
        <w:guid w:val="{57D3822E-8B2D-40FC-88C2-D9F9C4F234EB}"/>
      </w:docPartPr>
      <w:docPartBody>
        <w:p w:rsidR="009F713D" w:rsidRDefault="00D5305F" w:rsidP="00D5305F">
          <w:pPr>
            <w:pStyle w:val="E87DFF58078E48778404BFDB6D36EBAD1"/>
          </w:pPr>
          <w:r w:rsidRPr="0003098A">
            <w:rPr>
              <w:rStyle w:val="PlaceholderText"/>
              <w:bCs/>
            </w:rPr>
            <w:t>Click or tap here to enter text.</w:t>
          </w:r>
        </w:p>
      </w:docPartBody>
    </w:docPart>
    <w:docPart>
      <w:docPartPr>
        <w:name w:val="FCA91DFA05B442ECBC68C7B19ED52182"/>
        <w:category>
          <w:name w:val="General"/>
          <w:gallery w:val="placeholder"/>
        </w:category>
        <w:types>
          <w:type w:val="bbPlcHdr"/>
        </w:types>
        <w:behaviors>
          <w:behavior w:val="content"/>
        </w:behaviors>
        <w:guid w:val="{32088160-B8D2-401A-8D23-ACA4961122FC}"/>
      </w:docPartPr>
      <w:docPartBody>
        <w:p w:rsidR="009F713D" w:rsidRDefault="00D5305F" w:rsidP="00D5305F">
          <w:pPr>
            <w:pStyle w:val="FCA91DFA05B442ECBC68C7B19ED521821"/>
          </w:pPr>
          <w:r w:rsidRPr="0003098A">
            <w:rPr>
              <w:rStyle w:val="PlaceholderText"/>
              <w:bCs/>
            </w:rPr>
            <w:t>Click or tap here to enter text.</w:t>
          </w:r>
        </w:p>
      </w:docPartBody>
    </w:docPart>
    <w:docPart>
      <w:docPartPr>
        <w:name w:val="F5C5CC70D88E467E8F647BD287BD107A"/>
        <w:category>
          <w:name w:val="General"/>
          <w:gallery w:val="placeholder"/>
        </w:category>
        <w:types>
          <w:type w:val="bbPlcHdr"/>
        </w:types>
        <w:behaviors>
          <w:behavior w:val="content"/>
        </w:behaviors>
        <w:guid w:val="{8B3F6773-A202-4192-AB7C-593B54836B15}"/>
      </w:docPartPr>
      <w:docPartBody>
        <w:p w:rsidR="009F713D" w:rsidRDefault="00D5305F" w:rsidP="00D5305F">
          <w:pPr>
            <w:pStyle w:val="F5C5CC70D88E467E8F647BD287BD107A1"/>
          </w:pPr>
          <w:r w:rsidRPr="0003098A">
            <w:rPr>
              <w:rStyle w:val="PlaceholderText"/>
              <w:bCs/>
            </w:rPr>
            <w:t>Click or tap here to enter text.</w:t>
          </w:r>
        </w:p>
      </w:docPartBody>
    </w:docPart>
    <w:docPart>
      <w:docPartPr>
        <w:name w:val="14D477FE9B5D415EB3DC9D11E651944B"/>
        <w:category>
          <w:name w:val="General"/>
          <w:gallery w:val="placeholder"/>
        </w:category>
        <w:types>
          <w:type w:val="bbPlcHdr"/>
        </w:types>
        <w:behaviors>
          <w:behavior w:val="content"/>
        </w:behaviors>
        <w:guid w:val="{B839EC08-481A-47EE-935A-9E010B468BA0}"/>
      </w:docPartPr>
      <w:docPartBody>
        <w:p w:rsidR="009F713D" w:rsidRDefault="00D5305F" w:rsidP="00D5305F">
          <w:pPr>
            <w:pStyle w:val="14D477FE9B5D415EB3DC9D11E651944B1"/>
          </w:pPr>
          <w:r w:rsidRPr="0003098A">
            <w:rPr>
              <w:rStyle w:val="PlaceholderText"/>
              <w:bCs/>
            </w:rPr>
            <w:t>Click or tap here to enter text.</w:t>
          </w:r>
        </w:p>
      </w:docPartBody>
    </w:docPart>
    <w:docPart>
      <w:docPartPr>
        <w:name w:val="2752F36E084D4B59BFECD49CCC76517C"/>
        <w:category>
          <w:name w:val="General"/>
          <w:gallery w:val="placeholder"/>
        </w:category>
        <w:types>
          <w:type w:val="bbPlcHdr"/>
        </w:types>
        <w:behaviors>
          <w:behavior w:val="content"/>
        </w:behaviors>
        <w:guid w:val="{0387E3C9-C670-4E3C-962A-6A3026EDE80B}"/>
      </w:docPartPr>
      <w:docPartBody>
        <w:p w:rsidR="009F713D" w:rsidRDefault="00D5305F" w:rsidP="00D5305F">
          <w:pPr>
            <w:pStyle w:val="2752F36E084D4B59BFECD49CCC76517C1"/>
          </w:pPr>
          <w:r w:rsidRPr="00A730CA">
            <w:rPr>
              <w:rStyle w:val="PlaceholderText"/>
              <w:bCs/>
            </w:rPr>
            <w:t>Click or tap here to enter text.</w:t>
          </w:r>
        </w:p>
      </w:docPartBody>
    </w:docPart>
    <w:docPart>
      <w:docPartPr>
        <w:name w:val="CC413D1F509B478991CD82ADE4CD65AE"/>
        <w:category>
          <w:name w:val="General"/>
          <w:gallery w:val="placeholder"/>
        </w:category>
        <w:types>
          <w:type w:val="bbPlcHdr"/>
        </w:types>
        <w:behaviors>
          <w:behavior w:val="content"/>
        </w:behaviors>
        <w:guid w:val="{561E3123-8F07-4305-AAA6-08394D96C819}"/>
      </w:docPartPr>
      <w:docPartBody>
        <w:p w:rsidR="009F713D" w:rsidRDefault="00D5305F" w:rsidP="00D5305F">
          <w:pPr>
            <w:pStyle w:val="CC413D1F509B478991CD82ADE4CD65AE1"/>
          </w:pPr>
          <w:r w:rsidRPr="00A730CA">
            <w:rPr>
              <w:rStyle w:val="PlaceholderText"/>
              <w:bCs/>
            </w:rPr>
            <w:t>Click or tap here to enter text.</w:t>
          </w:r>
        </w:p>
      </w:docPartBody>
    </w:docPart>
    <w:docPart>
      <w:docPartPr>
        <w:name w:val="FE1EC174BD544BFBB45A63AF3CC45E1E"/>
        <w:category>
          <w:name w:val="General"/>
          <w:gallery w:val="placeholder"/>
        </w:category>
        <w:types>
          <w:type w:val="bbPlcHdr"/>
        </w:types>
        <w:behaviors>
          <w:behavior w:val="content"/>
        </w:behaviors>
        <w:guid w:val="{4D3725E8-A823-4A5F-BF00-CED87B7F41F9}"/>
      </w:docPartPr>
      <w:docPartBody>
        <w:p w:rsidR="009F713D" w:rsidRDefault="00D5305F" w:rsidP="00D5305F">
          <w:pPr>
            <w:pStyle w:val="FE1EC174BD544BFBB45A63AF3CC45E1E1"/>
          </w:pPr>
          <w:r w:rsidRPr="00A730CA">
            <w:rPr>
              <w:rStyle w:val="PlaceholderText"/>
              <w:bCs/>
            </w:rPr>
            <w:t>Click or tap here to enter text.</w:t>
          </w:r>
        </w:p>
      </w:docPartBody>
    </w:docPart>
    <w:docPart>
      <w:docPartPr>
        <w:name w:val="C1433AFF936F40F0AF94E857B2575CCF"/>
        <w:category>
          <w:name w:val="General"/>
          <w:gallery w:val="placeholder"/>
        </w:category>
        <w:types>
          <w:type w:val="bbPlcHdr"/>
        </w:types>
        <w:behaviors>
          <w:behavior w:val="content"/>
        </w:behaviors>
        <w:guid w:val="{9DD97FAD-99CB-4419-8793-A2A6846B3C5A}"/>
      </w:docPartPr>
      <w:docPartBody>
        <w:p w:rsidR="009F713D" w:rsidRDefault="00D5305F" w:rsidP="00D5305F">
          <w:pPr>
            <w:pStyle w:val="C1433AFF936F40F0AF94E857B2575CCF1"/>
          </w:pPr>
          <w:r w:rsidRPr="00A730CA">
            <w:rPr>
              <w:rStyle w:val="PlaceholderText"/>
              <w:bCs/>
            </w:rPr>
            <w:t>Click or tap here to enter text.</w:t>
          </w:r>
        </w:p>
      </w:docPartBody>
    </w:docPart>
    <w:docPart>
      <w:docPartPr>
        <w:name w:val="177B2D775A284C2191A2089BB1D4F9D7"/>
        <w:category>
          <w:name w:val="General"/>
          <w:gallery w:val="placeholder"/>
        </w:category>
        <w:types>
          <w:type w:val="bbPlcHdr"/>
        </w:types>
        <w:behaviors>
          <w:behavior w:val="content"/>
        </w:behaviors>
        <w:guid w:val="{8A803947-534A-4CA9-B236-0E2CF39C3693}"/>
      </w:docPartPr>
      <w:docPartBody>
        <w:p w:rsidR="009F713D" w:rsidRDefault="00D5305F" w:rsidP="00D5305F">
          <w:pPr>
            <w:pStyle w:val="177B2D775A284C2191A2089BB1D4F9D71"/>
          </w:pPr>
          <w:r w:rsidRPr="00963701">
            <w:rPr>
              <w:rStyle w:val="PlaceholderText"/>
              <w:bCs/>
            </w:rPr>
            <w:t>Click or tap here to enter text.</w:t>
          </w:r>
        </w:p>
      </w:docPartBody>
    </w:docPart>
    <w:docPart>
      <w:docPartPr>
        <w:name w:val="A24F53B5E8F84553AA424DD6501F1B80"/>
        <w:category>
          <w:name w:val="General"/>
          <w:gallery w:val="placeholder"/>
        </w:category>
        <w:types>
          <w:type w:val="bbPlcHdr"/>
        </w:types>
        <w:behaviors>
          <w:behavior w:val="content"/>
        </w:behaviors>
        <w:guid w:val="{6BBAB93C-6957-4933-93E6-DB6D966FB188}"/>
      </w:docPartPr>
      <w:docPartBody>
        <w:p w:rsidR="009F713D" w:rsidRDefault="00D5305F" w:rsidP="00D5305F">
          <w:pPr>
            <w:pStyle w:val="A24F53B5E8F84553AA424DD6501F1B801"/>
          </w:pPr>
          <w:r w:rsidRPr="00963701">
            <w:rPr>
              <w:rStyle w:val="PlaceholderText"/>
              <w:bCs/>
            </w:rPr>
            <w:t>Click or tap here to enter text.</w:t>
          </w:r>
        </w:p>
      </w:docPartBody>
    </w:docPart>
    <w:docPart>
      <w:docPartPr>
        <w:name w:val="7788E6F22D824DBA98AC12697ADB55AA"/>
        <w:category>
          <w:name w:val="General"/>
          <w:gallery w:val="placeholder"/>
        </w:category>
        <w:types>
          <w:type w:val="bbPlcHdr"/>
        </w:types>
        <w:behaviors>
          <w:behavior w:val="content"/>
        </w:behaviors>
        <w:guid w:val="{76701535-B0C6-4383-AAB9-5C8994E1BB76}"/>
      </w:docPartPr>
      <w:docPartBody>
        <w:p w:rsidR="009F713D" w:rsidRDefault="00D5305F" w:rsidP="00D5305F">
          <w:pPr>
            <w:pStyle w:val="7788E6F22D824DBA98AC12697ADB55AA1"/>
          </w:pPr>
          <w:r w:rsidRPr="00963701">
            <w:rPr>
              <w:rStyle w:val="PlaceholderText"/>
              <w:bCs/>
            </w:rPr>
            <w:t>Click or tap here to enter text.</w:t>
          </w:r>
        </w:p>
      </w:docPartBody>
    </w:docPart>
    <w:docPart>
      <w:docPartPr>
        <w:name w:val="04ED2C512D124905AC944CE61B1F7251"/>
        <w:category>
          <w:name w:val="General"/>
          <w:gallery w:val="placeholder"/>
        </w:category>
        <w:types>
          <w:type w:val="bbPlcHdr"/>
        </w:types>
        <w:behaviors>
          <w:behavior w:val="content"/>
        </w:behaviors>
        <w:guid w:val="{C447F3E8-7F9C-40BC-9F6D-5D6E73A46E15}"/>
      </w:docPartPr>
      <w:docPartBody>
        <w:p w:rsidR="009F713D" w:rsidRDefault="00D5305F" w:rsidP="00D5305F">
          <w:pPr>
            <w:pStyle w:val="04ED2C512D124905AC944CE61B1F72511"/>
          </w:pPr>
          <w:r w:rsidRPr="00963701">
            <w:rPr>
              <w:rStyle w:val="PlaceholderText"/>
              <w:bCs/>
            </w:rPr>
            <w:t>Click or tap here to enter text.</w:t>
          </w:r>
        </w:p>
      </w:docPartBody>
    </w:docPart>
    <w:docPart>
      <w:docPartPr>
        <w:name w:val="669BB805479B4BB8B918A7F3A4F5CF1F"/>
        <w:category>
          <w:name w:val="General"/>
          <w:gallery w:val="placeholder"/>
        </w:category>
        <w:types>
          <w:type w:val="bbPlcHdr"/>
        </w:types>
        <w:behaviors>
          <w:behavior w:val="content"/>
        </w:behaviors>
        <w:guid w:val="{5932E2E5-838B-4472-90B4-1C8F5D103906}"/>
      </w:docPartPr>
      <w:docPartBody>
        <w:p w:rsidR="009F713D" w:rsidRDefault="00D5305F" w:rsidP="00D5305F">
          <w:pPr>
            <w:pStyle w:val="669BB805479B4BB8B918A7F3A4F5CF1F1"/>
          </w:pPr>
          <w:r w:rsidRPr="00963701">
            <w:rPr>
              <w:rStyle w:val="PlaceholderText"/>
              <w:bCs/>
            </w:rPr>
            <w:t>Click or tap here to enter text.</w:t>
          </w:r>
        </w:p>
      </w:docPartBody>
    </w:docPart>
    <w:docPart>
      <w:docPartPr>
        <w:name w:val="3A66951BC41442529F6E857C3F5AE4F3"/>
        <w:category>
          <w:name w:val="General"/>
          <w:gallery w:val="placeholder"/>
        </w:category>
        <w:types>
          <w:type w:val="bbPlcHdr"/>
        </w:types>
        <w:behaviors>
          <w:behavior w:val="content"/>
        </w:behaviors>
        <w:guid w:val="{8CEEC351-09D9-4DC2-A4C1-760FA3C2B013}"/>
      </w:docPartPr>
      <w:docPartBody>
        <w:p w:rsidR="009F713D" w:rsidRDefault="00D5305F" w:rsidP="00D5305F">
          <w:pPr>
            <w:pStyle w:val="3A66951BC41442529F6E857C3F5AE4F31"/>
          </w:pPr>
          <w:r w:rsidRPr="00963701">
            <w:rPr>
              <w:rStyle w:val="PlaceholderText"/>
              <w:bCs/>
            </w:rPr>
            <w:t>Click or tap here to enter text.</w:t>
          </w:r>
        </w:p>
      </w:docPartBody>
    </w:docPart>
    <w:docPart>
      <w:docPartPr>
        <w:name w:val="7652817468AE48209A3EB3764CD4FD24"/>
        <w:category>
          <w:name w:val="General"/>
          <w:gallery w:val="placeholder"/>
        </w:category>
        <w:types>
          <w:type w:val="bbPlcHdr"/>
        </w:types>
        <w:behaviors>
          <w:behavior w:val="content"/>
        </w:behaviors>
        <w:guid w:val="{3EA78976-564B-4741-8B30-1A55BAADC27A}"/>
      </w:docPartPr>
      <w:docPartBody>
        <w:p w:rsidR="009F713D" w:rsidRDefault="00D5305F" w:rsidP="00D5305F">
          <w:pPr>
            <w:pStyle w:val="7652817468AE48209A3EB3764CD4FD241"/>
          </w:pPr>
          <w:r w:rsidRPr="00963701">
            <w:rPr>
              <w:rStyle w:val="PlaceholderText"/>
              <w:bCs/>
            </w:rPr>
            <w:t>Click or tap here to enter text.</w:t>
          </w:r>
        </w:p>
      </w:docPartBody>
    </w:docPart>
    <w:docPart>
      <w:docPartPr>
        <w:name w:val="1201BC39BA2543719A9665CA3EA3686A"/>
        <w:category>
          <w:name w:val="General"/>
          <w:gallery w:val="placeholder"/>
        </w:category>
        <w:types>
          <w:type w:val="bbPlcHdr"/>
        </w:types>
        <w:behaviors>
          <w:behavior w:val="content"/>
        </w:behaviors>
        <w:guid w:val="{32397D61-A6BE-40E9-88A7-5DB8459B4ED4}"/>
      </w:docPartPr>
      <w:docPartBody>
        <w:p w:rsidR="009F713D" w:rsidRDefault="00D5305F" w:rsidP="00D5305F">
          <w:pPr>
            <w:pStyle w:val="1201BC39BA2543719A9665CA3EA3686A1"/>
          </w:pPr>
          <w:r w:rsidRPr="00963701">
            <w:rPr>
              <w:rStyle w:val="PlaceholderText"/>
              <w:bCs/>
            </w:rPr>
            <w:t>Click or tap here to enter text.</w:t>
          </w:r>
        </w:p>
      </w:docPartBody>
    </w:docPart>
    <w:docPart>
      <w:docPartPr>
        <w:name w:val="384BA4F2E5E04C11856440A0B8480A6E"/>
        <w:category>
          <w:name w:val="General"/>
          <w:gallery w:val="placeholder"/>
        </w:category>
        <w:types>
          <w:type w:val="bbPlcHdr"/>
        </w:types>
        <w:behaviors>
          <w:behavior w:val="content"/>
        </w:behaviors>
        <w:guid w:val="{1E3D2138-21F1-4CE3-AB3F-92859602A526}"/>
      </w:docPartPr>
      <w:docPartBody>
        <w:p w:rsidR="009F713D" w:rsidRDefault="00D5305F" w:rsidP="00D5305F">
          <w:pPr>
            <w:pStyle w:val="384BA4F2E5E04C11856440A0B8480A6E1"/>
          </w:pPr>
          <w:r w:rsidRPr="00963701">
            <w:rPr>
              <w:rStyle w:val="PlaceholderText"/>
              <w:bCs/>
            </w:rPr>
            <w:t>Click or tap here to enter text.</w:t>
          </w:r>
        </w:p>
      </w:docPartBody>
    </w:docPart>
    <w:docPart>
      <w:docPartPr>
        <w:name w:val="16E9A8F59B1442598C1BF153139EDCB3"/>
        <w:category>
          <w:name w:val="General"/>
          <w:gallery w:val="placeholder"/>
        </w:category>
        <w:types>
          <w:type w:val="bbPlcHdr"/>
        </w:types>
        <w:behaviors>
          <w:behavior w:val="content"/>
        </w:behaviors>
        <w:guid w:val="{3A6A7F46-7481-4DC7-9A7A-8196A4672C06}"/>
      </w:docPartPr>
      <w:docPartBody>
        <w:p w:rsidR="009F713D" w:rsidRDefault="00D5305F" w:rsidP="00D5305F">
          <w:pPr>
            <w:pStyle w:val="16E9A8F59B1442598C1BF153139EDCB31"/>
          </w:pPr>
          <w:r w:rsidRPr="00963701">
            <w:rPr>
              <w:rStyle w:val="PlaceholderText"/>
              <w:bCs/>
            </w:rPr>
            <w:t>Click or tap here to enter text.</w:t>
          </w:r>
        </w:p>
      </w:docPartBody>
    </w:docPart>
    <w:docPart>
      <w:docPartPr>
        <w:name w:val="8CE915734B5945A985BE13B4BD399C4D"/>
        <w:category>
          <w:name w:val="General"/>
          <w:gallery w:val="placeholder"/>
        </w:category>
        <w:types>
          <w:type w:val="bbPlcHdr"/>
        </w:types>
        <w:behaviors>
          <w:behavior w:val="content"/>
        </w:behaviors>
        <w:guid w:val="{DC90FF22-6A11-4F83-A45B-17281832D894}"/>
      </w:docPartPr>
      <w:docPartBody>
        <w:p w:rsidR="009F713D" w:rsidRDefault="00D5305F" w:rsidP="00D5305F">
          <w:pPr>
            <w:pStyle w:val="8CE915734B5945A985BE13B4BD399C4D1"/>
          </w:pPr>
          <w:r w:rsidRPr="00963701">
            <w:rPr>
              <w:rStyle w:val="PlaceholderText"/>
              <w:bCs/>
            </w:rPr>
            <w:t>Click or tap here to enter text.</w:t>
          </w:r>
        </w:p>
      </w:docPartBody>
    </w:docPart>
    <w:docPart>
      <w:docPartPr>
        <w:name w:val="760275F3F6454B6F9D3E983D3D611A57"/>
        <w:category>
          <w:name w:val="General"/>
          <w:gallery w:val="placeholder"/>
        </w:category>
        <w:types>
          <w:type w:val="bbPlcHdr"/>
        </w:types>
        <w:behaviors>
          <w:behavior w:val="content"/>
        </w:behaviors>
        <w:guid w:val="{6BB3F51F-6296-4F3F-A617-2FF56C8C4183}"/>
      </w:docPartPr>
      <w:docPartBody>
        <w:p w:rsidR="009F713D" w:rsidRDefault="00D5305F" w:rsidP="00D5305F">
          <w:pPr>
            <w:pStyle w:val="760275F3F6454B6F9D3E983D3D611A571"/>
          </w:pPr>
          <w:r w:rsidRPr="00963701">
            <w:rPr>
              <w:rStyle w:val="PlaceholderText"/>
              <w:bCs/>
            </w:rPr>
            <w:t>Click or tap here to enter text.</w:t>
          </w:r>
        </w:p>
      </w:docPartBody>
    </w:docPart>
    <w:docPart>
      <w:docPartPr>
        <w:name w:val="868F5CC99359489C9AE489787FC04444"/>
        <w:category>
          <w:name w:val="General"/>
          <w:gallery w:val="placeholder"/>
        </w:category>
        <w:types>
          <w:type w:val="bbPlcHdr"/>
        </w:types>
        <w:behaviors>
          <w:behavior w:val="content"/>
        </w:behaviors>
        <w:guid w:val="{56183629-DF9F-4917-9485-0BC1C81BC083}"/>
      </w:docPartPr>
      <w:docPartBody>
        <w:p w:rsidR="009F713D" w:rsidRDefault="00D5305F" w:rsidP="00D5305F">
          <w:pPr>
            <w:pStyle w:val="868F5CC99359489C9AE489787FC044441"/>
          </w:pPr>
          <w:r w:rsidRPr="00963701">
            <w:rPr>
              <w:rStyle w:val="PlaceholderText"/>
              <w:bCs/>
            </w:rPr>
            <w:t>Click or tap here to enter text.</w:t>
          </w:r>
        </w:p>
      </w:docPartBody>
    </w:docPart>
    <w:docPart>
      <w:docPartPr>
        <w:name w:val="DEE3BD4C7CA4465CBD8D1F61CEB24E33"/>
        <w:category>
          <w:name w:val="General"/>
          <w:gallery w:val="placeholder"/>
        </w:category>
        <w:types>
          <w:type w:val="bbPlcHdr"/>
        </w:types>
        <w:behaviors>
          <w:behavior w:val="content"/>
        </w:behaviors>
        <w:guid w:val="{DF0C393A-B1F7-4DC0-8E3A-84C9B023C16E}"/>
      </w:docPartPr>
      <w:docPartBody>
        <w:p w:rsidR="009F713D" w:rsidRDefault="00D5305F" w:rsidP="00D5305F">
          <w:pPr>
            <w:pStyle w:val="DEE3BD4C7CA4465CBD8D1F61CEB24E331"/>
          </w:pPr>
          <w:r w:rsidRPr="00963701">
            <w:rPr>
              <w:rStyle w:val="PlaceholderText"/>
              <w:bCs/>
            </w:rPr>
            <w:t>Click or tap here to enter text.</w:t>
          </w:r>
        </w:p>
      </w:docPartBody>
    </w:docPart>
    <w:docPart>
      <w:docPartPr>
        <w:name w:val="3E4719F699664CC899AC2ADC29B99306"/>
        <w:category>
          <w:name w:val="General"/>
          <w:gallery w:val="placeholder"/>
        </w:category>
        <w:types>
          <w:type w:val="bbPlcHdr"/>
        </w:types>
        <w:behaviors>
          <w:behavior w:val="content"/>
        </w:behaviors>
        <w:guid w:val="{D434FE8C-F1B7-49DE-9230-6EE833C57E0D}"/>
      </w:docPartPr>
      <w:docPartBody>
        <w:p w:rsidR="009F713D" w:rsidRDefault="00D5305F" w:rsidP="00D5305F">
          <w:pPr>
            <w:pStyle w:val="3E4719F699664CC899AC2ADC29B993061"/>
          </w:pPr>
          <w:r w:rsidRPr="00963701">
            <w:rPr>
              <w:rStyle w:val="PlaceholderText"/>
              <w:bCs/>
            </w:rPr>
            <w:t>Click or tap here to enter text.</w:t>
          </w:r>
        </w:p>
      </w:docPartBody>
    </w:docPart>
    <w:docPart>
      <w:docPartPr>
        <w:name w:val="77153A7196F94B3D93368B569F93B894"/>
        <w:category>
          <w:name w:val="General"/>
          <w:gallery w:val="placeholder"/>
        </w:category>
        <w:types>
          <w:type w:val="bbPlcHdr"/>
        </w:types>
        <w:behaviors>
          <w:behavior w:val="content"/>
        </w:behaviors>
        <w:guid w:val="{83CAFD59-A6C0-457E-B6E6-A2C3A1818CC1}"/>
      </w:docPartPr>
      <w:docPartBody>
        <w:p w:rsidR="009F713D" w:rsidRDefault="00D5305F" w:rsidP="00D5305F">
          <w:pPr>
            <w:pStyle w:val="77153A7196F94B3D93368B569F93B8941"/>
          </w:pPr>
          <w:r w:rsidRPr="00963701">
            <w:rPr>
              <w:rStyle w:val="PlaceholderText"/>
              <w:bCs/>
            </w:rPr>
            <w:t>Click or tap here to enter text.</w:t>
          </w:r>
        </w:p>
      </w:docPartBody>
    </w:docPart>
    <w:docPart>
      <w:docPartPr>
        <w:name w:val="8D52D25F2FA245ADB9D9E884927C76D5"/>
        <w:category>
          <w:name w:val="General"/>
          <w:gallery w:val="placeholder"/>
        </w:category>
        <w:types>
          <w:type w:val="bbPlcHdr"/>
        </w:types>
        <w:behaviors>
          <w:behavior w:val="content"/>
        </w:behaviors>
        <w:guid w:val="{F26D3AD9-5D61-4D88-983E-F5C41B1EEEC1}"/>
      </w:docPartPr>
      <w:docPartBody>
        <w:p w:rsidR="009F713D" w:rsidRDefault="00D5305F" w:rsidP="00D5305F">
          <w:pPr>
            <w:pStyle w:val="8D52D25F2FA245ADB9D9E884927C76D51"/>
          </w:pPr>
          <w:r w:rsidRPr="00963701">
            <w:rPr>
              <w:rStyle w:val="PlaceholderText"/>
              <w:bCs/>
            </w:rPr>
            <w:t>Click or tap here to enter text.</w:t>
          </w:r>
        </w:p>
      </w:docPartBody>
    </w:docPart>
    <w:docPart>
      <w:docPartPr>
        <w:name w:val="AC83DAC59DDF41A6B3C45FA58B3C73B8"/>
        <w:category>
          <w:name w:val="General"/>
          <w:gallery w:val="placeholder"/>
        </w:category>
        <w:types>
          <w:type w:val="bbPlcHdr"/>
        </w:types>
        <w:behaviors>
          <w:behavior w:val="content"/>
        </w:behaviors>
        <w:guid w:val="{A5FD112C-4FF0-408D-A692-61084091F809}"/>
      </w:docPartPr>
      <w:docPartBody>
        <w:p w:rsidR="009F713D" w:rsidRDefault="00D5305F" w:rsidP="00D5305F">
          <w:pPr>
            <w:pStyle w:val="AC83DAC59DDF41A6B3C45FA58B3C73B81"/>
          </w:pPr>
          <w:r w:rsidRPr="00963701">
            <w:rPr>
              <w:rStyle w:val="PlaceholderText"/>
              <w:bCs/>
            </w:rPr>
            <w:t>Click or tap here to enter text.</w:t>
          </w:r>
        </w:p>
      </w:docPartBody>
    </w:docPart>
    <w:docPart>
      <w:docPartPr>
        <w:name w:val="0F4CA8A1227F4644A642C91405379A29"/>
        <w:category>
          <w:name w:val="General"/>
          <w:gallery w:val="placeholder"/>
        </w:category>
        <w:types>
          <w:type w:val="bbPlcHdr"/>
        </w:types>
        <w:behaviors>
          <w:behavior w:val="content"/>
        </w:behaviors>
        <w:guid w:val="{AAF70385-13FF-47E0-A691-B6D6BB296965}"/>
      </w:docPartPr>
      <w:docPartBody>
        <w:p w:rsidR="009F713D" w:rsidRDefault="00D5305F" w:rsidP="00D5305F">
          <w:pPr>
            <w:pStyle w:val="0F4CA8A1227F4644A642C91405379A291"/>
          </w:pPr>
          <w:r w:rsidRPr="00963701">
            <w:rPr>
              <w:rStyle w:val="PlaceholderText"/>
              <w:bCs/>
            </w:rPr>
            <w:t>Click or tap here to enter text.</w:t>
          </w:r>
        </w:p>
      </w:docPartBody>
    </w:docPart>
    <w:docPart>
      <w:docPartPr>
        <w:name w:val="BF3E1E0BC4BE4399B0AD63CF0A965697"/>
        <w:category>
          <w:name w:val="General"/>
          <w:gallery w:val="placeholder"/>
        </w:category>
        <w:types>
          <w:type w:val="bbPlcHdr"/>
        </w:types>
        <w:behaviors>
          <w:behavior w:val="content"/>
        </w:behaviors>
        <w:guid w:val="{46E781D0-70FE-4EB6-92FF-207392A3BB67}"/>
      </w:docPartPr>
      <w:docPartBody>
        <w:p w:rsidR="009F713D" w:rsidRDefault="00D5305F" w:rsidP="00D5305F">
          <w:pPr>
            <w:pStyle w:val="BF3E1E0BC4BE4399B0AD63CF0A9656971"/>
          </w:pPr>
          <w:r w:rsidRPr="00963701">
            <w:rPr>
              <w:rStyle w:val="PlaceholderText"/>
              <w:bCs/>
            </w:rPr>
            <w:t>Click or tap here to enter text.</w:t>
          </w:r>
        </w:p>
      </w:docPartBody>
    </w:docPart>
    <w:docPart>
      <w:docPartPr>
        <w:name w:val="9DB81374C4484B43940EF2367850BE2F"/>
        <w:category>
          <w:name w:val="General"/>
          <w:gallery w:val="placeholder"/>
        </w:category>
        <w:types>
          <w:type w:val="bbPlcHdr"/>
        </w:types>
        <w:behaviors>
          <w:behavior w:val="content"/>
        </w:behaviors>
        <w:guid w:val="{906BD627-0445-4811-81C0-697B5E1CBFB2}"/>
      </w:docPartPr>
      <w:docPartBody>
        <w:p w:rsidR="009F713D" w:rsidRDefault="00D5305F" w:rsidP="00D5305F">
          <w:pPr>
            <w:pStyle w:val="9DB81374C4484B43940EF2367850BE2F1"/>
          </w:pPr>
          <w:r w:rsidRPr="00856C12">
            <w:rPr>
              <w:rStyle w:val="PlaceholderText"/>
              <w:bCs/>
            </w:rPr>
            <w:t>Click or tap here to enter text.</w:t>
          </w:r>
        </w:p>
      </w:docPartBody>
    </w:docPart>
    <w:docPart>
      <w:docPartPr>
        <w:name w:val="87249F0653DC4A1FB06A718373F8FFD9"/>
        <w:category>
          <w:name w:val="General"/>
          <w:gallery w:val="placeholder"/>
        </w:category>
        <w:types>
          <w:type w:val="bbPlcHdr"/>
        </w:types>
        <w:behaviors>
          <w:behavior w:val="content"/>
        </w:behaviors>
        <w:guid w:val="{DAD2165A-A26D-4DCA-9703-337D6A64D753}"/>
      </w:docPartPr>
      <w:docPartBody>
        <w:p w:rsidR="009F713D" w:rsidRDefault="00D5305F" w:rsidP="00D5305F">
          <w:pPr>
            <w:pStyle w:val="87249F0653DC4A1FB06A718373F8FFD91"/>
          </w:pPr>
          <w:r w:rsidRPr="00856C12">
            <w:rPr>
              <w:rStyle w:val="PlaceholderText"/>
              <w:bCs/>
            </w:rPr>
            <w:t>Click or tap here to enter text.</w:t>
          </w:r>
        </w:p>
      </w:docPartBody>
    </w:docPart>
    <w:docPart>
      <w:docPartPr>
        <w:name w:val="1B2F8CD874524BE9AF2C777D1FA8122A"/>
        <w:category>
          <w:name w:val="General"/>
          <w:gallery w:val="placeholder"/>
        </w:category>
        <w:types>
          <w:type w:val="bbPlcHdr"/>
        </w:types>
        <w:behaviors>
          <w:behavior w:val="content"/>
        </w:behaviors>
        <w:guid w:val="{D3AF76A5-F1C9-4103-A6E1-B72993E31011}"/>
      </w:docPartPr>
      <w:docPartBody>
        <w:p w:rsidR="009F713D" w:rsidRDefault="00D5305F" w:rsidP="00D5305F">
          <w:pPr>
            <w:pStyle w:val="1B2F8CD874524BE9AF2C777D1FA8122A1"/>
          </w:pPr>
          <w:r w:rsidRPr="00AB4FA0">
            <w:rPr>
              <w:rStyle w:val="PlaceholderText"/>
              <w:bCs/>
            </w:rPr>
            <w:t>Click or tap here to enter text.</w:t>
          </w:r>
        </w:p>
      </w:docPartBody>
    </w:docPart>
    <w:docPart>
      <w:docPartPr>
        <w:name w:val="0025658D1238459B94D8A0C70E793537"/>
        <w:category>
          <w:name w:val="General"/>
          <w:gallery w:val="placeholder"/>
        </w:category>
        <w:types>
          <w:type w:val="bbPlcHdr"/>
        </w:types>
        <w:behaviors>
          <w:behavior w:val="content"/>
        </w:behaviors>
        <w:guid w:val="{06A2FA8E-9A5D-4D2A-A3F9-37464ADFA8E1}"/>
      </w:docPartPr>
      <w:docPartBody>
        <w:p w:rsidR="009F713D" w:rsidRDefault="00D5305F" w:rsidP="00D5305F">
          <w:pPr>
            <w:pStyle w:val="0025658D1238459B94D8A0C70E7935371"/>
          </w:pPr>
          <w:r w:rsidRPr="00AB4FA0">
            <w:rPr>
              <w:rStyle w:val="PlaceholderText"/>
              <w:bCs/>
            </w:rPr>
            <w:t>Click or tap here to enter text.</w:t>
          </w:r>
        </w:p>
      </w:docPartBody>
    </w:docPart>
    <w:docPart>
      <w:docPartPr>
        <w:name w:val="33B304A89C7D462996F0568D958A6D67"/>
        <w:category>
          <w:name w:val="General"/>
          <w:gallery w:val="placeholder"/>
        </w:category>
        <w:types>
          <w:type w:val="bbPlcHdr"/>
        </w:types>
        <w:behaviors>
          <w:behavior w:val="content"/>
        </w:behaviors>
        <w:guid w:val="{61F78ADD-6208-476F-A549-20FCF948FDFD}"/>
      </w:docPartPr>
      <w:docPartBody>
        <w:p w:rsidR="009F713D" w:rsidRDefault="00D5305F" w:rsidP="00D5305F">
          <w:pPr>
            <w:pStyle w:val="33B304A89C7D462996F0568D958A6D671"/>
          </w:pPr>
          <w:r w:rsidRPr="00856C12">
            <w:rPr>
              <w:rStyle w:val="PlaceholderText"/>
              <w:bCs/>
            </w:rPr>
            <w:t>Click or tap here to enter text.</w:t>
          </w:r>
        </w:p>
      </w:docPartBody>
    </w:docPart>
    <w:docPart>
      <w:docPartPr>
        <w:name w:val="F249411983AA48C59D6CFA18FE8B534D"/>
        <w:category>
          <w:name w:val="General"/>
          <w:gallery w:val="placeholder"/>
        </w:category>
        <w:types>
          <w:type w:val="bbPlcHdr"/>
        </w:types>
        <w:behaviors>
          <w:behavior w:val="content"/>
        </w:behaviors>
        <w:guid w:val="{3E7D0C88-12C2-469A-9CB5-99DF4CDDFF4E}"/>
      </w:docPartPr>
      <w:docPartBody>
        <w:p w:rsidR="009F713D" w:rsidRDefault="00D5305F" w:rsidP="00D5305F">
          <w:pPr>
            <w:pStyle w:val="F249411983AA48C59D6CFA18FE8B534D1"/>
          </w:pPr>
          <w:r w:rsidRPr="00856C12">
            <w:rPr>
              <w:rStyle w:val="PlaceholderText"/>
              <w:bCs/>
            </w:rPr>
            <w:t>Click or tap here to enter text.</w:t>
          </w:r>
        </w:p>
      </w:docPartBody>
    </w:docPart>
    <w:docPart>
      <w:docPartPr>
        <w:name w:val="54FF7346A45047309A4F7EB57E83B030"/>
        <w:category>
          <w:name w:val="General"/>
          <w:gallery w:val="placeholder"/>
        </w:category>
        <w:types>
          <w:type w:val="bbPlcHdr"/>
        </w:types>
        <w:behaviors>
          <w:behavior w:val="content"/>
        </w:behaviors>
        <w:guid w:val="{B116C1FE-779D-4B8D-86A9-F3B16ACEDF53}"/>
      </w:docPartPr>
      <w:docPartBody>
        <w:p w:rsidR="009F713D" w:rsidRDefault="00D5305F" w:rsidP="00D5305F">
          <w:pPr>
            <w:pStyle w:val="54FF7346A45047309A4F7EB57E83B0301"/>
          </w:pPr>
          <w:r w:rsidRPr="00AB4FA0">
            <w:rPr>
              <w:rStyle w:val="PlaceholderText"/>
              <w:bCs/>
            </w:rPr>
            <w:t>Click or tap here to enter text.</w:t>
          </w:r>
        </w:p>
      </w:docPartBody>
    </w:docPart>
    <w:docPart>
      <w:docPartPr>
        <w:name w:val="898F9980C00943D7A64794367E4A198B"/>
        <w:category>
          <w:name w:val="General"/>
          <w:gallery w:val="placeholder"/>
        </w:category>
        <w:types>
          <w:type w:val="bbPlcHdr"/>
        </w:types>
        <w:behaviors>
          <w:behavior w:val="content"/>
        </w:behaviors>
        <w:guid w:val="{11810A6C-561F-43D1-B2B5-BA6FA483B100}"/>
      </w:docPartPr>
      <w:docPartBody>
        <w:p w:rsidR="009F713D" w:rsidRDefault="00D5305F" w:rsidP="00D5305F">
          <w:pPr>
            <w:pStyle w:val="898F9980C00943D7A64794367E4A198B1"/>
          </w:pPr>
          <w:r w:rsidRPr="00AB4FA0">
            <w:rPr>
              <w:rStyle w:val="PlaceholderText"/>
              <w:bCs/>
            </w:rPr>
            <w:t>Click or tap here to enter text.</w:t>
          </w:r>
        </w:p>
      </w:docPartBody>
    </w:docPart>
    <w:docPart>
      <w:docPartPr>
        <w:name w:val="AEF41919A3EA40EE854B6999AB0731D3"/>
        <w:category>
          <w:name w:val="General"/>
          <w:gallery w:val="placeholder"/>
        </w:category>
        <w:types>
          <w:type w:val="bbPlcHdr"/>
        </w:types>
        <w:behaviors>
          <w:behavior w:val="content"/>
        </w:behaviors>
        <w:guid w:val="{E7C5C8DD-F6DD-484C-92E9-AC8C2B6B9E25}"/>
      </w:docPartPr>
      <w:docPartBody>
        <w:p w:rsidR="009F713D" w:rsidRDefault="00D5305F" w:rsidP="00D5305F">
          <w:pPr>
            <w:pStyle w:val="AEF41919A3EA40EE854B6999AB0731D31"/>
          </w:pPr>
          <w:r w:rsidRPr="00856C12">
            <w:rPr>
              <w:rStyle w:val="PlaceholderText"/>
              <w:bCs/>
            </w:rPr>
            <w:t>Click or tap here to enter text.</w:t>
          </w:r>
        </w:p>
      </w:docPartBody>
    </w:docPart>
    <w:docPart>
      <w:docPartPr>
        <w:name w:val="C875FA1771694C849F97D3667CA23C5F"/>
        <w:category>
          <w:name w:val="General"/>
          <w:gallery w:val="placeholder"/>
        </w:category>
        <w:types>
          <w:type w:val="bbPlcHdr"/>
        </w:types>
        <w:behaviors>
          <w:behavior w:val="content"/>
        </w:behaviors>
        <w:guid w:val="{9E96F14D-7A4C-42A3-A587-8ADA21D111B3}"/>
      </w:docPartPr>
      <w:docPartBody>
        <w:p w:rsidR="009F713D" w:rsidRDefault="00D5305F" w:rsidP="00D5305F">
          <w:pPr>
            <w:pStyle w:val="C875FA1771694C849F97D3667CA23C5F1"/>
          </w:pPr>
          <w:r w:rsidRPr="00856C12">
            <w:rPr>
              <w:rStyle w:val="PlaceholderText"/>
              <w:bCs/>
            </w:rPr>
            <w:t>Click or tap here to enter text.</w:t>
          </w:r>
        </w:p>
      </w:docPartBody>
    </w:docPart>
    <w:docPart>
      <w:docPartPr>
        <w:name w:val="112F674589984DCB8F27DB643CFECBBA"/>
        <w:category>
          <w:name w:val="General"/>
          <w:gallery w:val="placeholder"/>
        </w:category>
        <w:types>
          <w:type w:val="bbPlcHdr"/>
        </w:types>
        <w:behaviors>
          <w:behavior w:val="content"/>
        </w:behaviors>
        <w:guid w:val="{16BF8800-EBAC-45EE-8CEC-8DDD5BE8F332}"/>
      </w:docPartPr>
      <w:docPartBody>
        <w:p w:rsidR="009F713D" w:rsidRDefault="00D5305F" w:rsidP="00D5305F">
          <w:pPr>
            <w:pStyle w:val="112F674589984DCB8F27DB643CFECBBA1"/>
          </w:pPr>
          <w:r w:rsidRPr="00AB4FA0">
            <w:rPr>
              <w:rStyle w:val="PlaceholderText"/>
              <w:bCs/>
            </w:rPr>
            <w:t>Click or tap here to enter text.</w:t>
          </w:r>
        </w:p>
      </w:docPartBody>
    </w:docPart>
    <w:docPart>
      <w:docPartPr>
        <w:name w:val="BF4687BC966C44C48854B09AB9E49312"/>
        <w:category>
          <w:name w:val="General"/>
          <w:gallery w:val="placeholder"/>
        </w:category>
        <w:types>
          <w:type w:val="bbPlcHdr"/>
        </w:types>
        <w:behaviors>
          <w:behavior w:val="content"/>
        </w:behaviors>
        <w:guid w:val="{9B695B3B-9448-449D-BAD9-047D2A7EB9AF}"/>
      </w:docPartPr>
      <w:docPartBody>
        <w:p w:rsidR="009F713D" w:rsidRDefault="00D5305F" w:rsidP="00D5305F">
          <w:pPr>
            <w:pStyle w:val="BF4687BC966C44C48854B09AB9E493121"/>
          </w:pPr>
          <w:r w:rsidRPr="00AB4FA0">
            <w:rPr>
              <w:rStyle w:val="PlaceholderText"/>
              <w:bCs/>
            </w:rPr>
            <w:t>Click or tap here to enter text.</w:t>
          </w:r>
        </w:p>
      </w:docPartBody>
    </w:docPart>
    <w:docPart>
      <w:docPartPr>
        <w:name w:val="01DF3C7D3C51476894E85A86DBACFF51"/>
        <w:category>
          <w:name w:val="General"/>
          <w:gallery w:val="placeholder"/>
        </w:category>
        <w:types>
          <w:type w:val="bbPlcHdr"/>
        </w:types>
        <w:behaviors>
          <w:behavior w:val="content"/>
        </w:behaviors>
        <w:guid w:val="{63765FAB-8384-4D16-883C-3EAE01AEF88D}"/>
      </w:docPartPr>
      <w:docPartBody>
        <w:p w:rsidR="009F713D" w:rsidRDefault="00D5305F" w:rsidP="00D5305F">
          <w:pPr>
            <w:pStyle w:val="01DF3C7D3C51476894E85A86DBACFF511"/>
          </w:pPr>
          <w:r w:rsidRPr="00856C12">
            <w:rPr>
              <w:rStyle w:val="PlaceholderText"/>
              <w:bCs/>
            </w:rPr>
            <w:t>Click or tap here to enter text.</w:t>
          </w:r>
        </w:p>
      </w:docPartBody>
    </w:docPart>
    <w:docPart>
      <w:docPartPr>
        <w:name w:val="DAB15F910FD74B228F5B93EBEBEC483C"/>
        <w:category>
          <w:name w:val="General"/>
          <w:gallery w:val="placeholder"/>
        </w:category>
        <w:types>
          <w:type w:val="bbPlcHdr"/>
        </w:types>
        <w:behaviors>
          <w:behavior w:val="content"/>
        </w:behaviors>
        <w:guid w:val="{9F56CA0F-EFCC-44D0-AD88-7D14359C9925}"/>
      </w:docPartPr>
      <w:docPartBody>
        <w:p w:rsidR="009F713D" w:rsidRDefault="00D5305F" w:rsidP="00D5305F">
          <w:pPr>
            <w:pStyle w:val="DAB15F910FD74B228F5B93EBEBEC483C1"/>
          </w:pPr>
          <w:r w:rsidRPr="00856C12">
            <w:rPr>
              <w:rStyle w:val="PlaceholderText"/>
              <w:bCs/>
            </w:rPr>
            <w:t>Click or tap here to enter text.</w:t>
          </w:r>
        </w:p>
      </w:docPartBody>
    </w:docPart>
    <w:docPart>
      <w:docPartPr>
        <w:name w:val="477484F7C3974010A8747B2F60DCC5D7"/>
        <w:category>
          <w:name w:val="General"/>
          <w:gallery w:val="placeholder"/>
        </w:category>
        <w:types>
          <w:type w:val="bbPlcHdr"/>
        </w:types>
        <w:behaviors>
          <w:behavior w:val="content"/>
        </w:behaviors>
        <w:guid w:val="{27DB3EC9-5CDF-40FE-8959-BEC672D5769D}"/>
      </w:docPartPr>
      <w:docPartBody>
        <w:p w:rsidR="009F713D" w:rsidRDefault="00D5305F" w:rsidP="00D5305F">
          <w:pPr>
            <w:pStyle w:val="477484F7C3974010A8747B2F60DCC5D71"/>
          </w:pPr>
          <w:r w:rsidRPr="00AB4FA0">
            <w:rPr>
              <w:rStyle w:val="PlaceholderText"/>
              <w:bCs/>
            </w:rPr>
            <w:t>Click or tap here to enter text.</w:t>
          </w:r>
        </w:p>
      </w:docPartBody>
    </w:docPart>
    <w:docPart>
      <w:docPartPr>
        <w:name w:val="77D2BF78500B4479973E6F84C69D9E2D"/>
        <w:category>
          <w:name w:val="General"/>
          <w:gallery w:val="placeholder"/>
        </w:category>
        <w:types>
          <w:type w:val="bbPlcHdr"/>
        </w:types>
        <w:behaviors>
          <w:behavior w:val="content"/>
        </w:behaviors>
        <w:guid w:val="{409017F3-81AE-4F77-8F1C-A38AB2FCEC15}"/>
      </w:docPartPr>
      <w:docPartBody>
        <w:p w:rsidR="009F713D" w:rsidRDefault="00D5305F" w:rsidP="00D5305F">
          <w:pPr>
            <w:pStyle w:val="77D2BF78500B4479973E6F84C69D9E2D1"/>
          </w:pPr>
          <w:r w:rsidRPr="00AB4FA0">
            <w:rPr>
              <w:rStyle w:val="PlaceholderText"/>
              <w:bCs/>
            </w:rPr>
            <w:t>Click or tap here to enter text.</w:t>
          </w:r>
        </w:p>
      </w:docPartBody>
    </w:docPart>
    <w:docPart>
      <w:docPartPr>
        <w:name w:val="DFB39FCD3AA447488BF3E0ADDD0808E4"/>
        <w:category>
          <w:name w:val="General"/>
          <w:gallery w:val="placeholder"/>
        </w:category>
        <w:types>
          <w:type w:val="bbPlcHdr"/>
        </w:types>
        <w:behaviors>
          <w:behavior w:val="content"/>
        </w:behaviors>
        <w:guid w:val="{476B04AB-2DB5-4ECB-A5A8-5A3563776B84}"/>
      </w:docPartPr>
      <w:docPartBody>
        <w:p w:rsidR="009F713D" w:rsidRDefault="00D5305F" w:rsidP="00D5305F">
          <w:pPr>
            <w:pStyle w:val="DFB39FCD3AA447488BF3E0ADDD0808E41"/>
          </w:pPr>
          <w:r w:rsidRPr="00856C12">
            <w:rPr>
              <w:rStyle w:val="PlaceholderText"/>
              <w:bCs/>
            </w:rPr>
            <w:t>Click or tap here to enter text.</w:t>
          </w:r>
        </w:p>
      </w:docPartBody>
    </w:docPart>
    <w:docPart>
      <w:docPartPr>
        <w:name w:val="D935890AD8A54DF990D767F64CF1FD34"/>
        <w:category>
          <w:name w:val="General"/>
          <w:gallery w:val="placeholder"/>
        </w:category>
        <w:types>
          <w:type w:val="bbPlcHdr"/>
        </w:types>
        <w:behaviors>
          <w:behavior w:val="content"/>
        </w:behaviors>
        <w:guid w:val="{148ECE0A-ED37-4A83-8A99-AF6A4428C35C}"/>
      </w:docPartPr>
      <w:docPartBody>
        <w:p w:rsidR="009F713D" w:rsidRDefault="00D5305F" w:rsidP="00D5305F">
          <w:pPr>
            <w:pStyle w:val="D935890AD8A54DF990D767F64CF1FD341"/>
          </w:pPr>
          <w:r w:rsidRPr="00856C12">
            <w:rPr>
              <w:rStyle w:val="PlaceholderText"/>
              <w:bCs/>
            </w:rPr>
            <w:t>Click or tap here to enter text.</w:t>
          </w:r>
        </w:p>
      </w:docPartBody>
    </w:docPart>
    <w:docPart>
      <w:docPartPr>
        <w:name w:val="787681CA6DFE45FC8EB07CE2764D6483"/>
        <w:category>
          <w:name w:val="General"/>
          <w:gallery w:val="placeholder"/>
        </w:category>
        <w:types>
          <w:type w:val="bbPlcHdr"/>
        </w:types>
        <w:behaviors>
          <w:behavior w:val="content"/>
        </w:behaviors>
        <w:guid w:val="{B8BBB228-F9A3-4015-82CB-AACC989675B5}"/>
      </w:docPartPr>
      <w:docPartBody>
        <w:p w:rsidR="009F713D" w:rsidRDefault="00D5305F" w:rsidP="00D5305F">
          <w:pPr>
            <w:pStyle w:val="787681CA6DFE45FC8EB07CE2764D64831"/>
          </w:pPr>
          <w:r w:rsidRPr="00AB4FA0">
            <w:rPr>
              <w:rStyle w:val="PlaceholderText"/>
              <w:bCs/>
            </w:rPr>
            <w:t>Click or tap here to enter text.</w:t>
          </w:r>
        </w:p>
      </w:docPartBody>
    </w:docPart>
    <w:docPart>
      <w:docPartPr>
        <w:name w:val="815BF26FA111407CB8BF44A89AE383E7"/>
        <w:category>
          <w:name w:val="General"/>
          <w:gallery w:val="placeholder"/>
        </w:category>
        <w:types>
          <w:type w:val="bbPlcHdr"/>
        </w:types>
        <w:behaviors>
          <w:behavior w:val="content"/>
        </w:behaviors>
        <w:guid w:val="{3ED6B13D-EA1E-4865-B090-591DFC21F28F}"/>
      </w:docPartPr>
      <w:docPartBody>
        <w:p w:rsidR="009F713D" w:rsidRDefault="00D5305F" w:rsidP="00D5305F">
          <w:pPr>
            <w:pStyle w:val="815BF26FA111407CB8BF44A89AE383E71"/>
          </w:pPr>
          <w:r w:rsidRPr="00AB4FA0">
            <w:rPr>
              <w:rStyle w:val="PlaceholderText"/>
              <w:bCs/>
            </w:rPr>
            <w:t>Click or tap here to enter text.</w:t>
          </w:r>
        </w:p>
      </w:docPartBody>
    </w:docPart>
    <w:docPart>
      <w:docPartPr>
        <w:name w:val="789C861BFEBC47EDA662E5E77BD6FFF1"/>
        <w:category>
          <w:name w:val="General"/>
          <w:gallery w:val="placeholder"/>
        </w:category>
        <w:types>
          <w:type w:val="bbPlcHdr"/>
        </w:types>
        <w:behaviors>
          <w:behavior w:val="content"/>
        </w:behaviors>
        <w:guid w:val="{201872B7-A23D-4F9F-8EAB-B447A9EEA3C8}"/>
      </w:docPartPr>
      <w:docPartBody>
        <w:p w:rsidR="009F713D" w:rsidRDefault="00D5305F" w:rsidP="00D5305F">
          <w:pPr>
            <w:pStyle w:val="789C861BFEBC47EDA662E5E77BD6FFF11"/>
          </w:pPr>
          <w:r w:rsidRPr="00B50128">
            <w:rPr>
              <w:rStyle w:val="PlaceholderText"/>
              <w:bCs/>
            </w:rPr>
            <w:t>Click or tap here to enter text.</w:t>
          </w:r>
        </w:p>
      </w:docPartBody>
    </w:docPart>
    <w:docPart>
      <w:docPartPr>
        <w:name w:val="0F5A44F5667B48E7B6CA212D642BA906"/>
        <w:category>
          <w:name w:val="General"/>
          <w:gallery w:val="placeholder"/>
        </w:category>
        <w:types>
          <w:type w:val="bbPlcHdr"/>
        </w:types>
        <w:behaviors>
          <w:behavior w:val="content"/>
        </w:behaviors>
        <w:guid w:val="{FA2E009B-0D49-4944-8C84-2D66D9454B34}"/>
      </w:docPartPr>
      <w:docPartBody>
        <w:p w:rsidR="009F713D" w:rsidRDefault="00D5305F" w:rsidP="00D5305F">
          <w:pPr>
            <w:pStyle w:val="0F5A44F5667B48E7B6CA212D642BA9061"/>
          </w:pPr>
          <w:r w:rsidRPr="00B50128">
            <w:rPr>
              <w:rStyle w:val="PlaceholderText"/>
              <w:bCs/>
            </w:rPr>
            <w:t>Click or tap here to enter text.</w:t>
          </w:r>
        </w:p>
      </w:docPartBody>
    </w:docPart>
    <w:docPart>
      <w:docPartPr>
        <w:name w:val="87A44F83709942128167997FA700A6D5"/>
        <w:category>
          <w:name w:val="General"/>
          <w:gallery w:val="placeholder"/>
        </w:category>
        <w:types>
          <w:type w:val="bbPlcHdr"/>
        </w:types>
        <w:behaviors>
          <w:behavior w:val="content"/>
        </w:behaviors>
        <w:guid w:val="{CB9391B8-FB88-46E1-9160-167B89CAF733}"/>
      </w:docPartPr>
      <w:docPartBody>
        <w:p w:rsidR="009F713D" w:rsidRDefault="00D5305F" w:rsidP="00D5305F">
          <w:pPr>
            <w:pStyle w:val="87A44F83709942128167997FA700A6D51"/>
          </w:pPr>
          <w:r w:rsidRPr="00B50128">
            <w:rPr>
              <w:rStyle w:val="PlaceholderText"/>
              <w:bCs/>
            </w:rPr>
            <w:t>Click or tap here to enter text.</w:t>
          </w:r>
        </w:p>
      </w:docPartBody>
    </w:docPart>
    <w:docPart>
      <w:docPartPr>
        <w:name w:val="3F5966353CEB439FBCB7CCA5370E8DC2"/>
        <w:category>
          <w:name w:val="General"/>
          <w:gallery w:val="placeholder"/>
        </w:category>
        <w:types>
          <w:type w:val="bbPlcHdr"/>
        </w:types>
        <w:behaviors>
          <w:behavior w:val="content"/>
        </w:behaviors>
        <w:guid w:val="{0352DA8C-87DF-4592-92AC-07871AE13CDE}"/>
      </w:docPartPr>
      <w:docPartBody>
        <w:p w:rsidR="009F713D" w:rsidRDefault="00D5305F" w:rsidP="00D5305F">
          <w:pPr>
            <w:pStyle w:val="3F5966353CEB439FBCB7CCA5370E8DC21"/>
          </w:pPr>
          <w:r w:rsidRPr="00B50128">
            <w:rPr>
              <w:rStyle w:val="PlaceholderText"/>
              <w:bCs/>
            </w:rPr>
            <w:t>Click or tap here to enter text.</w:t>
          </w:r>
        </w:p>
      </w:docPartBody>
    </w:docPart>
    <w:docPart>
      <w:docPartPr>
        <w:name w:val="448C00F6042E4E10B421233A6218E635"/>
        <w:category>
          <w:name w:val="General"/>
          <w:gallery w:val="placeholder"/>
        </w:category>
        <w:types>
          <w:type w:val="bbPlcHdr"/>
        </w:types>
        <w:behaviors>
          <w:behavior w:val="content"/>
        </w:behaviors>
        <w:guid w:val="{C3D40FC4-1D4A-4132-89C9-DFEABB56D5BC}"/>
      </w:docPartPr>
      <w:docPartBody>
        <w:p w:rsidR="009F713D" w:rsidRDefault="00D5305F" w:rsidP="00D5305F">
          <w:pPr>
            <w:pStyle w:val="448C00F6042E4E10B421233A6218E6351"/>
          </w:pPr>
          <w:r w:rsidRPr="00B50128">
            <w:rPr>
              <w:rStyle w:val="PlaceholderText"/>
              <w:bCs/>
            </w:rPr>
            <w:t>Click or tap here to enter text.</w:t>
          </w:r>
        </w:p>
      </w:docPartBody>
    </w:docPart>
    <w:docPart>
      <w:docPartPr>
        <w:name w:val="8C9DF3CBFBFA4BB3AEBC10924DC47A5D"/>
        <w:category>
          <w:name w:val="General"/>
          <w:gallery w:val="placeholder"/>
        </w:category>
        <w:types>
          <w:type w:val="bbPlcHdr"/>
        </w:types>
        <w:behaviors>
          <w:behavior w:val="content"/>
        </w:behaviors>
        <w:guid w:val="{8F279950-9677-4E04-9817-69112B1B7209}"/>
      </w:docPartPr>
      <w:docPartBody>
        <w:p w:rsidR="009F713D" w:rsidRDefault="00D5305F" w:rsidP="00D5305F">
          <w:pPr>
            <w:pStyle w:val="8C9DF3CBFBFA4BB3AEBC10924DC47A5D1"/>
          </w:pPr>
          <w:r w:rsidRPr="00B50128">
            <w:rPr>
              <w:rStyle w:val="PlaceholderText"/>
              <w:bCs/>
            </w:rPr>
            <w:t>Click or tap here to enter text.</w:t>
          </w:r>
        </w:p>
      </w:docPartBody>
    </w:docPart>
    <w:docPart>
      <w:docPartPr>
        <w:name w:val="3E1CFA2024A04EF48A9F182DAE036F5F"/>
        <w:category>
          <w:name w:val="General"/>
          <w:gallery w:val="placeholder"/>
        </w:category>
        <w:types>
          <w:type w:val="bbPlcHdr"/>
        </w:types>
        <w:behaviors>
          <w:behavior w:val="content"/>
        </w:behaviors>
        <w:guid w:val="{619D8D9E-0106-45B1-8C9D-E8E2A0357060}"/>
      </w:docPartPr>
      <w:docPartBody>
        <w:p w:rsidR="009F713D" w:rsidRDefault="00D5305F" w:rsidP="00D5305F">
          <w:pPr>
            <w:pStyle w:val="3E1CFA2024A04EF48A9F182DAE036F5F1"/>
          </w:pPr>
          <w:r w:rsidRPr="00B50128">
            <w:rPr>
              <w:rStyle w:val="PlaceholderText"/>
              <w:bCs/>
            </w:rPr>
            <w:t>Click or tap here to enter text.</w:t>
          </w:r>
        </w:p>
      </w:docPartBody>
    </w:docPart>
    <w:docPart>
      <w:docPartPr>
        <w:name w:val="8A9571B9D6724B848844FBAC699BC913"/>
        <w:category>
          <w:name w:val="General"/>
          <w:gallery w:val="placeholder"/>
        </w:category>
        <w:types>
          <w:type w:val="bbPlcHdr"/>
        </w:types>
        <w:behaviors>
          <w:behavior w:val="content"/>
        </w:behaviors>
        <w:guid w:val="{37C26A03-72F3-4F0D-9E25-4D4BAEE905F7}"/>
      </w:docPartPr>
      <w:docPartBody>
        <w:p w:rsidR="009F713D" w:rsidRDefault="00D5305F" w:rsidP="00D5305F">
          <w:pPr>
            <w:pStyle w:val="8A9571B9D6724B848844FBAC699BC9131"/>
          </w:pPr>
          <w:r w:rsidRPr="00B50128">
            <w:rPr>
              <w:rStyle w:val="PlaceholderText"/>
              <w:bCs/>
            </w:rPr>
            <w:t>Click or tap here to enter text.</w:t>
          </w:r>
        </w:p>
      </w:docPartBody>
    </w:docPart>
    <w:docPart>
      <w:docPartPr>
        <w:name w:val="F948D39AECD04041A690F05BC8DEAD9C"/>
        <w:category>
          <w:name w:val="General"/>
          <w:gallery w:val="placeholder"/>
        </w:category>
        <w:types>
          <w:type w:val="bbPlcHdr"/>
        </w:types>
        <w:behaviors>
          <w:behavior w:val="content"/>
        </w:behaviors>
        <w:guid w:val="{32DAE581-A1FC-4CBB-A0C1-847FE6FA74A2}"/>
      </w:docPartPr>
      <w:docPartBody>
        <w:p w:rsidR="009F713D" w:rsidRDefault="00D5305F" w:rsidP="00D5305F">
          <w:pPr>
            <w:pStyle w:val="F948D39AECD04041A690F05BC8DEAD9C1"/>
          </w:pPr>
          <w:r w:rsidRPr="00B50128">
            <w:rPr>
              <w:rStyle w:val="PlaceholderText"/>
              <w:bCs/>
            </w:rPr>
            <w:t>Click or tap here to enter text.</w:t>
          </w:r>
        </w:p>
      </w:docPartBody>
    </w:docPart>
    <w:docPart>
      <w:docPartPr>
        <w:name w:val="487A9A2F2B9E48A5A94834EFEBD74C46"/>
        <w:category>
          <w:name w:val="General"/>
          <w:gallery w:val="placeholder"/>
        </w:category>
        <w:types>
          <w:type w:val="bbPlcHdr"/>
        </w:types>
        <w:behaviors>
          <w:behavior w:val="content"/>
        </w:behaviors>
        <w:guid w:val="{152C2A88-0BFC-42B3-AF10-CCB396FCBC10}"/>
      </w:docPartPr>
      <w:docPartBody>
        <w:p w:rsidR="009F713D" w:rsidRDefault="00D5305F" w:rsidP="00D5305F">
          <w:pPr>
            <w:pStyle w:val="487A9A2F2B9E48A5A94834EFEBD74C461"/>
          </w:pPr>
          <w:r w:rsidRPr="00B50128">
            <w:rPr>
              <w:rStyle w:val="PlaceholderText"/>
              <w:bCs/>
            </w:rPr>
            <w:t>Click or tap here to enter text.</w:t>
          </w:r>
        </w:p>
      </w:docPartBody>
    </w:docPart>
    <w:docPart>
      <w:docPartPr>
        <w:name w:val="4D8E041CA58E41098B58055E4B431D30"/>
        <w:category>
          <w:name w:val="General"/>
          <w:gallery w:val="placeholder"/>
        </w:category>
        <w:types>
          <w:type w:val="bbPlcHdr"/>
        </w:types>
        <w:behaviors>
          <w:behavior w:val="content"/>
        </w:behaviors>
        <w:guid w:val="{6F4982AF-B948-4D0B-BCB6-E4AD9F2DCF9A}"/>
      </w:docPartPr>
      <w:docPartBody>
        <w:p w:rsidR="009F713D" w:rsidRDefault="00D5305F" w:rsidP="00D5305F">
          <w:pPr>
            <w:pStyle w:val="4D8E041CA58E41098B58055E4B431D301"/>
          </w:pPr>
          <w:r w:rsidRPr="00B50128">
            <w:rPr>
              <w:rStyle w:val="PlaceholderText"/>
              <w:bCs/>
            </w:rPr>
            <w:t>Click or tap here to enter text.</w:t>
          </w:r>
        </w:p>
      </w:docPartBody>
    </w:docPart>
    <w:docPart>
      <w:docPartPr>
        <w:name w:val="E309EDF21D3B4B1188205A3912968E73"/>
        <w:category>
          <w:name w:val="General"/>
          <w:gallery w:val="placeholder"/>
        </w:category>
        <w:types>
          <w:type w:val="bbPlcHdr"/>
        </w:types>
        <w:behaviors>
          <w:behavior w:val="content"/>
        </w:behaviors>
        <w:guid w:val="{2FC4CB9E-BE28-4A25-867C-B6840B2F1C68}"/>
      </w:docPartPr>
      <w:docPartBody>
        <w:p w:rsidR="009F713D" w:rsidRDefault="00D5305F" w:rsidP="00D5305F">
          <w:pPr>
            <w:pStyle w:val="E309EDF21D3B4B1188205A3912968E731"/>
          </w:pPr>
          <w:r w:rsidRPr="00B50128">
            <w:rPr>
              <w:rStyle w:val="PlaceholderText"/>
              <w:bCs/>
            </w:rPr>
            <w:t>Click or tap here to enter text.</w:t>
          </w:r>
        </w:p>
      </w:docPartBody>
    </w:docPart>
    <w:docPart>
      <w:docPartPr>
        <w:name w:val="D9FAFA05754E4DC59CB8F35D0AFBCCA7"/>
        <w:category>
          <w:name w:val="General"/>
          <w:gallery w:val="placeholder"/>
        </w:category>
        <w:types>
          <w:type w:val="bbPlcHdr"/>
        </w:types>
        <w:behaviors>
          <w:behavior w:val="content"/>
        </w:behaviors>
        <w:guid w:val="{AD4E8207-5682-4BA7-B50C-1EBC682908C7}"/>
      </w:docPartPr>
      <w:docPartBody>
        <w:p w:rsidR="009F713D" w:rsidRDefault="00D5305F" w:rsidP="00D5305F">
          <w:pPr>
            <w:pStyle w:val="D9FAFA05754E4DC59CB8F35D0AFBCCA71"/>
          </w:pPr>
          <w:r w:rsidRPr="00B50128">
            <w:rPr>
              <w:rStyle w:val="PlaceholderText"/>
              <w:bCs/>
            </w:rPr>
            <w:t>Click or tap here to enter text.</w:t>
          </w:r>
        </w:p>
      </w:docPartBody>
    </w:docPart>
    <w:docPart>
      <w:docPartPr>
        <w:name w:val="0EAEE79718824283B26392D143DC9BE4"/>
        <w:category>
          <w:name w:val="General"/>
          <w:gallery w:val="placeholder"/>
        </w:category>
        <w:types>
          <w:type w:val="bbPlcHdr"/>
        </w:types>
        <w:behaviors>
          <w:behavior w:val="content"/>
        </w:behaviors>
        <w:guid w:val="{0359F876-0EEE-47BF-8ACF-A83A1D51A0E2}"/>
      </w:docPartPr>
      <w:docPartBody>
        <w:p w:rsidR="009F713D" w:rsidRDefault="00D5305F" w:rsidP="00D5305F">
          <w:pPr>
            <w:pStyle w:val="0EAEE79718824283B26392D143DC9BE41"/>
          </w:pPr>
          <w:r w:rsidRPr="00B50128">
            <w:rPr>
              <w:rStyle w:val="PlaceholderText"/>
              <w:bCs/>
            </w:rPr>
            <w:t>Click or tap here to enter text.</w:t>
          </w:r>
        </w:p>
      </w:docPartBody>
    </w:docPart>
    <w:docPart>
      <w:docPartPr>
        <w:name w:val="1C1B00FC8C6147C48076D46595130758"/>
        <w:category>
          <w:name w:val="General"/>
          <w:gallery w:val="placeholder"/>
        </w:category>
        <w:types>
          <w:type w:val="bbPlcHdr"/>
        </w:types>
        <w:behaviors>
          <w:behavior w:val="content"/>
        </w:behaviors>
        <w:guid w:val="{303DCEA3-5732-4F5E-BEEF-A8C6CF740683}"/>
      </w:docPartPr>
      <w:docPartBody>
        <w:p w:rsidR="009F713D" w:rsidRDefault="00D5305F" w:rsidP="00D5305F">
          <w:pPr>
            <w:pStyle w:val="1C1B00FC8C6147C48076D465951307581"/>
          </w:pPr>
          <w:r w:rsidRPr="00B50128">
            <w:rPr>
              <w:rStyle w:val="PlaceholderText"/>
              <w:bCs/>
            </w:rPr>
            <w:t>Click or tap here to enter text.</w:t>
          </w:r>
        </w:p>
      </w:docPartBody>
    </w:docPart>
    <w:docPart>
      <w:docPartPr>
        <w:name w:val="E5C93526AC2D4AF6A12A087E5C94E5C1"/>
        <w:category>
          <w:name w:val="General"/>
          <w:gallery w:val="placeholder"/>
        </w:category>
        <w:types>
          <w:type w:val="bbPlcHdr"/>
        </w:types>
        <w:behaviors>
          <w:behavior w:val="content"/>
        </w:behaviors>
        <w:guid w:val="{23345981-6DCE-4E7A-A32D-0B3A23F6EBB6}"/>
      </w:docPartPr>
      <w:docPartBody>
        <w:p w:rsidR="009F713D" w:rsidRDefault="00D5305F" w:rsidP="00D5305F">
          <w:pPr>
            <w:pStyle w:val="E5C93526AC2D4AF6A12A087E5C94E5C11"/>
          </w:pPr>
          <w:r w:rsidRPr="00B50128">
            <w:rPr>
              <w:rStyle w:val="PlaceholderText"/>
              <w:bCs/>
            </w:rPr>
            <w:t>Click or tap here to enter text.</w:t>
          </w:r>
        </w:p>
      </w:docPartBody>
    </w:docPart>
    <w:docPart>
      <w:docPartPr>
        <w:name w:val="B7DCFB04B03944DCAA56D210D061ED67"/>
        <w:category>
          <w:name w:val="General"/>
          <w:gallery w:val="placeholder"/>
        </w:category>
        <w:types>
          <w:type w:val="bbPlcHdr"/>
        </w:types>
        <w:behaviors>
          <w:behavior w:val="content"/>
        </w:behaviors>
        <w:guid w:val="{66C95555-1541-41D9-8099-C4390DC33ED7}"/>
      </w:docPartPr>
      <w:docPartBody>
        <w:p w:rsidR="009F713D" w:rsidRDefault="00D5305F" w:rsidP="00D5305F">
          <w:pPr>
            <w:pStyle w:val="B7DCFB04B03944DCAA56D210D061ED671"/>
          </w:pPr>
          <w:r w:rsidRPr="00B50128">
            <w:rPr>
              <w:rStyle w:val="PlaceholderText"/>
              <w:bCs/>
            </w:rPr>
            <w:t>Click or tap here to enter text.</w:t>
          </w:r>
        </w:p>
      </w:docPartBody>
    </w:docPart>
    <w:docPart>
      <w:docPartPr>
        <w:name w:val="E2B57D50182D4C13B64F292B5BE65A20"/>
        <w:category>
          <w:name w:val="General"/>
          <w:gallery w:val="placeholder"/>
        </w:category>
        <w:types>
          <w:type w:val="bbPlcHdr"/>
        </w:types>
        <w:behaviors>
          <w:behavior w:val="content"/>
        </w:behaviors>
        <w:guid w:val="{1EF3B651-A6D3-4500-9B8D-290A3F6093B8}"/>
      </w:docPartPr>
      <w:docPartBody>
        <w:p w:rsidR="009F713D" w:rsidRDefault="00D5305F" w:rsidP="00D5305F">
          <w:pPr>
            <w:pStyle w:val="E2B57D50182D4C13B64F292B5BE65A201"/>
          </w:pPr>
          <w:r w:rsidRPr="00B50128">
            <w:rPr>
              <w:rStyle w:val="PlaceholderText"/>
              <w:bCs/>
            </w:rPr>
            <w:t>Click or tap here to enter text.</w:t>
          </w:r>
        </w:p>
      </w:docPartBody>
    </w:docPart>
    <w:docPart>
      <w:docPartPr>
        <w:name w:val="5DE962D0396D4D3D9CFF43B9B7518AFD"/>
        <w:category>
          <w:name w:val="General"/>
          <w:gallery w:val="placeholder"/>
        </w:category>
        <w:types>
          <w:type w:val="bbPlcHdr"/>
        </w:types>
        <w:behaviors>
          <w:behavior w:val="content"/>
        </w:behaviors>
        <w:guid w:val="{3720B563-D895-4D40-A5C2-30FB91FB35DF}"/>
      </w:docPartPr>
      <w:docPartBody>
        <w:p w:rsidR="009F713D" w:rsidRDefault="00D5305F" w:rsidP="00D5305F">
          <w:pPr>
            <w:pStyle w:val="5DE962D0396D4D3D9CFF43B9B7518AFD1"/>
          </w:pPr>
          <w:r w:rsidRPr="00B50128">
            <w:rPr>
              <w:rStyle w:val="PlaceholderText"/>
              <w:bCs/>
            </w:rPr>
            <w:t>Click or tap here to enter text.</w:t>
          </w:r>
        </w:p>
      </w:docPartBody>
    </w:docPart>
    <w:docPart>
      <w:docPartPr>
        <w:name w:val="7FD111517BF64742BE323A7AC4FCCFA2"/>
        <w:category>
          <w:name w:val="General"/>
          <w:gallery w:val="placeholder"/>
        </w:category>
        <w:types>
          <w:type w:val="bbPlcHdr"/>
        </w:types>
        <w:behaviors>
          <w:behavior w:val="content"/>
        </w:behaviors>
        <w:guid w:val="{F9BA55C9-2747-4DDF-A167-32557BE1D45A}"/>
      </w:docPartPr>
      <w:docPartBody>
        <w:p w:rsidR="009F713D" w:rsidRDefault="00D5305F" w:rsidP="00D5305F">
          <w:pPr>
            <w:pStyle w:val="7FD111517BF64742BE323A7AC4FCCFA21"/>
          </w:pPr>
          <w:r w:rsidRPr="00B50128">
            <w:rPr>
              <w:rStyle w:val="PlaceholderText"/>
              <w:bCs/>
            </w:rPr>
            <w:t>Click or tap here to enter text.</w:t>
          </w:r>
        </w:p>
      </w:docPartBody>
    </w:docPart>
    <w:docPart>
      <w:docPartPr>
        <w:name w:val="B1EA86D7D8FC4136B2B86270EA5C5DD2"/>
        <w:category>
          <w:name w:val="General"/>
          <w:gallery w:val="placeholder"/>
        </w:category>
        <w:types>
          <w:type w:val="bbPlcHdr"/>
        </w:types>
        <w:behaviors>
          <w:behavior w:val="content"/>
        </w:behaviors>
        <w:guid w:val="{6FFD99DF-0A17-467B-84A7-89983CA95078}"/>
      </w:docPartPr>
      <w:docPartBody>
        <w:p w:rsidR="009F713D" w:rsidRDefault="00D5305F" w:rsidP="00D5305F">
          <w:pPr>
            <w:pStyle w:val="B1EA86D7D8FC4136B2B86270EA5C5DD21"/>
          </w:pPr>
          <w:r w:rsidRPr="00B50128">
            <w:rPr>
              <w:rStyle w:val="PlaceholderText"/>
              <w:bCs/>
            </w:rPr>
            <w:t>Click or tap here to enter text.</w:t>
          </w:r>
        </w:p>
      </w:docPartBody>
    </w:docPart>
    <w:docPart>
      <w:docPartPr>
        <w:name w:val="07FC3913038140CE968372CA7763BEE4"/>
        <w:category>
          <w:name w:val="General"/>
          <w:gallery w:val="placeholder"/>
        </w:category>
        <w:types>
          <w:type w:val="bbPlcHdr"/>
        </w:types>
        <w:behaviors>
          <w:behavior w:val="content"/>
        </w:behaviors>
        <w:guid w:val="{EC11F0C1-8920-4F0C-93B8-456B1CE6EE26}"/>
      </w:docPartPr>
      <w:docPartBody>
        <w:p w:rsidR="009F713D" w:rsidRDefault="00D5305F" w:rsidP="00D5305F">
          <w:pPr>
            <w:pStyle w:val="07FC3913038140CE968372CA7763BEE41"/>
          </w:pPr>
          <w:r w:rsidRPr="00B50128">
            <w:rPr>
              <w:rStyle w:val="PlaceholderText"/>
              <w:bCs/>
            </w:rPr>
            <w:t>Click or tap here to enter text.</w:t>
          </w:r>
        </w:p>
      </w:docPartBody>
    </w:docPart>
    <w:docPart>
      <w:docPartPr>
        <w:name w:val="9A85B09877B54677A805BD71FE9E32CB"/>
        <w:category>
          <w:name w:val="General"/>
          <w:gallery w:val="placeholder"/>
        </w:category>
        <w:types>
          <w:type w:val="bbPlcHdr"/>
        </w:types>
        <w:behaviors>
          <w:behavior w:val="content"/>
        </w:behaviors>
        <w:guid w:val="{FB263384-D08B-4AA0-AC94-9B523CFBAB98}"/>
      </w:docPartPr>
      <w:docPartBody>
        <w:p w:rsidR="009F713D" w:rsidRDefault="00D5305F" w:rsidP="00D5305F">
          <w:pPr>
            <w:pStyle w:val="9A85B09877B54677A805BD71FE9E32CB1"/>
          </w:pPr>
          <w:r w:rsidRPr="00F107AA">
            <w:rPr>
              <w:rStyle w:val="PlaceholderText"/>
              <w:bCs/>
            </w:rPr>
            <w:t>Click or tap here to enter text.</w:t>
          </w:r>
        </w:p>
      </w:docPartBody>
    </w:docPart>
    <w:docPart>
      <w:docPartPr>
        <w:name w:val="00C1ABEAECAB4B25926F26D363FB46EB"/>
        <w:category>
          <w:name w:val="General"/>
          <w:gallery w:val="placeholder"/>
        </w:category>
        <w:types>
          <w:type w:val="bbPlcHdr"/>
        </w:types>
        <w:behaviors>
          <w:behavior w:val="content"/>
        </w:behaviors>
        <w:guid w:val="{5D62BC69-45ED-46A5-B97C-78DD82762237}"/>
      </w:docPartPr>
      <w:docPartBody>
        <w:p w:rsidR="009F713D" w:rsidRDefault="00D5305F" w:rsidP="00D5305F">
          <w:pPr>
            <w:pStyle w:val="00C1ABEAECAB4B25926F26D363FB46EB1"/>
          </w:pPr>
          <w:r w:rsidRPr="00F107AA">
            <w:rPr>
              <w:rStyle w:val="PlaceholderText"/>
              <w:bCs/>
            </w:rPr>
            <w:t>Click or tap here to enter text.</w:t>
          </w:r>
        </w:p>
      </w:docPartBody>
    </w:docPart>
    <w:docPart>
      <w:docPartPr>
        <w:name w:val="573A85323AE846DBB6316EB4E3BF2B82"/>
        <w:category>
          <w:name w:val="General"/>
          <w:gallery w:val="placeholder"/>
        </w:category>
        <w:types>
          <w:type w:val="bbPlcHdr"/>
        </w:types>
        <w:behaviors>
          <w:behavior w:val="content"/>
        </w:behaviors>
        <w:guid w:val="{B3F98833-7E11-4ACE-B262-806C8B9E3409}"/>
      </w:docPartPr>
      <w:docPartBody>
        <w:p w:rsidR="009F713D" w:rsidRDefault="00D5305F" w:rsidP="00D5305F">
          <w:pPr>
            <w:pStyle w:val="573A85323AE846DBB6316EB4E3BF2B821"/>
          </w:pPr>
          <w:r w:rsidRPr="00F107AA">
            <w:rPr>
              <w:rStyle w:val="PlaceholderText"/>
              <w:bCs/>
            </w:rPr>
            <w:t>Click or tap here to enter text.</w:t>
          </w:r>
        </w:p>
      </w:docPartBody>
    </w:docPart>
    <w:docPart>
      <w:docPartPr>
        <w:name w:val="15AFE1865BE64E22B38E30877240F9FB"/>
        <w:category>
          <w:name w:val="General"/>
          <w:gallery w:val="placeholder"/>
        </w:category>
        <w:types>
          <w:type w:val="bbPlcHdr"/>
        </w:types>
        <w:behaviors>
          <w:behavior w:val="content"/>
        </w:behaviors>
        <w:guid w:val="{EF6B753B-FC6D-4336-BBB0-45EA2C86B8A7}"/>
      </w:docPartPr>
      <w:docPartBody>
        <w:p w:rsidR="009F713D" w:rsidRDefault="00D5305F" w:rsidP="00D5305F">
          <w:pPr>
            <w:pStyle w:val="15AFE1865BE64E22B38E30877240F9FB1"/>
          </w:pPr>
          <w:r w:rsidRPr="00F107AA">
            <w:rPr>
              <w:rStyle w:val="PlaceholderText"/>
              <w:bCs/>
            </w:rPr>
            <w:t>Click or tap here to enter text.</w:t>
          </w:r>
        </w:p>
      </w:docPartBody>
    </w:docPart>
    <w:docPart>
      <w:docPartPr>
        <w:name w:val="0F91684720D040A0BD89667055CBDDD0"/>
        <w:category>
          <w:name w:val="General"/>
          <w:gallery w:val="placeholder"/>
        </w:category>
        <w:types>
          <w:type w:val="bbPlcHdr"/>
        </w:types>
        <w:behaviors>
          <w:behavior w:val="content"/>
        </w:behaviors>
        <w:guid w:val="{5B25C2E7-26B8-468B-A0E1-2504824F6F08}"/>
      </w:docPartPr>
      <w:docPartBody>
        <w:p w:rsidR="009F713D" w:rsidRDefault="00D5305F" w:rsidP="00D5305F">
          <w:pPr>
            <w:pStyle w:val="0F91684720D040A0BD89667055CBDDD01"/>
          </w:pPr>
          <w:r w:rsidRPr="00F107AA">
            <w:rPr>
              <w:rStyle w:val="PlaceholderText"/>
              <w:bCs/>
            </w:rPr>
            <w:t>Click or tap here to enter text.</w:t>
          </w:r>
        </w:p>
      </w:docPartBody>
    </w:docPart>
    <w:docPart>
      <w:docPartPr>
        <w:name w:val="2DB3CDE02B664D24AC0C55160D2684A5"/>
        <w:category>
          <w:name w:val="General"/>
          <w:gallery w:val="placeholder"/>
        </w:category>
        <w:types>
          <w:type w:val="bbPlcHdr"/>
        </w:types>
        <w:behaviors>
          <w:behavior w:val="content"/>
        </w:behaviors>
        <w:guid w:val="{F9B385C3-8BD3-4788-BC72-654906A84125}"/>
      </w:docPartPr>
      <w:docPartBody>
        <w:p w:rsidR="009F713D" w:rsidRDefault="00D5305F" w:rsidP="00D5305F">
          <w:pPr>
            <w:pStyle w:val="2DB3CDE02B664D24AC0C55160D2684A51"/>
          </w:pPr>
          <w:r w:rsidRPr="00F107AA">
            <w:rPr>
              <w:rStyle w:val="PlaceholderText"/>
              <w:bCs/>
            </w:rPr>
            <w:t>Click or tap here to enter text.</w:t>
          </w:r>
        </w:p>
      </w:docPartBody>
    </w:docPart>
    <w:docPart>
      <w:docPartPr>
        <w:name w:val="CF85E3D5D2694C01AA219C920FF055F8"/>
        <w:category>
          <w:name w:val="General"/>
          <w:gallery w:val="placeholder"/>
        </w:category>
        <w:types>
          <w:type w:val="bbPlcHdr"/>
        </w:types>
        <w:behaviors>
          <w:behavior w:val="content"/>
        </w:behaviors>
        <w:guid w:val="{A9BE8A6C-39C9-4CFE-9C6F-4D55BF75166B}"/>
      </w:docPartPr>
      <w:docPartBody>
        <w:p w:rsidR="009F713D" w:rsidRDefault="00D5305F" w:rsidP="00D5305F">
          <w:pPr>
            <w:pStyle w:val="CF85E3D5D2694C01AA219C920FF055F81"/>
          </w:pPr>
          <w:r w:rsidRPr="00F107AA">
            <w:rPr>
              <w:rStyle w:val="PlaceholderText"/>
              <w:bCs/>
            </w:rPr>
            <w:t>Click or tap here to enter text.</w:t>
          </w:r>
        </w:p>
      </w:docPartBody>
    </w:docPart>
    <w:docPart>
      <w:docPartPr>
        <w:name w:val="32004CCAB2E94B36AA821949019CD1A8"/>
        <w:category>
          <w:name w:val="General"/>
          <w:gallery w:val="placeholder"/>
        </w:category>
        <w:types>
          <w:type w:val="bbPlcHdr"/>
        </w:types>
        <w:behaviors>
          <w:behavior w:val="content"/>
        </w:behaviors>
        <w:guid w:val="{15FD8DC5-55AA-4742-8CCC-B4D8EAD0AF5D}"/>
      </w:docPartPr>
      <w:docPartBody>
        <w:p w:rsidR="009F713D" w:rsidRDefault="00D5305F" w:rsidP="00D5305F">
          <w:pPr>
            <w:pStyle w:val="32004CCAB2E94B36AA821949019CD1A81"/>
          </w:pPr>
          <w:r w:rsidRPr="00F107AA">
            <w:rPr>
              <w:rStyle w:val="PlaceholderText"/>
              <w:bCs/>
            </w:rPr>
            <w:t>Click or tap here to enter text.</w:t>
          </w:r>
        </w:p>
      </w:docPartBody>
    </w:docPart>
    <w:docPart>
      <w:docPartPr>
        <w:name w:val="75133A9E8FAB4C45AC6476931E340674"/>
        <w:category>
          <w:name w:val="General"/>
          <w:gallery w:val="placeholder"/>
        </w:category>
        <w:types>
          <w:type w:val="bbPlcHdr"/>
        </w:types>
        <w:behaviors>
          <w:behavior w:val="content"/>
        </w:behaviors>
        <w:guid w:val="{0B58CD45-9449-4089-99A8-BC2F1BBE8203}"/>
      </w:docPartPr>
      <w:docPartBody>
        <w:p w:rsidR="009F713D" w:rsidRDefault="00D5305F" w:rsidP="00D5305F">
          <w:pPr>
            <w:pStyle w:val="75133A9E8FAB4C45AC6476931E3406741"/>
          </w:pPr>
          <w:r w:rsidRPr="00F107AA">
            <w:rPr>
              <w:rStyle w:val="PlaceholderText"/>
              <w:bCs/>
            </w:rPr>
            <w:t>Click or tap here to enter text.</w:t>
          </w:r>
        </w:p>
      </w:docPartBody>
    </w:docPart>
    <w:docPart>
      <w:docPartPr>
        <w:name w:val="E16851B0F4A844AE9A7B570806EBB09B"/>
        <w:category>
          <w:name w:val="General"/>
          <w:gallery w:val="placeholder"/>
        </w:category>
        <w:types>
          <w:type w:val="bbPlcHdr"/>
        </w:types>
        <w:behaviors>
          <w:behavior w:val="content"/>
        </w:behaviors>
        <w:guid w:val="{20A73136-CD69-4D22-8F33-CD2636869308}"/>
      </w:docPartPr>
      <w:docPartBody>
        <w:p w:rsidR="009F713D" w:rsidRDefault="00D5305F" w:rsidP="00D5305F">
          <w:pPr>
            <w:pStyle w:val="E16851B0F4A844AE9A7B570806EBB09B1"/>
          </w:pPr>
          <w:r w:rsidRPr="00F107AA">
            <w:rPr>
              <w:rStyle w:val="PlaceholderText"/>
              <w:bCs/>
            </w:rPr>
            <w:t>Click or tap here to enter text.</w:t>
          </w:r>
        </w:p>
      </w:docPartBody>
    </w:docPart>
    <w:docPart>
      <w:docPartPr>
        <w:name w:val="6BE943329DDB47329231CA18AAF8AF75"/>
        <w:category>
          <w:name w:val="General"/>
          <w:gallery w:val="placeholder"/>
        </w:category>
        <w:types>
          <w:type w:val="bbPlcHdr"/>
        </w:types>
        <w:behaviors>
          <w:behavior w:val="content"/>
        </w:behaviors>
        <w:guid w:val="{320B09DF-4361-4698-91D0-F3081E257A7E}"/>
      </w:docPartPr>
      <w:docPartBody>
        <w:p w:rsidR="009F713D" w:rsidRDefault="00D5305F" w:rsidP="00D5305F">
          <w:pPr>
            <w:pStyle w:val="6BE943329DDB47329231CA18AAF8AF751"/>
          </w:pPr>
          <w:r w:rsidRPr="00F107AA">
            <w:rPr>
              <w:rStyle w:val="PlaceholderText"/>
              <w:bCs/>
            </w:rPr>
            <w:t>Click or tap here to enter text.</w:t>
          </w:r>
        </w:p>
      </w:docPartBody>
    </w:docPart>
    <w:docPart>
      <w:docPartPr>
        <w:name w:val="5F3FDB3D6F954D349354244167B44E8C"/>
        <w:category>
          <w:name w:val="General"/>
          <w:gallery w:val="placeholder"/>
        </w:category>
        <w:types>
          <w:type w:val="bbPlcHdr"/>
        </w:types>
        <w:behaviors>
          <w:behavior w:val="content"/>
        </w:behaviors>
        <w:guid w:val="{E769DD54-56CF-49D3-B825-A37D334D9D60}"/>
      </w:docPartPr>
      <w:docPartBody>
        <w:p w:rsidR="009F713D" w:rsidRDefault="00D5305F" w:rsidP="00D5305F">
          <w:pPr>
            <w:pStyle w:val="5F3FDB3D6F954D349354244167B44E8C1"/>
          </w:pPr>
          <w:r w:rsidRPr="00F107AA">
            <w:rPr>
              <w:rStyle w:val="PlaceholderText"/>
              <w:bCs/>
            </w:rPr>
            <w:t>Click or tap here to enter text.</w:t>
          </w:r>
        </w:p>
      </w:docPartBody>
    </w:docPart>
    <w:docPart>
      <w:docPartPr>
        <w:name w:val="F791EC308CD24D2BAAC1240AB7BB1DDC"/>
        <w:category>
          <w:name w:val="General"/>
          <w:gallery w:val="placeholder"/>
        </w:category>
        <w:types>
          <w:type w:val="bbPlcHdr"/>
        </w:types>
        <w:behaviors>
          <w:behavior w:val="content"/>
        </w:behaviors>
        <w:guid w:val="{A62F8765-C4E3-49BE-832C-A769D3F95F66}"/>
      </w:docPartPr>
      <w:docPartBody>
        <w:p w:rsidR="009F713D" w:rsidRDefault="00D5305F" w:rsidP="00D5305F">
          <w:pPr>
            <w:pStyle w:val="F791EC308CD24D2BAAC1240AB7BB1DDC1"/>
          </w:pPr>
          <w:r w:rsidRPr="00F107AA">
            <w:rPr>
              <w:rStyle w:val="PlaceholderText"/>
              <w:bCs/>
            </w:rPr>
            <w:t>Click or tap here to enter text.</w:t>
          </w:r>
        </w:p>
      </w:docPartBody>
    </w:docPart>
    <w:docPart>
      <w:docPartPr>
        <w:name w:val="7815113F615D435EB0F215D7CD383220"/>
        <w:category>
          <w:name w:val="General"/>
          <w:gallery w:val="placeholder"/>
        </w:category>
        <w:types>
          <w:type w:val="bbPlcHdr"/>
        </w:types>
        <w:behaviors>
          <w:behavior w:val="content"/>
        </w:behaviors>
        <w:guid w:val="{7370E69E-A434-417E-AB6E-1922E371331C}"/>
      </w:docPartPr>
      <w:docPartBody>
        <w:p w:rsidR="009F713D" w:rsidRDefault="00D5305F" w:rsidP="00D5305F">
          <w:pPr>
            <w:pStyle w:val="7815113F615D435EB0F215D7CD3832201"/>
          </w:pPr>
          <w:r w:rsidRPr="00F107AA">
            <w:rPr>
              <w:rStyle w:val="PlaceholderText"/>
              <w:bCs/>
            </w:rPr>
            <w:t>Click or tap here to enter text.</w:t>
          </w:r>
        </w:p>
      </w:docPartBody>
    </w:docPart>
    <w:docPart>
      <w:docPartPr>
        <w:name w:val="9DC7AEE572F94A94910258893A9CB560"/>
        <w:category>
          <w:name w:val="General"/>
          <w:gallery w:val="placeholder"/>
        </w:category>
        <w:types>
          <w:type w:val="bbPlcHdr"/>
        </w:types>
        <w:behaviors>
          <w:behavior w:val="content"/>
        </w:behaviors>
        <w:guid w:val="{16075C9A-601B-4691-9148-68A30C9881D9}"/>
      </w:docPartPr>
      <w:docPartBody>
        <w:p w:rsidR="009F713D" w:rsidRDefault="00D5305F" w:rsidP="00D5305F">
          <w:pPr>
            <w:pStyle w:val="9DC7AEE572F94A94910258893A9CB5601"/>
          </w:pPr>
          <w:r w:rsidRPr="00F107AA">
            <w:rPr>
              <w:rStyle w:val="PlaceholderText"/>
              <w:bCs/>
            </w:rPr>
            <w:t>Click or tap here to enter text.</w:t>
          </w:r>
        </w:p>
      </w:docPartBody>
    </w:docPart>
    <w:docPart>
      <w:docPartPr>
        <w:name w:val="0FB647AB225D451593C3D8B3238031D5"/>
        <w:category>
          <w:name w:val="General"/>
          <w:gallery w:val="placeholder"/>
        </w:category>
        <w:types>
          <w:type w:val="bbPlcHdr"/>
        </w:types>
        <w:behaviors>
          <w:behavior w:val="content"/>
        </w:behaviors>
        <w:guid w:val="{F336310F-915C-4FAB-BDFB-53AE6392C816}"/>
      </w:docPartPr>
      <w:docPartBody>
        <w:p w:rsidR="009F713D" w:rsidRDefault="00D5305F" w:rsidP="00D5305F">
          <w:pPr>
            <w:pStyle w:val="0FB647AB225D451593C3D8B3238031D51"/>
          </w:pPr>
          <w:r w:rsidRPr="00F107AA">
            <w:rPr>
              <w:rStyle w:val="PlaceholderText"/>
              <w:bCs/>
            </w:rPr>
            <w:t>Click or tap here to enter text.</w:t>
          </w:r>
        </w:p>
      </w:docPartBody>
    </w:docPart>
    <w:docPart>
      <w:docPartPr>
        <w:name w:val="23F920484B424B02A82406596757190C"/>
        <w:category>
          <w:name w:val="General"/>
          <w:gallery w:val="placeholder"/>
        </w:category>
        <w:types>
          <w:type w:val="bbPlcHdr"/>
        </w:types>
        <w:behaviors>
          <w:behavior w:val="content"/>
        </w:behaviors>
        <w:guid w:val="{2419B5B0-9BBE-4F93-9699-22EF00854DEC}"/>
      </w:docPartPr>
      <w:docPartBody>
        <w:p w:rsidR="009F713D" w:rsidRDefault="00D5305F" w:rsidP="00D5305F">
          <w:pPr>
            <w:pStyle w:val="23F920484B424B02A82406596757190C1"/>
          </w:pPr>
          <w:r w:rsidRPr="00F107AA">
            <w:rPr>
              <w:rStyle w:val="PlaceholderText"/>
              <w:bCs/>
            </w:rPr>
            <w:t>Click or tap here to enter text.</w:t>
          </w:r>
        </w:p>
      </w:docPartBody>
    </w:docPart>
    <w:docPart>
      <w:docPartPr>
        <w:name w:val="D65CE51D17C94223A93D3FBF96482DB8"/>
        <w:category>
          <w:name w:val="General"/>
          <w:gallery w:val="placeholder"/>
        </w:category>
        <w:types>
          <w:type w:val="bbPlcHdr"/>
        </w:types>
        <w:behaviors>
          <w:behavior w:val="content"/>
        </w:behaviors>
        <w:guid w:val="{E7F1ACB9-081F-4CDB-AAB3-23B0A16B2DFC}"/>
      </w:docPartPr>
      <w:docPartBody>
        <w:p w:rsidR="009F713D" w:rsidRDefault="00D5305F" w:rsidP="00D5305F">
          <w:pPr>
            <w:pStyle w:val="D65CE51D17C94223A93D3FBF96482DB81"/>
          </w:pPr>
          <w:r w:rsidRPr="00F107AA">
            <w:rPr>
              <w:rStyle w:val="PlaceholderText"/>
              <w:bCs/>
            </w:rPr>
            <w:t>Click or tap here to enter text.</w:t>
          </w:r>
        </w:p>
      </w:docPartBody>
    </w:docPart>
    <w:docPart>
      <w:docPartPr>
        <w:name w:val="622076946C664A4CA4A15E6E27B4D228"/>
        <w:category>
          <w:name w:val="General"/>
          <w:gallery w:val="placeholder"/>
        </w:category>
        <w:types>
          <w:type w:val="bbPlcHdr"/>
        </w:types>
        <w:behaviors>
          <w:behavior w:val="content"/>
        </w:behaviors>
        <w:guid w:val="{AB54587D-8823-4DB2-BB18-7ABAC62B95F7}"/>
      </w:docPartPr>
      <w:docPartBody>
        <w:p w:rsidR="009F713D" w:rsidRDefault="00D5305F" w:rsidP="00D5305F">
          <w:pPr>
            <w:pStyle w:val="622076946C664A4CA4A15E6E27B4D2281"/>
          </w:pPr>
          <w:r w:rsidRPr="00F107AA">
            <w:rPr>
              <w:rStyle w:val="PlaceholderText"/>
              <w:bCs/>
            </w:rPr>
            <w:t>Click or tap here to enter text.</w:t>
          </w:r>
        </w:p>
      </w:docPartBody>
    </w:docPart>
    <w:docPart>
      <w:docPartPr>
        <w:name w:val="732AF06AA06242CC8B306C5A55911C07"/>
        <w:category>
          <w:name w:val="General"/>
          <w:gallery w:val="placeholder"/>
        </w:category>
        <w:types>
          <w:type w:val="bbPlcHdr"/>
        </w:types>
        <w:behaviors>
          <w:behavior w:val="content"/>
        </w:behaviors>
        <w:guid w:val="{34C45A55-E781-420A-B0C5-4D51895D6900}"/>
      </w:docPartPr>
      <w:docPartBody>
        <w:p w:rsidR="009F713D" w:rsidRDefault="00D5305F" w:rsidP="00D5305F">
          <w:pPr>
            <w:pStyle w:val="732AF06AA06242CC8B306C5A55911C071"/>
          </w:pPr>
          <w:r w:rsidRPr="00F107AA">
            <w:rPr>
              <w:rStyle w:val="PlaceholderText"/>
              <w:bCs/>
            </w:rPr>
            <w:t>Click or tap here to enter text.</w:t>
          </w:r>
        </w:p>
      </w:docPartBody>
    </w:docPart>
    <w:docPart>
      <w:docPartPr>
        <w:name w:val="83D22648A127439292735BFABE0F4034"/>
        <w:category>
          <w:name w:val="General"/>
          <w:gallery w:val="placeholder"/>
        </w:category>
        <w:types>
          <w:type w:val="bbPlcHdr"/>
        </w:types>
        <w:behaviors>
          <w:behavior w:val="content"/>
        </w:behaviors>
        <w:guid w:val="{704A8B1F-F9CB-4C24-AD6B-B32724F0704C}"/>
      </w:docPartPr>
      <w:docPartBody>
        <w:p w:rsidR="009F713D" w:rsidRDefault="00D5305F" w:rsidP="00D5305F">
          <w:pPr>
            <w:pStyle w:val="83D22648A127439292735BFABE0F40341"/>
          </w:pPr>
          <w:r w:rsidRPr="00581B29">
            <w:rPr>
              <w:rStyle w:val="PlaceholderText"/>
              <w:bCs/>
            </w:rPr>
            <w:t>Click or tap here to enter text.</w:t>
          </w:r>
        </w:p>
      </w:docPartBody>
    </w:docPart>
    <w:docPart>
      <w:docPartPr>
        <w:name w:val="71F3AC84534B432F94C78AE41DBFD363"/>
        <w:category>
          <w:name w:val="General"/>
          <w:gallery w:val="placeholder"/>
        </w:category>
        <w:types>
          <w:type w:val="bbPlcHdr"/>
        </w:types>
        <w:behaviors>
          <w:behavior w:val="content"/>
        </w:behaviors>
        <w:guid w:val="{B7EA57FA-1965-4E4C-8656-52CBF9C439C5}"/>
      </w:docPartPr>
      <w:docPartBody>
        <w:p w:rsidR="009F713D" w:rsidRDefault="00D5305F" w:rsidP="00D5305F">
          <w:pPr>
            <w:pStyle w:val="71F3AC84534B432F94C78AE41DBFD3631"/>
          </w:pPr>
          <w:r w:rsidRPr="00581B29">
            <w:rPr>
              <w:rStyle w:val="PlaceholderText"/>
              <w:bCs/>
            </w:rPr>
            <w:t>Click or tap here to enter text.</w:t>
          </w:r>
        </w:p>
      </w:docPartBody>
    </w:docPart>
    <w:docPart>
      <w:docPartPr>
        <w:name w:val="9200CD2C74604F1D8684BCAFF2EEA664"/>
        <w:category>
          <w:name w:val="General"/>
          <w:gallery w:val="placeholder"/>
        </w:category>
        <w:types>
          <w:type w:val="bbPlcHdr"/>
        </w:types>
        <w:behaviors>
          <w:behavior w:val="content"/>
        </w:behaviors>
        <w:guid w:val="{10A1B172-398A-4CBB-800A-611220EC631C}"/>
      </w:docPartPr>
      <w:docPartBody>
        <w:p w:rsidR="009F713D" w:rsidRDefault="00D5305F" w:rsidP="00D5305F">
          <w:pPr>
            <w:pStyle w:val="9200CD2C74604F1D8684BCAFF2EEA6641"/>
          </w:pPr>
          <w:r w:rsidRPr="00581B29">
            <w:rPr>
              <w:rStyle w:val="PlaceholderText"/>
              <w:bCs/>
            </w:rPr>
            <w:t>Click or tap here to enter text.</w:t>
          </w:r>
        </w:p>
      </w:docPartBody>
    </w:docPart>
    <w:docPart>
      <w:docPartPr>
        <w:name w:val="3250072B92D34221A8FEB37A29984A34"/>
        <w:category>
          <w:name w:val="General"/>
          <w:gallery w:val="placeholder"/>
        </w:category>
        <w:types>
          <w:type w:val="bbPlcHdr"/>
        </w:types>
        <w:behaviors>
          <w:behavior w:val="content"/>
        </w:behaviors>
        <w:guid w:val="{5B9F53EF-A203-4A75-A028-EFB68CEA8CE2}"/>
      </w:docPartPr>
      <w:docPartBody>
        <w:p w:rsidR="009F713D" w:rsidRDefault="00D5305F" w:rsidP="00D5305F">
          <w:pPr>
            <w:pStyle w:val="3250072B92D34221A8FEB37A29984A341"/>
          </w:pPr>
          <w:r w:rsidRPr="00581B29">
            <w:rPr>
              <w:rStyle w:val="PlaceholderText"/>
              <w:bCs/>
            </w:rPr>
            <w:t>Click or tap here to enter text.</w:t>
          </w:r>
        </w:p>
      </w:docPartBody>
    </w:docPart>
    <w:docPart>
      <w:docPartPr>
        <w:name w:val="4087AC79818B469D90D79A7076816F7D"/>
        <w:category>
          <w:name w:val="General"/>
          <w:gallery w:val="placeholder"/>
        </w:category>
        <w:types>
          <w:type w:val="bbPlcHdr"/>
        </w:types>
        <w:behaviors>
          <w:behavior w:val="content"/>
        </w:behaviors>
        <w:guid w:val="{FAE1ED27-17D1-46F1-8AA7-A9C9ED7EDA8B}"/>
      </w:docPartPr>
      <w:docPartBody>
        <w:p w:rsidR="009F713D" w:rsidRDefault="00D5305F" w:rsidP="00D5305F">
          <w:pPr>
            <w:pStyle w:val="4087AC79818B469D90D79A7076816F7D1"/>
          </w:pPr>
          <w:r w:rsidRPr="00581B29">
            <w:rPr>
              <w:rStyle w:val="PlaceholderText"/>
              <w:bCs/>
            </w:rPr>
            <w:t>Click or tap here to enter text.</w:t>
          </w:r>
        </w:p>
      </w:docPartBody>
    </w:docPart>
    <w:docPart>
      <w:docPartPr>
        <w:name w:val="3C8A35B50ECD4722996B440E6CAF0F83"/>
        <w:category>
          <w:name w:val="General"/>
          <w:gallery w:val="placeholder"/>
        </w:category>
        <w:types>
          <w:type w:val="bbPlcHdr"/>
        </w:types>
        <w:behaviors>
          <w:behavior w:val="content"/>
        </w:behaviors>
        <w:guid w:val="{47C5328F-A58D-47EB-BEA1-89DA4C26C0C6}"/>
      </w:docPartPr>
      <w:docPartBody>
        <w:p w:rsidR="009F713D" w:rsidRDefault="00D5305F" w:rsidP="00D5305F">
          <w:pPr>
            <w:pStyle w:val="3C8A35B50ECD4722996B440E6CAF0F831"/>
          </w:pPr>
          <w:r w:rsidRPr="00581B29">
            <w:rPr>
              <w:rStyle w:val="PlaceholderText"/>
              <w:bCs/>
            </w:rPr>
            <w:t>Click or tap here to enter text.</w:t>
          </w:r>
        </w:p>
      </w:docPartBody>
    </w:docPart>
    <w:docPart>
      <w:docPartPr>
        <w:name w:val="682C66E7DD764A608EFE14AF792E2A07"/>
        <w:category>
          <w:name w:val="General"/>
          <w:gallery w:val="placeholder"/>
        </w:category>
        <w:types>
          <w:type w:val="bbPlcHdr"/>
        </w:types>
        <w:behaviors>
          <w:behavior w:val="content"/>
        </w:behaviors>
        <w:guid w:val="{75713333-2673-4E45-9729-C9EF73FCC6F1}"/>
      </w:docPartPr>
      <w:docPartBody>
        <w:p w:rsidR="009F713D" w:rsidRDefault="00D5305F" w:rsidP="00D5305F">
          <w:pPr>
            <w:pStyle w:val="682C66E7DD764A608EFE14AF792E2A071"/>
          </w:pPr>
          <w:r w:rsidRPr="00581B29">
            <w:rPr>
              <w:rStyle w:val="PlaceholderText"/>
              <w:bCs/>
            </w:rPr>
            <w:t>Click or tap here to enter text.</w:t>
          </w:r>
        </w:p>
      </w:docPartBody>
    </w:docPart>
    <w:docPart>
      <w:docPartPr>
        <w:name w:val="D12D7D4448144761A48249DED30E52A9"/>
        <w:category>
          <w:name w:val="General"/>
          <w:gallery w:val="placeholder"/>
        </w:category>
        <w:types>
          <w:type w:val="bbPlcHdr"/>
        </w:types>
        <w:behaviors>
          <w:behavior w:val="content"/>
        </w:behaviors>
        <w:guid w:val="{9CD4DEB9-909D-4C7A-B1C9-8C355571D0FF}"/>
      </w:docPartPr>
      <w:docPartBody>
        <w:p w:rsidR="009F713D" w:rsidRDefault="00D5305F" w:rsidP="00D5305F">
          <w:pPr>
            <w:pStyle w:val="D12D7D4448144761A48249DED30E52A91"/>
          </w:pPr>
          <w:r w:rsidRPr="00581B29">
            <w:rPr>
              <w:rStyle w:val="PlaceholderText"/>
              <w:bCs/>
            </w:rPr>
            <w:t>Click or tap here to enter text.</w:t>
          </w:r>
        </w:p>
      </w:docPartBody>
    </w:docPart>
    <w:docPart>
      <w:docPartPr>
        <w:name w:val="43952AA90F034AEBAE79519CE946513C"/>
        <w:category>
          <w:name w:val="General"/>
          <w:gallery w:val="placeholder"/>
        </w:category>
        <w:types>
          <w:type w:val="bbPlcHdr"/>
        </w:types>
        <w:behaviors>
          <w:behavior w:val="content"/>
        </w:behaviors>
        <w:guid w:val="{2598428A-19FF-4955-9858-68EC213A4A35}"/>
      </w:docPartPr>
      <w:docPartBody>
        <w:p w:rsidR="009F713D" w:rsidRDefault="00D5305F" w:rsidP="00D5305F">
          <w:pPr>
            <w:pStyle w:val="43952AA90F034AEBAE79519CE946513C1"/>
          </w:pPr>
          <w:r w:rsidRPr="00581B29">
            <w:rPr>
              <w:rStyle w:val="PlaceholderText"/>
              <w:bCs/>
            </w:rPr>
            <w:t>Click or tap here to enter text.</w:t>
          </w:r>
        </w:p>
      </w:docPartBody>
    </w:docPart>
    <w:docPart>
      <w:docPartPr>
        <w:name w:val="85309588FA0940FCBD2547E1C3D2BC54"/>
        <w:category>
          <w:name w:val="General"/>
          <w:gallery w:val="placeholder"/>
        </w:category>
        <w:types>
          <w:type w:val="bbPlcHdr"/>
        </w:types>
        <w:behaviors>
          <w:behavior w:val="content"/>
        </w:behaviors>
        <w:guid w:val="{30B5FF46-AD50-4258-8D41-5D679A139327}"/>
      </w:docPartPr>
      <w:docPartBody>
        <w:p w:rsidR="009F713D" w:rsidRDefault="00D5305F" w:rsidP="00D5305F">
          <w:pPr>
            <w:pStyle w:val="85309588FA0940FCBD2547E1C3D2BC541"/>
          </w:pPr>
          <w:r w:rsidRPr="00581B29">
            <w:rPr>
              <w:rStyle w:val="PlaceholderText"/>
              <w:bCs/>
            </w:rPr>
            <w:t>Click or tap here to enter text.</w:t>
          </w:r>
        </w:p>
      </w:docPartBody>
    </w:docPart>
    <w:docPart>
      <w:docPartPr>
        <w:name w:val="551189C261BF43548CEF081F9595FDAE"/>
        <w:category>
          <w:name w:val="General"/>
          <w:gallery w:val="placeholder"/>
        </w:category>
        <w:types>
          <w:type w:val="bbPlcHdr"/>
        </w:types>
        <w:behaviors>
          <w:behavior w:val="content"/>
        </w:behaviors>
        <w:guid w:val="{BFB7A83D-EB0C-46C5-B51B-0ABEAA774182}"/>
      </w:docPartPr>
      <w:docPartBody>
        <w:p w:rsidR="009F713D" w:rsidRDefault="00D5305F" w:rsidP="00D5305F">
          <w:pPr>
            <w:pStyle w:val="551189C261BF43548CEF081F9595FDAE1"/>
          </w:pPr>
          <w:r w:rsidRPr="00581B29">
            <w:rPr>
              <w:rStyle w:val="PlaceholderText"/>
              <w:bCs/>
            </w:rPr>
            <w:t>Click or tap here to enter text.</w:t>
          </w:r>
        </w:p>
      </w:docPartBody>
    </w:docPart>
    <w:docPart>
      <w:docPartPr>
        <w:name w:val="BD0B4039EAC14566AC295A0599735E6D"/>
        <w:category>
          <w:name w:val="General"/>
          <w:gallery w:val="placeholder"/>
        </w:category>
        <w:types>
          <w:type w:val="bbPlcHdr"/>
        </w:types>
        <w:behaviors>
          <w:behavior w:val="content"/>
        </w:behaviors>
        <w:guid w:val="{BE884FBC-0F88-4799-8338-84A43DF39BFC}"/>
      </w:docPartPr>
      <w:docPartBody>
        <w:p w:rsidR="009F713D" w:rsidRDefault="00D5305F" w:rsidP="00D5305F">
          <w:pPr>
            <w:pStyle w:val="BD0B4039EAC14566AC295A0599735E6D1"/>
          </w:pPr>
          <w:r w:rsidRPr="00581B29">
            <w:rPr>
              <w:rStyle w:val="PlaceholderText"/>
              <w:bCs/>
            </w:rPr>
            <w:t>Click or tap here to enter text.</w:t>
          </w:r>
        </w:p>
      </w:docPartBody>
    </w:docPart>
    <w:docPart>
      <w:docPartPr>
        <w:name w:val="1E65D687B8E048499496A6D1624AF9E2"/>
        <w:category>
          <w:name w:val="General"/>
          <w:gallery w:val="placeholder"/>
        </w:category>
        <w:types>
          <w:type w:val="bbPlcHdr"/>
        </w:types>
        <w:behaviors>
          <w:behavior w:val="content"/>
        </w:behaviors>
        <w:guid w:val="{FD938170-05FB-43C8-9B91-1FDC69B8ADE0}"/>
      </w:docPartPr>
      <w:docPartBody>
        <w:p w:rsidR="009F713D" w:rsidRDefault="00D5305F" w:rsidP="00D5305F">
          <w:pPr>
            <w:pStyle w:val="1E65D687B8E048499496A6D1624AF9E21"/>
          </w:pPr>
          <w:r w:rsidRPr="00581B29">
            <w:rPr>
              <w:rStyle w:val="PlaceholderText"/>
              <w:bCs/>
            </w:rPr>
            <w:t>Click or tap here to enter text.</w:t>
          </w:r>
        </w:p>
      </w:docPartBody>
    </w:docPart>
    <w:docPart>
      <w:docPartPr>
        <w:name w:val="6E34D7A2446C49329D9720665AD7F3A0"/>
        <w:category>
          <w:name w:val="General"/>
          <w:gallery w:val="placeholder"/>
        </w:category>
        <w:types>
          <w:type w:val="bbPlcHdr"/>
        </w:types>
        <w:behaviors>
          <w:behavior w:val="content"/>
        </w:behaviors>
        <w:guid w:val="{E1158FC1-7869-4294-B87C-C6F514D24118}"/>
      </w:docPartPr>
      <w:docPartBody>
        <w:p w:rsidR="009F713D" w:rsidRDefault="00D5305F" w:rsidP="00D5305F">
          <w:pPr>
            <w:pStyle w:val="6E34D7A2446C49329D9720665AD7F3A01"/>
          </w:pPr>
          <w:r w:rsidRPr="00581B29">
            <w:rPr>
              <w:rStyle w:val="PlaceholderText"/>
              <w:bCs/>
            </w:rPr>
            <w:t>Click or tap here to enter text.</w:t>
          </w:r>
        </w:p>
      </w:docPartBody>
    </w:docPart>
    <w:docPart>
      <w:docPartPr>
        <w:name w:val="44BF03DB19FC4F559D672390103C19BD"/>
        <w:category>
          <w:name w:val="General"/>
          <w:gallery w:val="placeholder"/>
        </w:category>
        <w:types>
          <w:type w:val="bbPlcHdr"/>
        </w:types>
        <w:behaviors>
          <w:behavior w:val="content"/>
        </w:behaviors>
        <w:guid w:val="{0D277E4E-A23F-4EC1-A1FD-285E80E24245}"/>
      </w:docPartPr>
      <w:docPartBody>
        <w:p w:rsidR="009F713D" w:rsidRDefault="00D5305F" w:rsidP="00D5305F">
          <w:pPr>
            <w:pStyle w:val="44BF03DB19FC4F559D672390103C19BD1"/>
          </w:pPr>
          <w:r w:rsidRPr="00581B29">
            <w:rPr>
              <w:rStyle w:val="PlaceholderText"/>
              <w:bCs/>
            </w:rPr>
            <w:t>Click or tap here to enter text.</w:t>
          </w:r>
        </w:p>
      </w:docPartBody>
    </w:docPart>
    <w:docPart>
      <w:docPartPr>
        <w:name w:val="16B7E86D04F54EB5A7755EC64B112E12"/>
        <w:category>
          <w:name w:val="General"/>
          <w:gallery w:val="placeholder"/>
        </w:category>
        <w:types>
          <w:type w:val="bbPlcHdr"/>
        </w:types>
        <w:behaviors>
          <w:behavior w:val="content"/>
        </w:behaviors>
        <w:guid w:val="{D08751DF-AB89-461B-BB2F-FDF04D210E0C}"/>
      </w:docPartPr>
      <w:docPartBody>
        <w:p w:rsidR="009F713D" w:rsidRDefault="00D5305F" w:rsidP="00D5305F">
          <w:pPr>
            <w:pStyle w:val="16B7E86D04F54EB5A7755EC64B112E121"/>
          </w:pPr>
          <w:r w:rsidRPr="00581B29">
            <w:rPr>
              <w:rStyle w:val="PlaceholderText"/>
              <w:bCs/>
            </w:rPr>
            <w:t>Click or tap here to enter text.</w:t>
          </w:r>
        </w:p>
      </w:docPartBody>
    </w:docPart>
    <w:docPart>
      <w:docPartPr>
        <w:name w:val="471BDE6BCF1D42FEA52281C3D39BF220"/>
        <w:category>
          <w:name w:val="General"/>
          <w:gallery w:val="placeholder"/>
        </w:category>
        <w:types>
          <w:type w:val="bbPlcHdr"/>
        </w:types>
        <w:behaviors>
          <w:behavior w:val="content"/>
        </w:behaviors>
        <w:guid w:val="{FFC9BF13-E10D-48E1-B431-CF79867C5DA1}"/>
      </w:docPartPr>
      <w:docPartBody>
        <w:p w:rsidR="009F713D" w:rsidRDefault="00D5305F" w:rsidP="00D5305F">
          <w:pPr>
            <w:pStyle w:val="471BDE6BCF1D42FEA52281C3D39BF2201"/>
          </w:pPr>
          <w:r w:rsidRPr="00581B29">
            <w:rPr>
              <w:rStyle w:val="PlaceholderText"/>
              <w:bCs/>
            </w:rPr>
            <w:t>Click or tap here to enter text.</w:t>
          </w:r>
        </w:p>
      </w:docPartBody>
    </w:docPart>
    <w:docPart>
      <w:docPartPr>
        <w:name w:val="F5D0F3971F364E82AD870B41F9CDA09A"/>
        <w:category>
          <w:name w:val="General"/>
          <w:gallery w:val="placeholder"/>
        </w:category>
        <w:types>
          <w:type w:val="bbPlcHdr"/>
        </w:types>
        <w:behaviors>
          <w:behavior w:val="content"/>
        </w:behaviors>
        <w:guid w:val="{66F26622-B023-4097-9E7D-3CD3B2E53F39}"/>
      </w:docPartPr>
      <w:docPartBody>
        <w:p w:rsidR="009F713D" w:rsidRDefault="00D5305F" w:rsidP="00D5305F">
          <w:pPr>
            <w:pStyle w:val="F5D0F3971F364E82AD870B41F9CDA09A1"/>
          </w:pPr>
          <w:r w:rsidRPr="00581B29">
            <w:rPr>
              <w:rStyle w:val="PlaceholderText"/>
              <w:bCs/>
            </w:rPr>
            <w:t>Click or tap here to enter text.</w:t>
          </w:r>
        </w:p>
      </w:docPartBody>
    </w:docPart>
    <w:docPart>
      <w:docPartPr>
        <w:name w:val="3339E722A68448338FF57DAC665CF5B9"/>
        <w:category>
          <w:name w:val="General"/>
          <w:gallery w:val="placeholder"/>
        </w:category>
        <w:types>
          <w:type w:val="bbPlcHdr"/>
        </w:types>
        <w:behaviors>
          <w:behavior w:val="content"/>
        </w:behaviors>
        <w:guid w:val="{B9460828-9750-4B50-8BF0-5F56DED6C746}"/>
      </w:docPartPr>
      <w:docPartBody>
        <w:p w:rsidR="009F713D" w:rsidRDefault="00D5305F" w:rsidP="00D5305F">
          <w:pPr>
            <w:pStyle w:val="3339E722A68448338FF57DAC665CF5B91"/>
          </w:pPr>
          <w:r w:rsidRPr="00581B29">
            <w:rPr>
              <w:rStyle w:val="PlaceholderText"/>
              <w:bCs/>
            </w:rPr>
            <w:t>Click or tap here to enter text.</w:t>
          </w:r>
        </w:p>
      </w:docPartBody>
    </w:docPart>
    <w:docPart>
      <w:docPartPr>
        <w:name w:val="A2E0A6DACDF343A896B4683C9D80A0EA"/>
        <w:category>
          <w:name w:val="General"/>
          <w:gallery w:val="placeholder"/>
        </w:category>
        <w:types>
          <w:type w:val="bbPlcHdr"/>
        </w:types>
        <w:behaviors>
          <w:behavior w:val="content"/>
        </w:behaviors>
        <w:guid w:val="{028AAF43-7EE4-4929-B70A-1736F39D6C53}"/>
      </w:docPartPr>
      <w:docPartBody>
        <w:p w:rsidR="009F713D" w:rsidRDefault="00D5305F" w:rsidP="00D5305F">
          <w:pPr>
            <w:pStyle w:val="A2E0A6DACDF343A896B4683C9D80A0EA1"/>
          </w:pPr>
          <w:r w:rsidRPr="00581B29">
            <w:rPr>
              <w:rStyle w:val="PlaceholderText"/>
              <w:bCs/>
            </w:rPr>
            <w:t>Click or tap here to enter text.</w:t>
          </w:r>
        </w:p>
      </w:docPartBody>
    </w:docPart>
    <w:docPart>
      <w:docPartPr>
        <w:name w:val="EFEFBF0700134D95A590353E56F0A6B5"/>
        <w:category>
          <w:name w:val="General"/>
          <w:gallery w:val="placeholder"/>
        </w:category>
        <w:types>
          <w:type w:val="bbPlcHdr"/>
        </w:types>
        <w:behaviors>
          <w:behavior w:val="content"/>
        </w:behaviors>
        <w:guid w:val="{7F5F99F9-BD18-4C93-91D5-3DF1472BE5C2}"/>
      </w:docPartPr>
      <w:docPartBody>
        <w:p w:rsidR="009F713D" w:rsidRDefault="00D5305F" w:rsidP="00D5305F">
          <w:pPr>
            <w:pStyle w:val="EFEFBF0700134D95A590353E56F0A6B51"/>
          </w:pPr>
          <w:r w:rsidRPr="0037336D">
            <w:rPr>
              <w:rStyle w:val="PlaceholderText"/>
              <w:bCs/>
            </w:rPr>
            <w:t>Click or tap here to enter text.</w:t>
          </w:r>
        </w:p>
      </w:docPartBody>
    </w:docPart>
    <w:docPart>
      <w:docPartPr>
        <w:name w:val="4995BD90525E4DA6BE63E56076E7FC1A"/>
        <w:category>
          <w:name w:val="General"/>
          <w:gallery w:val="placeholder"/>
        </w:category>
        <w:types>
          <w:type w:val="bbPlcHdr"/>
        </w:types>
        <w:behaviors>
          <w:behavior w:val="content"/>
        </w:behaviors>
        <w:guid w:val="{EF633D49-22DB-417A-977B-8A306DCBAAFE}"/>
      </w:docPartPr>
      <w:docPartBody>
        <w:p w:rsidR="009F713D" w:rsidRDefault="00D5305F" w:rsidP="00D5305F">
          <w:pPr>
            <w:pStyle w:val="4995BD90525E4DA6BE63E56076E7FC1A1"/>
          </w:pPr>
          <w:r w:rsidRPr="0037336D">
            <w:rPr>
              <w:rStyle w:val="PlaceholderText"/>
              <w:bCs/>
            </w:rPr>
            <w:t>Click or tap here to enter text.</w:t>
          </w:r>
        </w:p>
      </w:docPartBody>
    </w:docPart>
    <w:docPart>
      <w:docPartPr>
        <w:name w:val="D5455DBCF0D04E2D8BCB808E126C69A5"/>
        <w:category>
          <w:name w:val="General"/>
          <w:gallery w:val="placeholder"/>
        </w:category>
        <w:types>
          <w:type w:val="bbPlcHdr"/>
        </w:types>
        <w:behaviors>
          <w:behavior w:val="content"/>
        </w:behaviors>
        <w:guid w:val="{63EA71F0-88CB-4665-A9DC-C136860EFD70}"/>
      </w:docPartPr>
      <w:docPartBody>
        <w:p w:rsidR="009F713D" w:rsidRDefault="00D5305F" w:rsidP="00D5305F">
          <w:pPr>
            <w:pStyle w:val="D5455DBCF0D04E2D8BCB808E126C69A51"/>
          </w:pPr>
          <w:r w:rsidRPr="0037336D">
            <w:rPr>
              <w:rStyle w:val="PlaceholderText"/>
              <w:bCs/>
            </w:rPr>
            <w:t>Click or tap here to enter text.</w:t>
          </w:r>
        </w:p>
      </w:docPartBody>
    </w:docPart>
    <w:docPart>
      <w:docPartPr>
        <w:name w:val="16099FC489F4455B880437BB185D35DA"/>
        <w:category>
          <w:name w:val="General"/>
          <w:gallery w:val="placeholder"/>
        </w:category>
        <w:types>
          <w:type w:val="bbPlcHdr"/>
        </w:types>
        <w:behaviors>
          <w:behavior w:val="content"/>
        </w:behaviors>
        <w:guid w:val="{1DA8B25F-8C0E-4502-9996-D040D5B9C276}"/>
      </w:docPartPr>
      <w:docPartBody>
        <w:p w:rsidR="009F713D" w:rsidRDefault="00D5305F" w:rsidP="00D5305F">
          <w:pPr>
            <w:pStyle w:val="16099FC489F4455B880437BB185D35DA1"/>
          </w:pPr>
          <w:r w:rsidRPr="0037336D">
            <w:rPr>
              <w:rStyle w:val="PlaceholderText"/>
              <w:bCs/>
            </w:rPr>
            <w:t>Click or tap here to enter text.</w:t>
          </w:r>
        </w:p>
      </w:docPartBody>
    </w:docPart>
    <w:docPart>
      <w:docPartPr>
        <w:name w:val="9156A4233D5443F1ACD8EDEBDF44CACD"/>
        <w:category>
          <w:name w:val="General"/>
          <w:gallery w:val="placeholder"/>
        </w:category>
        <w:types>
          <w:type w:val="bbPlcHdr"/>
        </w:types>
        <w:behaviors>
          <w:behavior w:val="content"/>
        </w:behaviors>
        <w:guid w:val="{1410E261-F2B1-4C22-9E4D-53FCE471313C}"/>
      </w:docPartPr>
      <w:docPartBody>
        <w:p w:rsidR="009F713D" w:rsidRDefault="00D5305F" w:rsidP="00D5305F">
          <w:pPr>
            <w:pStyle w:val="9156A4233D5443F1ACD8EDEBDF44CACD1"/>
          </w:pPr>
          <w:r w:rsidRPr="0037336D">
            <w:rPr>
              <w:rStyle w:val="PlaceholderText"/>
              <w:bCs/>
            </w:rPr>
            <w:t>Click or tap here to enter text.</w:t>
          </w:r>
        </w:p>
      </w:docPartBody>
    </w:docPart>
    <w:docPart>
      <w:docPartPr>
        <w:name w:val="4287CE2A1510471CAF640299F451676C"/>
        <w:category>
          <w:name w:val="General"/>
          <w:gallery w:val="placeholder"/>
        </w:category>
        <w:types>
          <w:type w:val="bbPlcHdr"/>
        </w:types>
        <w:behaviors>
          <w:behavior w:val="content"/>
        </w:behaviors>
        <w:guid w:val="{B2775406-F6B0-4C61-BF1A-C10EEF6E3EC6}"/>
      </w:docPartPr>
      <w:docPartBody>
        <w:p w:rsidR="009F713D" w:rsidRDefault="00D5305F" w:rsidP="00D5305F">
          <w:pPr>
            <w:pStyle w:val="4287CE2A1510471CAF640299F451676C1"/>
          </w:pPr>
          <w:r w:rsidRPr="0037336D">
            <w:rPr>
              <w:rStyle w:val="PlaceholderText"/>
              <w:bCs/>
            </w:rPr>
            <w:t>Click or tap here to enter text.</w:t>
          </w:r>
        </w:p>
      </w:docPartBody>
    </w:docPart>
    <w:docPart>
      <w:docPartPr>
        <w:name w:val="B298A388D791404E9D83F01AFFA8F047"/>
        <w:category>
          <w:name w:val="General"/>
          <w:gallery w:val="placeholder"/>
        </w:category>
        <w:types>
          <w:type w:val="bbPlcHdr"/>
        </w:types>
        <w:behaviors>
          <w:behavior w:val="content"/>
        </w:behaviors>
        <w:guid w:val="{F2F31A5F-F073-45DC-8921-DCD216CCB101}"/>
      </w:docPartPr>
      <w:docPartBody>
        <w:p w:rsidR="009F713D" w:rsidRDefault="00D5305F" w:rsidP="00D5305F">
          <w:pPr>
            <w:pStyle w:val="B298A388D791404E9D83F01AFFA8F0471"/>
          </w:pPr>
          <w:r w:rsidRPr="0037336D">
            <w:rPr>
              <w:rStyle w:val="PlaceholderText"/>
              <w:bCs/>
            </w:rPr>
            <w:t>Click or tap here to enter text.</w:t>
          </w:r>
        </w:p>
      </w:docPartBody>
    </w:docPart>
    <w:docPart>
      <w:docPartPr>
        <w:name w:val="5A53B379F70B4234BA1DC261E866AFDF"/>
        <w:category>
          <w:name w:val="General"/>
          <w:gallery w:val="placeholder"/>
        </w:category>
        <w:types>
          <w:type w:val="bbPlcHdr"/>
        </w:types>
        <w:behaviors>
          <w:behavior w:val="content"/>
        </w:behaviors>
        <w:guid w:val="{EC47BB0E-0EFF-4827-BC9A-7C85DF273FAF}"/>
      </w:docPartPr>
      <w:docPartBody>
        <w:p w:rsidR="009F713D" w:rsidRDefault="00D5305F" w:rsidP="00D5305F">
          <w:pPr>
            <w:pStyle w:val="5A53B379F70B4234BA1DC261E866AFDF1"/>
          </w:pPr>
          <w:r w:rsidRPr="0037336D">
            <w:rPr>
              <w:rStyle w:val="PlaceholderText"/>
              <w:bCs/>
            </w:rPr>
            <w:t>Click or tap here to enter text.</w:t>
          </w:r>
        </w:p>
      </w:docPartBody>
    </w:docPart>
    <w:docPart>
      <w:docPartPr>
        <w:name w:val="A15138A85F7946B28C5484FF5876E9D0"/>
        <w:category>
          <w:name w:val="General"/>
          <w:gallery w:val="placeholder"/>
        </w:category>
        <w:types>
          <w:type w:val="bbPlcHdr"/>
        </w:types>
        <w:behaviors>
          <w:behavior w:val="content"/>
        </w:behaviors>
        <w:guid w:val="{50CBEA66-C07D-40FF-9409-73602ECA8A73}"/>
      </w:docPartPr>
      <w:docPartBody>
        <w:p w:rsidR="009F713D" w:rsidRDefault="00D5305F" w:rsidP="00D5305F">
          <w:pPr>
            <w:pStyle w:val="A15138A85F7946B28C5484FF5876E9D01"/>
          </w:pPr>
          <w:r w:rsidRPr="0037336D">
            <w:rPr>
              <w:rStyle w:val="PlaceholderText"/>
              <w:bCs/>
            </w:rPr>
            <w:t>Click or tap here to enter text.</w:t>
          </w:r>
        </w:p>
      </w:docPartBody>
    </w:docPart>
    <w:docPart>
      <w:docPartPr>
        <w:name w:val="1CEB74F65A6B4E6F9706CB0C27C05218"/>
        <w:category>
          <w:name w:val="General"/>
          <w:gallery w:val="placeholder"/>
        </w:category>
        <w:types>
          <w:type w:val="bbPlcHdr"/>
        </w:types>
        <w:behaviors>
          <w:behavior w:val="content"/>
        </w:behaviors>
        <w:guid w:val="{1F0B5961-B280-4821-B00A-8CBB92BE77C3}"/>
      </w:docPartPr>
      <w:docPartBody>
        <w:p w:rsidR="009F713D" w:rsidRDefault="00D5305F" w:rsidP="00D5305F">
          <w:pPr>
            <w:pStyle w:val="1CEB74F65A6B4E6F9706CB0C27C052181"/>
          </w:pPr>
          <w:r w:rsidRPr="0037336D">
            <w:rPr>
              <w:rStyle w:val="PlaceholderText"/>
              <w:bCs/>
            </w:rPr>
            <w:t>Click or tap here to enter text.</w:t>
          </w:r>
        </w:p>
      </w:docPartBody>
    </w:docPart>
    <w:docPart>
      <w:docPartPr>
        <w:name w:val="3A84B1D5E50C4A29A7E36F624765D43F"/>
        <w:category>
          <w:name w:val="General"/>
          <w:gallery w:val="placeholder"/>
        </w:category>
        <w:types>
          <w:type w:val="bbPlcHdr"/>
        </w:types>
        <w:behaviors>
          <w:behavior w:val="content"/>
        </w:behaviors>
        <w:guid w:val="{F50BEB96-13E8-484D-8CA9-2D6B40B243B4}"/>
      </w:docPartPr>
      <w:docPartBody>
        <w:p w:rsidR="009F713D" w:rsidRDefault="00D5305F" w:rsidP="00D5305F">
          <w:pPr>
            <w:pStyle w:val="3A84B1D5E50C4A29A7E36F624765D43F1"/>
          </w:pPr>
          <w:r w:rsidRPr="0037336D">
            <w:rPr>
              <w:rStyle w:val="PlaceholderText"/>
              <w:bCs/>
            </w:rPr>
            <w:t>Click or tap here to enter text.</w:t>
          </w:r>
        </w:p>
      </w:docPartBody>
    </w:docPart>
    <w:docPart>
      <w:docPartPr>
        <w:name w:val="0A22B24F8CA44492B6FAFD75A3D43004"/>
        <w:category>
          <w:name w:val="General"/>
          <w:gallery w:val="placeholder"/>
        </w:category>
        <w:types>
          <w:type w:val="bbPlcHdr"/>
        </w:types>
        <w:behaviors>
          <w:behavior w:val="content"/>
        </w:behaviors>
        <w:guid w:val="{569B0541-DED7-4E05-99E6-76971AB5A52D}"/>
      </w:docPartPr>
      <w:docPartBody>
        <w:p w:rsidR="009F713D" w:rsidRDefault="00D5305F" w:rsidP="00D5305F">
          <w:pPr>
            <w:pStyle w:val="0A22B24F8CA44492B6FAFD75A3D430041"/>
          </w:pPr>
          <w:r w:rsidRPr="0037336D">
            <w:rPr>
              <w:rStyle w:val="PlaceholderText"/>
              <w:bCs/>
            </w:rPr>
            <w:t>Click or tap here to enter text.</w:t>
          </w:r>
        </w:p>
      </w:docPartBody>
    </w:docPart>
    <w:docPart>
      <w:docPartPr>
        <w:name w:val="9D3DC67A15934B2C97F5201324E992AF"/>
        <w:category>
          <w:name w:val="General"/>
          <w:gallery w:val="placeholder"/>
        </w:category>
        <w:types>
          <w:type w:val="bbPlcHdr"/>
        </w:types>
        <w:behaviors>
          <w:behavior w:val="content"/>
        </w:behaviors>
        <w:guid w:val="{D99E255B-2BC1-4D41-B81A-04B9BF169795}"/>
      </w:docPartPr>
      <w:docPartBody>
        <w:p w:rsidR="009F713D" w:rsidRDefault="00D5305F" w:rsidP="00D5305F">
          <w:pPr>
            <w:pStyle w:val="9D3DC67A15934B2C97F5201324E992AF1"/>
          </w:pPr>
          <w:r w:rsidRPr="0037336D">
            <w:rPr>
              <w:rStyle w:val="PlaceholderText"/>
              <w:bCs/>
            </w:rPr>
            <w:t>Click or tap here to enter text.</w:t>
          </w:r>
        </w:p>
      </w:docPartBody>
    </w:docPart>
    <w:docPart>
      <w:docPartPr>
        <w:name w:val="75E1AADCBEB845AD87A28E83EA3B146F"/>
        <w:category>
          <w:name w:val="General"/>
          <w:gallery w:val="placeholder"/>
        </w:category>
        <w:types>
          <w:type w:val="bbPlcHdr"/>
        </w:types>
        <w:behaviors>
          <w:behavior w:val="content"/>
        </w:behaviors>
        <w:guid w:val="{D4FBE37A-8671-486E-B486-5CDC44118512}"/>
      </w:docPartPr>
      <w:docPartBody>
        <w:p w:rsidR="009F713D" w:rsidRDefault="00D5305F" w:rsidP="00D5305F">
          <w:pPr>
            <w:pStyle w:val="75E1AADCBEB845AD87A28E83EA3B146F1"/>
          </w:pPr>
          <w:r w:rsidRPr="0037336D">
            <w:rPr>
              <w:rStyle w:val="PlaceholderText"/>
              <w:bCs/>
            </w:rPr>
            <w:t>Click or tap here to enter text.</w:t>
          </w:r>
        </w:p>
      </w:docPartBody>
    </w:docPart>
    <w:docPart>
      <w:docPartPr>
        <w:name w:val="E0CD2CE331DC47B7A7125B4043F78A30"/>
        <w:category>
          <w:name w:val="General"/>
          <w:gallery w:val="placeholder"/>
        </w:category>
        <w:types>
          <w:type w:val="bbPlcHdr"/>
        </w:types>
        <w:behaviors>
          <w:behavior w:val="content"/>
        </w:behaviors>
        <w:guid w:val="{A881BF26-FBEA-409B-839E-B44E62ABC4B3}"/>
      </w:docPartPr>
      <w:docPartBody>
        <w:p w:rsidR="009F713D" w:rsidRDefault="00D5305F" w:rsidP="00D5305F">
          <w:pPr>
            <w:pStyle w:val="E0CD2CE331DC47B7A7125B4043F78A301"/>
          </w:pPr>
          <w:r w:rsidRPr="0037336D">
            <w:rPr>
              <w:rStyle w:val="PlaceholderText"/>
              <w:bCs/>
            </w:rPr>
            <w:t>Click or tap here to enter text.</w:t>
          </w:r>
        </w:p>
      </w:docPartBody>
    </w:docPart>
    <w:docPart>
      <w:docPartPr>
        <w:name w:val="05F59F96AA084E4A8C6B2DBAAFAA1F4E"/>
        <w:category>
          <w:name w:val="General"/>
          <w:gallery w:val="placeholder"/>
        </w:category>
        <w:types>
          <w:type w:val="bbPlcHdr"/>
        </w:types>
        <w:behaviors>
          <w:behavior w:val="content"/>
        </w:behaviors>
        <w:guid w:val="{5E2AF6B2-AB6B-4117-B38B-5204DED11CCD}"/>
      </w:docPartPr>
      <w:docPartBody>
        <w:p w:rsidR="009F713D" w:rsidRDefault="00D5305F" w:rsidP="00D5305F">
          <w:pPr>
            <w:pStyle w:val="05F59F96AA084E4A8C6B2DBAAFAA1F4E1"/>
          </w:pPr>
          <w:r w:rsidRPr="0037336D">
            <w:rPr>
              <w:rStyle w:val="PlaceholderText"/>
              <w:bCs/>
            </w:rPr>
            <w:t>Click or tap here to enter text.</w:t>
          </w:r>
        </w:p>
      </w:docPartBody>
    </w:docPart>
    <w:docPart>
      <w:docPartPr>
        <w:name w:val="F7F0B6420E3E463EA2377D3ABB812146"/>
        <w:category>
          <w:name w:val="General"/>
          <w:gallery w:val="placeholder"/>
        </w:category>
        <w:types>
          <w:type w:val="bbPlcHdr"/>
        </w:types>
        <w:behaviors>
          <w:behavior w:val="content"/>
        </w:behaviors>
        <w:guid w:val="{84257128-CA71-4E94-B322-4D1C66C10B0D}"/>
      </w:docPartPr>
      <w:docPartBody>
        <w:p w:rsidR="009F713D" w:rsidRDefault="00D5305F" w:rsidP="00D5305F">
          <w:pPr>
            <w:pStyle w:val="F7F0B6420E3E463EA2377D3ABB8121461"/>
          </w:pPr>
          <w:r w:rsidRPr="0037336D">
            <w:rPr>
              <w:rStyle w:val="PlaceholderText"/>
              <w:bCs/>
            </w:rPr>
            <w:t>Click or tap here to enter text.</w:t>
          </w:r>
        </w:p>
      </w:docPartBody>
    </w:docPart>
    <w:docPart>
      <w:docPartPr>
        <w:name w:val="1CA1917681364F10AFA0ECEEEB2DB0D0"/>
        <w:category>
          <w:name w:val="General"/>
          <w:gallery w:val="placeholder"/>
        </w:category>
        <w:types>
          <w:type w:val="bbPlcHdr"/>
        </w:types>
        <w:behaviors>
          <w:behavior w:val="content"/>
        </w:behaviors>
        <w:guid w:val="{4F69C341-7C13-40AA-B9DC-E258F7FDF2D6}"/>
      </w:docPartPr>
      <w:docPartBody>
        <w:p w:rsidR="009F713D" w:rsidRDefault="00D5305F" w:rsidP="00D5305F">
          <w:pPr>
            <w:pStyle w:val="1CA1917681364F10AFA0ECEEEB2DB0D01"/>
          </w:pPr>
          <w:r w:rsidRPr="0037336D">
            <w:rPr>
              <w:rStyle w:val="PlaceholderText"/>
              <w:bCs/>
            </w:rPr>
            <w:t>Click or tap here to enter text.</w:t>
          </w:r>
        </w:p>
      </w:docPartBody>
    </w:docPart>
    <w:docPart>
      <w:docPartPr>
        <w:name w:val="2C41938DFBCB4B3D8669FB42125A0623"/>
        <w:category>
          <w:name w:val="General"/>
          <w:gallery w:val="placeholder"/>
        </w:category>
        <w:types>
          <w:type w:val="bbPlcHdr"/>
        </w:types>
        <w:behaviors>
          <w:behavior w:val="content"/>
        </w:behaviors>
        <w:guid w:val="{E608EF38-1F54-4F60-A160-D71678C7836B}"/>
      </w:docPartPr>
      <w:docPartBody>
        <w:p w:rsidR="009F713D" w:rsidRDefault="00D5305F" w:rsidP="00D5305F">
          <w:pPr>
            <w:pStyle w:val="2C41938DFBCB4B3D8669FB42125A06231"/>
          </w:pPr>
          <w:r w:rsidRPr="0037336D">
            <w:rPr>
              <w:rStyle w:val="PlaceholderText"/>
              <w:bCs/>
            </w:rPr>
            <w:t>Click or tap here to enter text.</w:t>
          </w:r>
        </w:p>
      </w:docPartBody>
    </w:docPart>
    <w:docPart>
      <w:docPartPr>
        <w:name w:val="BE7029219CD14581AD237DFF68E44FCB"/>
        <w:category>
          <w:name w:val="General"/>
          <w:gallery w:val="placeholder"/>
        </w:category>
        <w:types>
          <w:type w:val="bbPlcHdr"/>
        </w:types>
        <w:behaviors>
          <w:behavior w:val="content"/>
        </w:behaviors>
        <w:guid w:val="{912451D8-20C8-465F-AAF8-8AF1E01A4580}"/>
      </w:docPartPr>
      <w:docPartBody>
        <w:p w:rsidR="009F713D" w:rsidRDefault="00D5305F" w:rsidP="00D5305F">
          <w:pPr>
            <w:pStyle w:val="BE7029219CD14581AD237DFF68E44FCB1"/>
          </w:pPr>
          <w:r w:rsidRPr="0037336D">
            <w:rPr>
              <w:rStyle w:val="PlaceholderText"/>
              <w:bCs/>
            </w:rPr>
            <w:t>Click or tap here to enter text.</w:t>
          </w:r>
        </w:p>
      </w:docPartBody>
    </w:docPart>
    <w:docPart>
      <w:docPartPr>
        <w:name w:val="E3FA5D8FAE7043CBADEC2B5F89C3B03E"/>
        <w:category>
          <w:name w:val="General"/>
          <w:gallery w:val="placeholder"/>
        </w:category>
        <w:types>
          <w:type w:val="bbPlcHdr"/>
        </w:types>
        <w:behaviors>
          <w:behavior w:val="content"/>
        </w:behaviors>
        <w:guid w:val="{20F1E36F-52A8-41AF-8485-EB4BB2A08714}"/>
      </w:docPartPr>
      <w:docPartBody>
        <w:p w:rsidR="009F713D" w:rsidRDefault="00D5305F" w:rsidP="00D5305F">
          <w:pPr>
            <w:pStyle w:val="E3FA5D8FAE7043CBADEC2B5F89C3B03E1"/>
          </w:pPr>
          <w:r w:rsidRPr="00680AEE">
            <w:rPr>
              <w:rStyle w:val="PlaceholderText"/>
              <w:bCs/>
            </w:rPr>
            <w:t>Click or tap here to enter text.</w:t>
          </w:r>
        </w:p>
      </w:docPartBody>
    </w:docPart>
    <w:docPart>
      <w:docPartPr>
        <w:name w:val="7E7B486D74664218A84D2827F8673017"/>
        <w:category>
          <w:name w:val="General"/>
          <w:gallery w:val="placeholder"/>
        </w:category>
        <w:types>
          <w:type w:val="bbPlcHdr"/>
        </w:types>
        <w:behaviors>
          <w:behavior w:val="content"/>
        </w:behaviors>
        <w:guid w:val="{491586B3-E0BD-499C-838B-234D5756E2C6}"/>
      </w:docPartPr>
      <w:docPartBody>
        <w:p w:rsidR="009F713D" w:rsidRDefault="00D5305F" w:rsidP="00D5305F">
          <w:pPr>
            <w:pStyle w:val="7E7B486D74664218A84D2827F86730171"/>
          </w:pPr>
          <w:r w:rsidRPr="00680AEE">
            <w:rPr>
              <w:rStyle w:val="PlaceholderText"/>
              <w:bCs/>
            </w:rPr>
            <w:t>Click or tap here to enter text.</w:t>
          </w:r>
        </w:p>
      </w:docPartBody>
    </w:docPart>
    <w:docPart>
      <w:docPartPr>
        <w:name w:val="DD2A948E462F439A9CCA23D90BF04047"/>
        <w:category>
          <w:name w:val="General"/>
          <w:gallery w:val="placeholder"/>
        </w:category>
        <w:types>
          <w:type w:val="bbPlcHdr"/>
        </w:types>
        <w:behaviors>
          <w:behavior w:val="content"/>
        </w:behaviors>
        <w:guid w:val="{E0F77262-FFB0-48EB-A16F-AAFBDC638AF8}"/>
      </w:docPartPr>
      <w:docPartBody>
        <w:p w:rsidR="009F713D" w:rsidRDefault="00D5305F" w:rsidP="00D5305F">
          <w:pPr>
            <w:pStyle w:val="DD2A948E462F439A9CCA23D90BF040471"/>
          </w:pPr>
          <w:r w:rsidRPr="00680AEE">
            <w:rPr>
              <w:rStyle w:val="PlaceholderText"/>
              <w:bCs/>
            </w:rPr>
            <w:t>Click or tap here to enter text.</w:t>
          </w:r>
        </w:p>
      </w:docPartBody>
    </w:docPart>
    <w:docPart>
      <w:docPartPr>
        <w:name w:val="842331295A1D4BE4B54D37AF34B74808"/>
        <w:category>
          <w:name w:val="General"/>
          <w:gallery w:val="placeholder"/>
        </w:category>
        <w:types>
          <w:type w:val="bbPlcHdr"/>
        </w:types>
        <w:behaviors>
          <w:behavior w:val="content"/>
        </w:behaviors>
        <w:guid w:val="{2C6EEA03-F789-4136-BFD7-C10690581A54}"/>
      </w:docPartPr>
      <w:docPartBody>
        <w:p w:rsidR="009F713D" w:rsidRDefault="00D5305F" w:rsidP="00D5305F">
          <w:pPr>
            <w:pStyle w:val="842331295A1D4BE4B54D37AF34B748081"/>
          </w:pPr>
          <w:r w:rsidRPr="00680AEE">
            <w:rPr>
              <w:rStyle w:val="PlaceholderText"/>
              <w:bCs/>
            </w:rPr>
            <w:t>Click or tap here to enter text.</w:t>
          </w:r>
        </w:p>
      </w:docPartBody>
    </w:docPart>
    <w:docPart>
      <w:docPartPr>
        <w:name w:val="04FEFEEDC3B745F5B6661BB92E1007BA"/>
        <w:category>
          <w:name w:val="General"/>
          <w:gallery w:val="placeholder"/>
        </w:category>
        <w:types>
          <w:type w:val="bbPlcHdr"/>
        </w:types>
        <w:behaviors>
          <w:behavior w:val="content"/>
        </w:behaviors>
        <w:guid w:val="{0EA85974-D06D-49C2-8987-5B4E765600AD}"/>
      </w:docPartPr>
      <w:docPartBody>
        <w:p w:rsidR="009F713D" w:rsidRDefault="00D5305F" w:rsidP="00D5305F">
          <w:pPr>
            <w:pStyle w:val="04FEFEEDC3B745F5B6661BB92E1007BA1"/>
          </w:pPr>
          <w:r w:rsidRPr="00680AEE">
            <w:rPr>
              <w:rStyle w:val="PlaceholderText"/>
              <w:bCs/>
            </w:rPr>
            <w:t>Click or tap here to enter text.</w:t>
          </w:r>
        </w:p>
      </w:docPartBody>
    </w:docPart>
    <w:docPart>
      <w:docPartPr>
        <w:name w:val="2736B719EBF54502AF1BB5B332DE8463"/>
        <w:category>
          <w:name w:val="General"/>
          <w:gallery w:val="placeholder"/>
        </w:category>
        <w:types>
          <w:type w:val="bbPlcHdr"/>
        </w:types>
        <w:behaviors>
          <w:behavior w:val="content"/>
        </w:behaviors>
        <w:guid w:val="{0C13CD79-172B-4775-9EB0-F7BC03E0A7B1}"/>
      </w:docPartPr>
      <w:docPartBody>
        <w:p w:rsidR="009F713D" w:rsidRDefault="00D5305F" w:rsidP="00D5305F">
          <w:pPr>
            <w:pStyle w:val="2736B719EBF54502AF1BB5B332DE84631"/>
          </w:pPr>
          <w:r w:rsidRPr="00680AEE">
            <w:rPr>
              <w:rStyle w:val="PlaceholderText"/>
              <w:bCs/>
            </w:rPr>
            <w:t>Click or tap here to enter text.</w:t>
          </w:r>
        </w:p>
      </w:docPartBody>
    </w:docPart>
    <w:docPart>
      <w:docPartPr>
        <w:name w:val="DB7F6AE1677A4D2DAC9231C8336D10B5"/>
        <w:category>
          <w:name w:val="General"/>
          <w:gallery w:val="placeholder"/>
        </w:category>
        <w:types>
          <w:type w:val="bbPlcHdr"/>
        </w:types>
        <w:behaviors>
          <w:behavior w:val="content"/>
        </w:behaviors>
        <w:guid w:val="{63508DC3-7206-4834-8BBC-3D8807D78C65}"/>
      </w:docPartPr>
      <w:docPartBody>
        <w:p w:rsidR="009F713D" w:rsidRDefault="00D5305F" w:rsidP="00D5305F">
          <w:pPr>
            <w:pStyle w:val="DB7F6AE1677A4D2DAC9231C8336D10B51"/>
          </w:pPr>
          <w:r w:rsidRPr="00680AEE">
            <w:rPr>
              <w:rStyle w:val="PlaceholderText"/>
              <w:bCs/>
            </w:rPr>
            <w:t>Click or tap here to enter text.</w:t>
          </w:r>
        </w:p>
      </w:docPartBody>
    </w:docPart>
    <w:docPart>
      <w:docPartPr>
        <w:name w:val="67BAB0AC8E954D6EBE898137E92C46B7"/>
        <w:category>
          <w:name w:val="General"/>
          <w:gallery w:val="placeholder"/>
        </w:category>
        <w:types>
          <w:type w:val="bbPlcHdr"/>
        </w:types>
        <w:behaviors>
          <w:behavior w:val="content"/>
        </w:behaviors>
        <w:guid w:val="{26E5D889-0666-46DC-9F42-3B40D28A0E14}"/>
      </w:docPartPr>
      <w:docPartBody>
        <w:p w:rsidR="009F713D" w:rsidRDefault="00D5305F" w:rsidP="00D5305F">
          <w:pPr>
            <w:pStyle w:val="67BAB0AC8E954D6EBE898137E92C46B71"/>
          </w:pPr>
          <w:r w:rsidRPr="00680AEE">
            <w:rPr>
              <w:rStyle w:val="PlaceholderText"/>
              <w:bCs/>
            </w:rPr>
            <w:t>Click or tap here to enter text.</w:t>
          </w:r>
        </w:p>
      </w:docPartBody>
    </w:docPart>
    <w:docPart>
      <w:docPartPr>
        <w:name w:val="F4137BB4ECD6451E97D02816739F9798"/>
        <w:category>
          <w:name w:val="General"/>
          <w:gallery w:val="placeholder"/>
        </w:category>
        <w:types>
          <w:type w:val="bbPlcHdr"/>
        </w:types>
        <w:behaviors>
          <w:behavior w:val="content"/>
        </w:behaviors>
        <w:guid w:val="{C0002D69-FDF6-4451-B38D-58F146E96676}"/>
      </w:docPartPr>
      <w:docPartBody>
        <w:p w:rsidR="009F713D" w:rsidRDefault="00D5305F" w:rsidP="00D5305F">
          <w:pPr>
            <w:pStyle w:val="F4137BB4ECD6451E97D02816739F97981"/>
          </w:pPr>
          <w:r w:rsidRPr="00680AEE">
            <w:rPr>
              <w:rStyle w:val="PlaceholderText"/>
              <w:bCs/>
            </w:rPr>
            <w:t>Click or tap here to enter text.</w:t>
          </w:r>
        </w:p>
      </w:docPartBody>
    </w:docPart>
    <w:docPart>
      <w:docPartPr>
        <w:name w:val="6537B683B626422E94D15CA2E2027A7F"/>
        <w:category>
          <w:name w:val="General"/>
          <w:gallery w:val="placeholder"/>
        </w:category>
        <w:types>
          <w:type w:val="bbPlcHdr"/>
        </w:types>
        <w:behaviors>
          <w:behavior w:val="content"/>
        </w:behaviors>
        <w:guid w:val="{40DB9B2F-961E-4998-AAAB-3CE743739D92}"/>
      </w:docPartPr>
      <w:docPartBody>
        <w:p w:rsidR="009F713D" w:rsidRDefault="00D5305F" w:rsidP="00D5305F">
          <w:pPr>
            <w:pStyle w:val="6537B683B626422E94D15CA2E2027A7F1"/>
          </w:pPr>
          <w:r w:rsidRPr="00680AEE">
            <w:rPr>
              <w:rStyle w:val="PlaceholderText"/>
              <w:bCs/>
            </w:rPr>
            <w:t>Click or tap here to enter text.</w:t>
          </w:r>
        </w:p>
      </w:docPartBody>
    </w:docPart>
    <w:docPart>
      <w:docPartPr>
        <w:name w:val="0CA9CEACA12B4B8CB9E3DD6B347BD5DF"/>
        <w:category>
          <w:name w:val="General"/>
          <w:gallery w:val="placeholder"/>
        </w:category>
        <w:types>
          <w:type w:val="bbPlcHdr"/>
        </w:types>
        <w:behaviors>
          <w:behavior w:val="content"/>
        </w:behaviors>
        <w:guid w:val="{8559CE6B-2447-4A8B-B8D9-0CFE671A56A8}"/>
      </w:docPartPr>
      <w:docPartBody>
        <w:p w:rsidR="009F713D" w:rsidRDefault="00D5305F" w:rsidP="00D5305F">
          <w:pPr>
            <w:pStyle w:val="0CA9CEACA12B4B8CB9E3DD6B347BD5DF1"/>
          </w:pPr>
          <w:r w:rsidRPr="00680AEE">
            <w:rPr>
              <w:rStyle w:val="PlaceholderText"/>
              <w:bCs/>
            </w:rPr>
            <w:t>Click or tap here to enter text.</w:t>
          </w:r>
        </w:p>
      </w:docPartBody>
    </w:docPart>
    <w:docPart>
      <w:docPartPr>
        <w:name w:val="5EE1AF20252C4D919359126E21851D93"/>
        <w:category>
          <w:name w:val="General"/>
          <w:gallery w:val="placeholder"/>
        </w:category>
        <w:types>
          <w:type w:val="bbPlcHdr"/>
        </w:types>
        <w:behaviors>
          <w:behavior w:val="content"/>
        </w:behaviors>
        <w:guid w:val="{7491E0E8-835A-4093-9BBC-7036E9A44CB4}"/>
      </w:docPartPr>
      <w:docPartBody>
        <w:p w:rsidR="009F713D" w:rsidRDefault="00D5305F" w:rsidP="00D5305F">
          <w:pPr>
            <w:pStyle w:val="5EE1AF20252C4D919359126E21851D931"/>
          </w:pPr>
          <w:r w:rsidRPr="00680AEE">
            <w:rPr>
              <w:rStyle w:val="PlaceholderText"/>
              <w:bCs/>
            </w:rPr>
            <w:t>Click or tap here to enter text.</w:t>
          </w:r>
        </w:p>
      </w:docPartBody>
    </w:docPart>
    <w:docPart>
      <w:docPartPr>
        <w:name w:val="A56A11D6B1244A528F732E6C457D4BD7"/>
        <w:category>
          <w:name w:val="General"/>
          <w:gallery w:val="placeholder"/>
        </w:category>
        <w:types>
          <w:type w:val="bbPlcHdr"/>
        </w:types>
        <w:behaviors>
          <w:behavior w:val="content"/>
        </w:behaviors>
        <w:guid w:val="{3D559A1E-4CA3-46F7-B199-1F474FB1B8B9}"/>
      </w:docPartPr>
      <w:docPartBody>
        <w:p w:rsidR="009F713D" w:rsidRDefault="00D5305F" w:rsidP="00D5305F">
          <w:pPr>
            <w:pStyle w:val="A56A11D6B1244A528F732E6C457D4BD71"/>
          </w:pPr>
          <w:r w:rsidRPr="00680AEE">
            <w:rPr>
              <w:rStyle w:val="PlaceholderText"/>
              <w:bCs/>
            </w:rPr>
            <w:t>Click or tap here to enter text.</w:t>
          </w:r>
        </w:p>
      </w:docPartBody>
    </w:docPart>
    <w:docPart>
      <w:docPartPr>
        <w:name w:val="29242A04CB924B32812AD6AC916E4A86"/>
        <w:category>
          <w:name w:val="General"/>
          <w:gallery w:val="placeholder"/>
        </w:category>
        <w:types>
          <w:type w:val="bbPlcHdr"/>
        </w:types>
        <w:behaviors>
          <w:behavior w:val="content"/>
        </w:behaviors>
        <w:guid w:val="{DF1FD697-E36A-447F-A8FD-F7309E6C0C3A}"/>
      </w:docPartPr>
      <w:docPartBody>
        <w:p w:rsidR="009F713D" w:rsidRDefault="00D5305F" w:rsidP="00D5305F">
          <w:pPr>
            <w:pStyle w:val="29242A04CB924B32812AD6AC916E4A861"/>
          </w:pPr>
          <w:r w:rsidRPr="00680AEE">
            <w:rPr>
              <w:rStyle w:val="PlaceholderText"/>
              <w:bCs/>
            </w:rPr>
            <w:t>Click or tap here to enter text.</w:t>
          </w:r>
        </w:p>
      </w:docPartBody>
    </w:docPart>
    <w:docPart>
      <w:docPartPr>
        <w:name w:val="24C9978512A74854A2831AFB3BCFA0DD"/>
        <w:category>
          <w:name w:val="General"/>
          <w:gallery w:val="placeholder"/>
        </w:category>
        <w:types>
          <w:type w:val="bbPlcHdr"/>
        </w:types>
        <w:behaviors>
          <w:behavior w:val="content"/>
        </w:behaviors>
        <w:guid w:val="{3B346DA4-0261-4FC5-B817-FB27CB0D244B}"/>
      </w:docPartPr>
      <w:docPartBody>
        <w:p w:rsidR="009F713D" w:rsidRDefault="00D5305F" w:rsidP="00D5305F">
          <w:pPr>
            <w:pStyle w:val="24C9978512A74854A2831AFB3BCFA0DD1"/>
          </w:pPr>
          <w:r w:rsidRPr="00680AEE">
            <w:rPr>
              <w:rStyle w:val="PlaceholderText"/>
              <w:bCs/>
            </w:rPr>
            <w:t>Click or tap here to enter text.</w:t>
          </w:r>
        </w:p>
      </w:docPartBody>
    </w:docPart>
    <w:docPart>
      <w:docPartPr>
        <w:name w:val="02F5C3CF0EEB400A8C53966383F18360"/>
        <w:category>
          <w:name w:val="General"/>
          <w:gallery w:val="placeholder"/>
        </w:category>
        <w:types>
          <w:type w:val="bbPlcHdr"/>
        </w:types>
        <w:behaviors>
          <w:behavior w:val="content"/>
        </w:behaviors>
        <w:guid w:val="{3E15C061-8E04-4C6B-92AB-39E85BCD9333}"/>
      </w:docPartPr>
      <w:docPartBody>
        <w:p w:rsidR="009F713D" w:rsidRDefault="00D5305F" w:rsidP="00D5305F">
          <w:pPr>
            <w:pStyle w:val="02F5C3CF0EEB400A8C53966383F183601"/>
          </w:pPr>
          <w:r w:rsidRPr="00680AEE">
            <w:rPr>
              <w:rStyle w:val="PlaceholderText"/>
              <w:bCs/>
            </w:rPr>
            <w:t>Click or tap here to enter text.</w:t>
          </w:r>
        </w:p>
      </w:docPartBody>
    </w:docPart>
    <w:docPart>
      <w:docPartPr>
        <w:name w:val="52F7CB3723C14E9FAC3FA69E58B9896D"/>
        <w:category>
          <w:name w:val="General"/>
          <w:gallery w:val="placeholder"/>
        </w:category>
        <w:types>
          <w:type w:val="bbPlcHdr"/>
        </w:types>
        <w:behaviors>
          <w:behavior w:val="content"/>
        </w:behaviors>
        <w:guid w:val="{02C3D6C9-FD87-411C-BA35-9614C8580C49}"/>
      </w:docPartPr>
      <w:docPartBody>
        <w:p w:rsidR="009F713D" w:rsidRDefault="00D5305F" w:rsidP="00D5305F">
          <w:pPr>
            <w:pStyle w:val="52F7CB3723C14E9FAC3FA69E58B9896D1"/>
          </w:pPr>
          <w:r w:rsidRPr="00680AEE">
            <w:rPr>
              <w:rStyle w:val="PlaceholderText"/>
              <w:bCs/>
            </w:rPr>
            <w:t>Click or tap here to enter text.</w:t>
          </w:r>
        </w:p>
      </w:docPartBody>
    </w:docPart>
    <w:docPart>
      <w:docPartPr>
        <w:name w:val="A40738A8CC154A70BD771044D7D7B297"/>
        <w:category>
          <w:name w:val="General"/>
          <w:gallery w:val="placeholder"/>
        </w:category>
        <w:types>
          <w:type w:val="bbPlcHdr"/>
        </w:types>
        <w:behaviors>
          <w:behavior w:val="content"/>
        </w:behaviors>
        <w:guid w:val="{18F16A8F-591A-4BB7-BBB9-009BFB8D2ACE}"/>
      </w:docPartPr>
      <w:docPartBody>
        <w:p w:rsidR="009F713D" w:rsidRDefault="00D5305F" w:rsidP="00D5305F">
          <w:pPr>
            <w:pStyle w:val="A40738A8CC154A70BD771044D7D7B2971"/>
          </w:pPr>
          <w:r w:rsidRPr="00680AEE">
            <w:rPr>
              <w:rStyle w:val="PlaceholderText"/>
              <w:bCs/>
            </w:rPr>
            <w:t>Click or tap here to enter text.</w:t>
          </w:r>
        </w:p>
      </w:docPartBody>
    </w:docPart>
    <w:docPart>
      <w:docPartPr>
        <w:name w:val="3D0D573D9EED463989D79695BC2AF77A"/>
        <w:category>
          <w:name w:val="General"/>
          <w:gallery w:val="placeholder"/>
        </w:category>
        <w:types>
          <w:type w:val="bbPlcHdr"/>
        </w:types>
        <w:behaviors>
          <w:behavior w:val="content"/>
        </w:behaviors>
        <w:guid w:val="{6FF2DF5F-A9E3-4E09-BB57-B526566A3AFB}"/>
      </w:docPartPr>
      <w:docPartBody>
        <w:p w:rsidR="009F713D" w:rsidRDefault="00D5305F" w:rsidP="00D5305F">
          <w:pPr>
            <w:pStyle w:val="3D0D573D9EED463989D79695BC2AF77A1"/>
          </w:pPr>
          <w:r w:rsidRPr="00680AEE">
            <w:rPr>
              <w:rStyle w:val="PlaceholderText"/>
              <w:bCs/>
            </w:rPr>
            <w:t>Click or tap here to enter text.</w:t>
          </w:r>
        </w:p>
      </w:docPartBody>
    </w:docPart>
    <w:docPart>
      <w:docPartPr>
        <w:name w:val="361E62A11F1F462AA33307C4E6490970"/>
        <w:category>
          <w:name w:val="General"/>
          <w:gallery w:val="placeholder"/>
        </w:category>
        <w:types>
          <w:type w:val="bbPlcHdr"/>
        </w:types>
        <w:behaviors>
          <w:behavior w:val="content"/>
        </w:behaviors>
        <w:guid w:val="{855E9B6F-0A46-4ADB-99E1-6E91E02CE22C}"/>
      </w:docPartPr>
      <w:docPartBody>
        <w:p w:rsidR="009F713D" w:rsidRDefault="00D5305F" w:rsidP="00D5305F">
          <w:pPr>
            <w:pStyle w:val="361E62A11F1F462AA33307C4E64909701"/>
          </w:pPr>
          <w:r w:rsidRPr="00680AEE">
            <w:rPr>
              <w:rStyle w:val="PlaceholderText"/>
              <w:bCs/>
            </w:rPr>
            <w:t>Click or tap here to enter text.</w:t>
          </w:r>
        </w:p>
      </w:docPartBody>
    </w:docPart>
    <w:docPart>
      <w:docPartPr>
        <w:name w:val="412DCBEE02944361BB64B04DB8FF98C0"/>
        <w:category>
          <w:name w:val="General"/>
          <w:gallery w:val="placeholder"/>
        </w:category>
        <w:types>
          <w:type w:val="bbPlcHdr"/>
        </w:types>
        <w:behaviors>
          <w:behavior w:val="content"/>
        </w:behaviors>
        <w:guid w:val="{27425B68-86FB-4FB2-85A1-E63D9A287A8E}"/>
      </w:docPartPr>
      <w:docPartBody>
        <w:p w:rsidR="009F713D" w:rsidRDefault="00D5305F" w:rsidP="00D5305F">
          <w:pPr>
            <w:pStyle w:val="412DCBEE02944361BB64B04DB8FF98C01"/>
          </w:pPr>
          <w:r w:rsidRPr="00680AEE">
            <w:rPr>
              <w:rStyle w:val="PlaceholderText"/>
              <w:bCs/>
            </w:rPr>
            <w:t>Click or tap here to enter text.</w:t>
          </w:r>
        </w:p>
      </w:docPartBody>
    </w:docPart>
    <w:docPart>
      <w:docPartPr>
        <w:name w:val="D312830FBDCE4F039435C457A0D07B7C"/>
        <w:category>
          <w:name w:val="General"/>
          <w:gallery w:val="placeholder"/>
        </w:category>
        <w:types>
          <w:type w:val="bbPlcHdr"/>
        </w:types>
        <w:behaviors>
          <w:behavior w:val="content"/>
        </w:behaviors>
        <w:guid w:val="{C605DE79-8E6C-40BF-A244-1A4B28CB8B38}"/>
      </w:docPartPr>
      <w:docPartBody>
        <w:p w:rsidR="009F713D" w:rsidRDefault="00D5305F" w:rsidP="00D5305F">
          <w:pPr>
            <w:pStyle w:val="D312830FBDCE4F039435C457A0D07B7C1"/>
          </w:pPr>
          <w:r w:rsidRPr="00680AEE">
            <w:rPr>
              <w:rStyle w:val="PlaceholderText"/>
              <w:bCs/>
            </w:rPr>
            <w:t>Click or tap here to enter text.</w:t>
          </w:r>
        </w:p>
      </w:docPartBody>
    </w:docPart>
    <w:docPart>
      <w:docPartPr>
        <w:name w:val="5C7D26F138C848B294722A4AC20FE7BF"/>
        <w:category>
          <w:name w:val="General"/>
          <w:gallery w:val="placeholder"/>
        </w:category>
        <w:types>
          <w:type w:val="bbPlcHdr"/>
        </w:types>
        <w:behaviors>
          <w:behavior w:val="content"/>
        </w:behaviors>
        <w:guid w:val="{16BF4552-4CA7-45FE-93DF-5623DA36B216}"/>
      </w:docPartPr>
      <w:docPartBody>
        <w:p w:rsidR="009F713D" w:rsidRDefault="00D5305F" w:rsidP="00D5305F">
          <w:pPr>
            <w:pStyle w:val="5C7D26F138C848B294722A4AC20FE7BF1"/>
          </w:pPr>
          <w:r w:rsidRPr="00680AEE">
            <w:rPr>
              <w:rStyle w:val="PlaceholderText"/>
              <w:bCs/>
            </w:rPr>
            <w:t>Click or tap here to enter text.</w:t>
          </w:r>
        </w:p>
      </w:docPartBody>
    </w:docPart>
    <w:docPart>
      <w:docPartPr>
        <w:name w:val="D839B799EEBC4367BD1666785F92953A"/>
        <w:category>
          <w:name w:val="General"/>
          <w:gallery w:val="placeholder"/>
        </w:category>
        <w:types>
          <w:type w:val="bbPlcHdr"/>
        </w:types>
        <w:behaviors>
          <w:behavior w:val="content"/>
        </w:behaviors>
        <w:guid w:val="{BC11BC3C-C639-4201-BCF9-6569BB1E12EF}"/>
      </w:docPartPr>
      <w:docPartBody>
        <w:p w:rsidR="009F713D" w:rsidRDefault="00D5305F" w:rsidP="00D5305F">
          <w:pPr>
            <w:pStyle w:val="D839B799EEBC4367BD1666785F92953A1"/>
          </w:pPr>
          <w:r w:rsidRPr="00680AEE">
            <w:rPr>
              <w:rStyle w:val="PlaceholderText"/>
              <w:bCs/>
            </w:rPr>
            <w:t>Click or tap here to enter text.</w:t>
          </w:r>
        </w:p>
      </w:docPartBody>
    </w:docPart>
    <w:docPart>
      <w:docPartPr>
        <w:name w:val="CD70CDB239134D26BE38D5FF2631DD86"/>
        <w:category>
          <w:name w:val="General"/>
          <w:gallery w:val="placeholder"/>
        </w:category>
        <w:types>
          <w:type w:val="bbPlcHdr"/>
        </w:types>
        <w:behaviors>
          <w:behavior w:val="content"/>
        </w:behaviors>
        <w:guid w:val="{DBCA43D5-9BD6-4037-9876-7C56C871C8CE}"/>
      </w:docPartPr>
      <w:docPartBody>
        <w:p w:rsidR="009F713D" w:rsidRDefault="00D5305F" w:rsidP="00D5305F">
          <w:pPr>
            <w:pStyle w:val="CD70CDB239134D26BE38D5FF2631DD861"/>
          </w:pPr>
          <w:r w:rsidRPr="00680AEE">
            <w:rPr>
              <w:rStyle w:val="PlaceholderText"/>
              <w:bCs/>
            </w:rPr>
            <w:t>Click or tap here to enter text.</w:t>
          </w:r>
        </w:p>
      </w:docPartBody>
    </w:docPart>
    <w:docPart>
      <w:docPartPr>
        <w:name w:val="E03DB362B7644DA3B47FD52E1B075BC0"/>
        <w:category>
          <w:name w:val="General"/>
          <w:gallery w:val="placeholder"/>
        </w:category>
        <w:types>
          <w:type w:val="bbPlcHdr"/>
        </w:types>
        <w:behaviors>
          <w:behavior w:val="content"/>
        </w:behaviors>
        <w:guid w:val="{5E29D32B-143C-41E8-8D48-CEC1E886535A}"/>
      </w:docPartPr>
      <w:docPartBody>
        <w:p w:rsidR="009F713D" w:rsidRDefault="00D5305F" w:rsidP="00D5305F">
          <w:pPr>
            <w:pStyle w:val="E03DB362B7644DA3B47FD52E1B075BC01"/>
          </w:pPr>
          <w:r w:rsidRPr="00DE19EE">
            <w:rPr>
              <w:rStyle w:val="PlaceholderText"/>
              <w:bCs/>
            </w:rPr>
            <w:t>Click or tap here to enter text.</w:t>
          </w:r>
        </w:p>
      </w:docPartBody>
    </w:docPart>
    <w:docPart>
      <w:docPartPr>
        <w:name w:val="3870F911C1F44E0FA3A2544F17ABF60B"/>
        <w:category>
          <w:name w:val="General"/>
          <w:gallery w:val="placeholder"/>
        </w:category>
        <w:types>
          <w:type w:val="bbPlcHdr"/>
        </w:types>
        <w:behaviors>
          <w:behavior w:val="content"/>
        </w:behaviors>
        <w:guid w:val="{189575C9-8766-4872-9295-B7EE1F0FA608}"/>
      </w:docPartPr>
      <w:docPartBody>
        <w:p w:rsidR="009F713D" w:rsidRDefault="00D5305F" w:rsidP="00D5305F">
          <w:pPr>
            <w:pStyle w:val="3870F911C1F44E0FA3A2544F17ABF60B1"/>
          </w:pPr>
          <w:r w:rsidRPr="00DE19EE">
            <w:rPr>
              <w:rStyle w:val="PlaceholderText"/>
              <w:bCs/>
            </w:rPr>
            <w:t>Click or tap here to enter text.</w:t>
          </w:r>
        </w:p>
      </w:docPartBody>
    </w:docPart>
    <w:docPart>
      <w:docPartPr>
        <w:name w:val="D83FA178D26D44D7958E2200365A106A"/>
        <w:category>
          <w:name w:val="General"/>
          <w:gallery w:val="placeholder"/>
        </w:category>
        <w:types>
          <w:type w:val="bbPlcHdr"/>
        </w:types>
        <w:behaviors>
          <w:behavior w:val="content"/>
        </w:behaviors>
        <w:guid w:val="{A9F80E41-79D9-4DB1-8669-712561C7D8E7}"/>
      </w:docPartPr>
      <w:docPartBody>
        <w:p w:rsidR="009F713D" w:rsidRDefault="00D5305F" w:rsidP="00D5305F">
          <w:pPr>
            <w:pStyle w:val="D83FA178D26D44D7958E2200365A106A1"/>
          </w:pPr>
          <w:r w:rsidRPr="00DE19EE">
            <w:rPr>
              <w:rStyle w:val="PlaceholderText"/>
              <w:bCs/>
            </w:rPr>
            <w:t>Click or tap here to enter text.</w:t>
          </w:r>
        </w:p>
      </w:docPartBody>
    </w:docPart>
    <w:docPart>
      <w:docPartPr>
        <w:name w:val="292F01519B4342A6978CCF8198A46000"/>
        <w:category>
          <w:name w:val="General"/>
          <w:gallery w:val="placeholder"/>
        </w:category>
        <w:types>
          <w:type w:val="bbPlcHdr"/>
        </w:types>
        <w:behaviors>
          <w:behavior w:val="content"/>
        </w:behaviors>
        <w:guid w:val="{B5157DFE-4FDC-4742-8C08-A63FE173519B}"/>
      </w:docPartPr>
      <w:docPartBody>
        <w:p w:rsidR="009F713D" w:rsidRDefault="00D5305F" w:rsidP="00D5305F">
          <w:pPr>
            <w:pStyle w:val="292F01519B4342A6978CCF8198A460001"/>
          </w:pPr>
          <w:r w:rsidRPr="00DE19EE">
            <w:rPr>
              <w:rStyle w:val="PlaceholderText"/>
              <w:bCs/>
            </w:rPr>
            <w:t>Click or tap here to enter text.</w:t>
          </w:r>
        </w:p>
      </w:docPartBody>
    </w:docPart>
    <w:docPart>
      <w:docPartPr>
        <w:name w:val="7EAC6B0C306F4987AD839C85FD0C057E"/>
        <w:category>
          <w:name w:val="General"/>
          <w:gallery w:val="placeholder"/>
        </w:category>
        <w:types>
          <w:type w:val="bbPlcHdr"/>
        </w:types>
        <w:behaviors>
          <w:behavior w:val="content"/>
        </w:behaviors>
        <w:guid w:val="{1F2518DD-11D6-4C60-8F66-87E6147E2E72}"/>
      </w:docPartPr>
      <w:docPartBody>
        <w:p w:rsidR="009F713D" w:rsidRDefault="00D5305F" w:rsidP="00D5305F">
          <w:pPr>
            <w:pStyle w:val="7EAC6B0C306F4987AD839C85FD0C057E1"/>
          </w:pPr>
          <w:r w:rsidRPr="00DE19EE">
            <w:rPr>
              <w:rStyle w:val="PlaceholderText"/>
              <w:bCs/>
            </w:rPr>
            <w:t>Click or tap here to enter text.</w:t>
          </w:r>
        </w:p>
      </w:docPartBody>
    </w:docPart>
    <w:docPart>
      <w:docPartPr>
        <w:name w:val="1D4D8C40E64F4AFC923CC489060A96BB"/>
        <w:category>
          <w:name w:val="General"/>
          <w:gallery w:val="placeholder"/>
        </w:category>
        <w:types>
          <w:type w:val="bbPlcHdr"/>
        </w:types>
        <w:behaviors>
          <w:behavior w:val="content"/>
        </w:behaviors>
        <w:guid w:val="{6C475605-6E8B-4097-8E5C-3A00EBDE775D}"/>
      </w:docPartPr>
      <w:docPartBody>
        <w:p w:rsidR="009F713D" w:rsidRDefault="00D5305F" w:rsidP="00D5305F">
          <w:pPr>
            <w:pStyle w:val="1D4D8C40E64F4AFC923CC489060A96BB1"/>
          </w:pPr>
          <w:r w:rsidRPr="00DE19EE">
            <w:rPr>
              <w:rStyle w:val="PlaceholderText"/>
              <w:bCs/>
            </w:rPr>
            <w:t>Click or tap here to enter text.</w:t>
          </w:r>
        </w:p>
      </w:docPartBody>
    </w:docPart>
    <w:docPart>
      <w:docPartPr>
        <w:name w:val="4B4565895EAA484B99316FE1CEBAB139"/>
        <w:category>
          <w:name w:val="General"/>
          <w:gallery w:val="placeholder"/>
        </w:category>
        <w:types>
          <w:type w:val="bbPlcHdr"/>
        </w:types>
        <w:behaviors>
          <w:behavior w:val="content"/>
        </w:behaviors>
        <w:guid w:val="{37C6BEA7-116C-4BFB-877F-7532A8B8C947}"/>
      </w:docPartPr>
      <w:docPartBody>
        <w:p w:rsidR="009F713D" w:rsidRDefault="00D5305F" w:rsidP="00D5305F">
          <w:pPr>
            <w:pStyle w:val="4B4565895EAA484B99316FE1CEBAB1391"/>
          </w:pPr>
          <w:r w:rsidRPr="00DE19EE">
            <w:rPr>
              <w:rStyle w:val="PlaceholderText"/>
              <w:bCs/>
            </w:rPr>
            <w:t>Click or tap here to enter text.</w:t>
          </w:r>
        </w:p>
      </w:docPartBody>
    </w:docPart>
    <w:docPart>
      <w:docPartPr>
        <w:name w:val="C59CC7C6E21441BCBE8296D301C7EABA"/>
        <w:category>
          <w:name w:val="General"/>
          <w:gallery w:val="placeholder"/>
        </w:category>
        <w:types>
          <w:type w:val="bbPlcHdr"/>
        </w:types>
        <w:behaviors>
          <w:behavior w:val="content"/>
        </w:behaviors>
        <w:guid w:val="{14A31039-5CBB-4A76-AC79-C6D36E3B4226}"/>
      </w:docPartPr>
      <w:docPartBody>
        <w:p w:rsidR="009F713D" w:rsidRDefault="00D5305F" w:rsidP="00D5305F">
          <w:pPr>
            <w:pStyle w:val="C59CC7C6E21441BCBE8296D301C7EABA1"/>
          </w:pPr>
          <w:r w:rsidRPr="00DE19EE">
            <w:rPr>
              <w:rStyle w:val="PlaceholderText"/>
              <w:bCs/>
            </w:rPr>
            <w:t>Click or tap here to enter text.</w:t>
          </w:r>
        </w:p>
      </w:docPartBody>
    </w:docPart>
    <w:docPart>
      <w:docPartPr>
        <w:name w:val="1442D0D2D9E244B19CC78193C3A4413B"/>
        <w:category>
          <w:name w:val="General"/>
          <w:gallery w:val="placeholder"/>
        </w:category>
        <w:types>
          <w:type w:val="bbPlcHdr"/>
        </w:types>
        <w:behaviors>
          <w:behavior w:val="content"/>
        </w:behaviors>
        <w:guid w:val="{A548BA6E-440A-4D92-8E14-DAB2F2510F45}"/>
      </w:docPartPr>
      <w:docPartBody>
        <w:p w:rsidR="009F713D" w:rsidRDefault="00D5305F" w:rsidP="00D5305F">
          <w:pPr>
            <w:pStyle w:val="1442D0D2D9E244B19CC78193C3A4413B1"/>
          </w:pPr>
          <w:r w:rsidRPr="00DE19EE">
            <w:rPr>
              <w:rStyle w:val="PlaceholderText"/>
              <w:bCs/>
            </w:rPr>
            <w:t>Click or tap here to enter text.</w:t>
          </w:r>
        </w:p>
      </w:docPartBody>
    </w:docPart>
    <w:docPart>
      <w:docPartPr>
        <w:name w:val="3360CCE1CE134AA3B9301F4C817741E0"/>
        <w:category>
          <w:name w:val="General"/>
          <w:gallery w:val="placeholder"/>
        </w:category>
        <w:types>
          <w:type w:val="bbPlcHdr"/>
        </w:types>
        <w:behaviors>
          <w:behavior w:val="content"/>
        </w:behaviors>
        <w:guid w:val="{C91B5D01-2E39-472C-80FF-58A707DCA475}"/>
      </w:docPartPr>
      <w:docPartBody>
        <w:p w:rsidR="009F713D" w:rsidRDefault="00D5305F" w:rsidP="00D5305F">
          <w:pPr>
            <w:pStyle w:val="3360CCE1CE134AA3B9301F4C817741E01"/>
          </w:pPr>
          <w:r w:rsidRPr="00DE19EE">
            <w:rPr>
              <w:rStyle w:val="PlaceholderText"/>
              <w:bCs/>
            </w:rPr>
            <w:t>Click or tap here to enter text.</w:t>
          </w:r>
        </w:p>
      </w:docPartBody>
    </w:docPart>
    <w:docPart>
      <w:docPartPr>
        <w:name w:val="941EF673F2C44D8A8D75F34D1ADD6BBB"/>
        <w:category>
          <w:name w:val="General"/>
          <w:gallery w:val="placeholder"/>
        </w:category>
        <w:types>
          <w:type w:val="bbPlcHdr"/>
        </w:types>
        <w:behaviors>
          <w:behavior w:val="content"/>
        </w:behaviors>
        <w:guid w:val="{2D4D6738-0C0F-403D-9597-1E2F4CC7A2CB}"/>
      </w:docPartPr>
      <w:docPartBody>
        <w:p w:rsidR="009F713D" w:rsidRDefault="00D5305F" w:rsidP="00D5305F">
          <w:pPr>
            <w:pStyle w:val="941EF673F2C44D8A8D75F34D1ADD6BBB1"/>
          </w:pPr>
          <w:r w:rsidRPr="00DE19EE">
            <w:rPr>
              <w:rStyle w:val="PlaceholderText"/>
              <w:bCs/>
            </w:rPr>
            <w:t>Click or tap here to enter text.</w:t>
          </w:r>
        </w:p>
      </w:docPartBody>
    </w:docPart>
    <w:docPart>
      <w:docPartPr>
        <w:name w:val="EDDFB9D0B8FD48C1A0C6BB8EDAC3B5A1"/>
        <w:category>
          <w:name w:val="General"/>
          <w:gallery w:val="placeholder"/>
        </w:category>
        <w:types>
          <w:type w:val="bbPlcHdr"/>
        </w:types>
        <w:behaviors>
          <w:behavior w:val="content"/>
        </w:behaviors>
        <w:guid w:val="{7FAEBF6F-DC60-47A4-91DC-58143B050A94}"/>
      </w:docPartPr>
      <w:docPartBody>
        <w:p w:rsidR="009F713D" w:rsidRDefault="00D5305F" w:rsidP="00D5305F">
          <w:pPr>
            <w:pStyle w:val="EDDFB9D0B8FD48C1A0C6BB8EDAC3B5A11"/>
          </w:pPr>
          <w:r w:rsidRPr="00DE19EE">
            <w:rPr>
              <w:rStyle w:val="PlaceholderText"/>
              <w:bCs/>
            </w:rPr>
            <w:t>Click or tap here to enter text.</w:t>
          </w:r>
        </w:p>
      </w:docPartBody>
    </w:docPart>
    <w:docPart>
      <w:docPartPr>
        <w:name w:val="8880442E998E40888A4FEB23BD06C0C3"/>
        <w:category>
          <w:name w:val="General"/>
          <w:gallery w:val="placeholder"/>
        </w:category>
        <w:types>
          <w:type w:val="bbPlcHdr"/>
        </w:types>
        <w:behaviors>
          <w:behavior w:val="content"/>
        </w:behaviors>
        <w:guid w:val="{66493666-2F30-4C68-AB0A-7F8D4B531437}"/>
      </w:docPartPr>
      <w:docPartBody>
        <w:p w:rsidR="009F713D" w:rsidRDefault="00D5305F" w:rsidP="00D5305F">
          <w:pPr>
            <w:pStyle w:val="8880442E998E40888A4FEB23BD06C0C31"/>
          </w:pPr>
          <w:r w:rsidRPr="00DE19EE">
            <w:rPr>
              <w:rStyle w:val="PlaceholderText"/>
              <w:bCs/>
            </w:rPr>
            <w:t>Click or tap here to enter text.</w:t>
          </w:r>
        </w:p>
      </w:docPartBody>
    </w:docPart>
    <w:docPart>
      <w:docPartPr>
        <w:name w:val="E5D3B9C857A841B687C1AB888B57910D"/>
        <w:category>
          <w:name w:val="General"/>
          <w:gallery w:val="placeholder"/>
        </w:category>
        <w:types>
          <w:type w:val="bbPlcHdr"/>
        </w:types>
        <w:behaviors>
          <w:behavior w:val="content"/>
        </w:behaviors>
        <w:guid w:val="{F4C05F77-966C-4D94-900D-349553AF82A5}"/>
      </w:docPartPr>
      <w:docPartBody>
        <w:p w:rsidR="009F713D" w:rsidRDefault="00D5305F" w:rsidP="00D5305F">
          <w:pPr>
            <w:pStyle w:val="E5D3B9C857A841B687C1AB888B57910D1"/>
          </w:pPr>
          <w:r w:rsidRPr="00DE19EE">
            <w:rPr>
              <w:rStyle w:val="PlaceholderText"/>
              <w:bCs/>
            </w:rPr>
            <w:t>Click or tap here to enter text.</w:t>
          </w:r>
        </w:p>
      </w:docPartBody>
    </w:docPart>
    <w:docPart>
      <w:docPartPr>
        <w:name w:val="605CE80AB5A34EC8BDEF7C0F657200D9"/>
        <w:category>
          <w:name w:val="General"/>
          <w:gallery w:val="placeholder"/>
        </w:category>
        <w:types>
          <w:type w:val="bbPlcHdr"/>
        </w:types>
        <w:behaviors>
          <w:behavior w:val="content"/>
        </w:behaviors>
        <w:guid w:val="{3F84AFD5-003B-435B-9592-AFDF16B0015C}"/>
      </w:docPartPr>
      <w:docPartBody>
        <w:p w:rsidR="009F713D" w:rsidRDefault="00D5305F" w:rsidP="00D5305F">
          <w:pPr>
            <w:pStyle w:val="605CE80AB5A34EC8BDEF7C0F657200D91"/>
          </w:pPr>
          <w:r w:rsidRPr="00DE19EE">
            <w:rPr>
              <w:rStyle w:val="PlaceholderText"/>
              <w:bCs/>
            </w:rPr>
            <w:t>Click or tap here to enter text.</w:t>
          </w:r>
        </w:p>
      </w:docPartBody>
    </w:docPart>
    <w:docPart>
      <w:docPartPr>
        <w:name w:val="9FAC4D41A23E4CB0B17F60EE4A46384D"/>
        <w:category>
          <w:name w:val="General"/>
          <w:gallery w:val="placeholder"/>
        </w:category>
        <w:types>
          <w:type w:val="bbPlcHdr"/>
        </w:types>
        <w:behaviors>
          <w:behavior w:val="content"/>
        </w:behaviors>
        <w:guid w:val="{51B524BE-7671-4BC0-B100-6C1BCA18C923}"/>
      </w:docPartPr>
      <w:docPartBody>
        <w:p w:rsidR="009F713D" w:rsidRDefault="00D5305F" w:rsidP="00D5305F">
          <w:pPr>
            <w:pStyle w:val="9FAC4D41A23E4CB0B17F60EE4A46384D1"/>
          </w:pPr>
          <w:r w:rsidRPr="00DE19EE">
            <w:rPr>
              <w:rStyle w:val="PlaceholderText"/>
              <w:bCs/>
            </w:rPr>
            <w:t>Click or tap here to enter text.</w:t>
          </w:r>
        </w:p>
      </w:docPartBody>
    </w:docPart>
    <w:docPart>
      <w:docPartPr>
        <w:name w:val="BDB15B081E6A4DDE84FD12F6E2E8C840"/>
        <w:category>
          <w:name w:val="General"/>
          <w:gallery w:val="placeholder"/>
        </w:category>
        <w:types>
          <w:type w:val="bbPlcHdr"/>
        </w:types>
        <w:behaviors>
          <w:behavior w:val="content"/>
        </w:behaviors>
        <w:guid w:val="{2A72F588-FD87-42FB-80B5-14B90262233D}"/>
      </w:docPartPr>
      <w:docPartBody>
        <w:p w:rsidR="009F713D" w:rsidRDefault="00D5305F" w:rsidP="00D5305F">
          <w:pPr>
            <w:pStyle w:val="BDB15B081E6A4DDE84FD12F6E2E8C8401"/>
          </w:pPr>
          <w:r w:rsidRPr="00DE19EE">
            <w:rPr>
              <w:rStyle w:val="PlaceholderText"/>
              <w:bCs/>
            </w:rPr>
            <w:t>Click or tap here to enter text.</w:t>
          </w:r>
        </w:p>
      </w:docPartBody>
    </w:docPart>
    <w:docPart>
      <w:docPartPr>
        <w:name w:val="8981AD74A50D4DD7953BDB0F03179AD1"/>
        <w:category>
          <w:name w:val="General"/>
          <w:gallery w:val="placeholder"/>
        </w:category>
        <w:types>
          <w:type w:val="bbPlcHdr"/>
        </w:types>
        <w:behaviors>
          <w:behavior w:val="content"/>
        </w:behaviors>
        <w:guid w:val="{04F4B89B-E112-4C35-B2E6-0A63B31642E2}"/>
      </w:docPartPr>
      <w:docPartBody>
        <w:p w:rsidR="009F713D" w:rsidRDefault="00D5305F" w:rsidP="00D5305F">
          <w:pPr>
            <w:pStyle w:val="8981AD74A50D4DD7953BDB0F03179AD11"/>
          </w:pPr>
          <w:r w:rsidRPr="00DE19EE">
            <w:rPr>
              <w:rStyle w:val="PlaceholderText"/>
              <w:bCs/>
            </w:rPr>
            <w:t>Click or tap here to enter text.</w:t>
          </w:r>
        </w:p>
      </w:docPartBody>
    </w:docPart>
    <w:docPart>
      <w:docPartPr>
        <w:name w:val="601FC71F70E447CB97744187D62968C3"/>
        <w:category>
          <w:name w:val="General"/>
          <w:gallery w:val="placeholder"/>
        </w:category>
        <w:types>
          <w:type w:val="bbPlcHdr"/>
        </w:types>
        <w:behaviors>
          <w:behavior w:val="content"/>
        </w:behaviors>
        <w:guid w:val="{AA06A305-3526-44B6-B067-4FCCD225FD71}"/>
      </w:docPartPr>
      <w:docPartBody>
        <w:p w:rsidR="009F713D" w:rsidRDefault="00D5305F" w:rsidP="00D5305F">
          <w:pPr>
            <w:pStyle w:val="601FC71F70E447CB97744187D62968C31"/>
          </w:pPr>
          <w:r w:rsidRPr="00DE19EE">
            <w:rPr>
              <w:rStyle w:val="PlaceholderText"/>
              <w:bCs/>
            </w:rPr>
            <w:t>Click or tap here to enter text.</w:t>
          </w:r>
        </w:p>
      </w:docPartBody>
    </w:docPart>
    <w:docPart>
      <w:docPartPr>
        <w:name w:val="C29D2AE5EE6B4F449F1D250F8CBB609D"/>
        <w:category>
          <w:name w:val="General"/>
          <w:gallery w:val="placeholder"/>
        </w:category>
        <w:types>
          <w:type w:val="bbPlcHdr"/>
        </w:types>
        <w:behaviors>
          <w:behavior w:val="content"/>
        </w:behaviors>
        <w:guid w:val="{3E216080-13A9-4670-9C12-AB5CDF878FCB}"/>
      </w:docPartPr>
      <w:docPartBody>
        <w:p w:rsidR="009F713D" w:rsidRDefault="00D5305F" w:rsidP="00D5305F">
          <w:pPr>
            <w:pStyle w:val="C29D2AE5EE6B4F449F1D250F8CBB609D1"/>
          </w:pPr>
          <w:r w:rsidRPr="00DE19EE">
            <w:rPr>
              <w:rStyle w:val="PlaceholderText"/>
              <w:bCs/>
            </w:rPr>
            <w:t>Click or tap here to enter text.</w:t>
          </w:r>
        </w:p>
      </w:docPartBody>
    </w:docPart>
    <w:docPart>
      <w:docPartPr>
        <w:name w:val="349EF7B3FC1649A794937F392EEAC1EA"/>
        <w:category>
          <w:name w:val="General"/>
          <w:gallery w:val="placeholder"/>
        </w:category>
        <w:types>
          <w:type w:val="bbPlcHdr"/>
        </w:types>
        <w:behaviors>
          <w:behavior w:val="content"/>
        </w:behaviors>
        <w:guid w:val="{9DA8378A-44F8-4A92-BA9A-9C12E443BCB5}"/>
      </w:docPartPr>
      <w:docPartBody>
        <w:p w:rsidR="009F713D" w:rsidRDefault="00D5305F" w:rsidP="00D5305F">
          <w:pPr>
            <w:pStyle w:val="349EF7B3FC1649A794937F392EEAC1EA1"/>
          </w:pPr>
          <w:r w:rsidRPr="00DE19EE">
            <w:rPr>
              <w:rStyle w:val="PlaceholderText"/>
              <w:bCs/>
            </w:rPr>
            <w:t>Click or tap here to enter text.</w:t>
          </w:r>
        </w:p>
      </w:docPartBody>
    </w:docPart>
    <w:docPart>
      <w:docPartPr>
        <w:name w:val="D1D27DF097A54D768EC541C6C8287381"/>
        <w:category>
          <w:name w:val="General"/>
          <w:gallery w:val="placeholder"/>
        </w:category>
        <w:types>
          <w:type w:val="bbPlcHdr"/>
        </w:types>
        <w:behaviors>
          <w:behavior w:val="content"/>
        </w:behaviors>
        <w:guid w:val="{04C79CDA-3005-4C63-A076-416D7BC1FFB1}"/>
      </w:docPartPr>
      <w:docPartBody>
        <w:p w:rsidR="009F713D" w:rsidRDefault="00D5305F" w:rsidP="00D5305F">
          <w:pPr>
            <w:pStyle w:val="D1D27DF097A54D768EC541C6C82873811"/>
          </w:pPr>
          <w:r w:rsidRPr="00DE19EE">
            <w:rPr>
              <w:rStyle w:val="PlaceholderText"/>
              <w:bCs/>
            </w:rPr>
            <w:t>Click or tap here to enter text.</w:t>
          </w:r>
        </w:p>
      </w:docPartBody>
    </w:docPart>
    <w:docPart>
      <w:docPartPr>
        <w:name w:val="492518E6AD7C4FCE86513B19FC01A943"/>
        <w:category>
          <w:name w:val="General"/>
          <w:gallery w:val="placeholder"/>
        </w:category>
        <w:types>
          <w:type w:val="bbPlcHdr"/>
        </w:types>
        <w:behaviors>
          <w:behavior w:val="content"/>
        </w:behaviors>
        <w:guid w:val="{ADFA4CCD-C9BB-4F61-AC03-1C37EEA96D34}"/>
      </w:docPartPr>
      <w:docPartBody>
        <w:p w:rsidR="009F713D" w:rsidRDefault="00D5305F" w:rsidP="00D5305F">
          <w:pPr>
            <w:pStyle w:val="492518E6AD7C4FCE86513B19FC01A9431"/>
          </w:pPr>
          <w:r w:rsidRPr="00DE19EE">
            <w:rPr>
              <w:rStyle w:val="PlaceholderText"/>
              <w:bCs/>
            </w:rPr>
            <w:t>Click or tap here to enter text.</w:t>
          </w:r>
        </w:p>
      </w:docPartBody>
    </w:docPart>
    <w:docPart>
      <w:docPartPr>
        <w:name w:val="ACB3FF6CB40A4E5A96BD4E79AC1AF07E"/>
        <w:category>
          <w:name w:val="General"/>
          <w:gallery w:val="placeholder"/>
        </w:category>
        <w:types>
          <w:type w:val="bbPlcHdr"/>
        </w:types>
        <w:behaviors>
          <w:behavior w:val="content"/>
        </w:behaviors>
        <w:guid w:val="{1D091C28-540E-430F-9C09-FDE6316047D9}"/>
      </w:docPartPr>
      <w:docPartBody>
        <w:p w:rsidR="009F713D" w:rsidRDefault="00D5305F" w:rsidP="00D5305F">
          <w:pPr>
            <w:pStyle w:val="ACB3FF6CB40A4E5A96BD4E79AC1AF07E1"/>
          </w:pPr>
          <w:r w:rsidRPr="00DE19EE">
            <w:rPr>
              <w:rStyle w:val="PlaceholderText"/>
              <w:bCs/>
            </w:rPr>
            <w:t>Click or tap here to enter text.</w:t>
          </w:r>
        </w:p>
      </w:docPartBody>
    </w:docPart>
    <w:docPart>
      <w:docPartPr>
        <w:name w:val="1F11C63AFD75404C91FAA37AA42097AE"/>
        <w:category>
          <w:name w:val="General"/>
          <w:gallery w:val="placeholder"/>
        </w:category>
        <w:types>
          <w:type w:val="bbPlcHdr"/>
        </w:types>
        <w:behaviors>
          <w:behavior w:val="content"/>
        </w:behaviors>
        <w:guid w:val="{D99E525A-5771-4542-89D3-6FF6818D3538}"/>
      </w:docPartPr>
      <w:docPartBody>
        <w:p w:rsidR="009F713D" w:rsidRDefault="00D5305F" w:rsidP="00D5305F">
          <w:pPr>
            <w:pStyle w:val="1F11C63AFD75404C91FAA37AA42097AE1"/>
          </w:pPr>
          <w:r w:rsidRPr="00DE19EE">
            <w:rPr>
              <w:rStyle w:val="PlaceholderText"/>
              <w:bCs/>
            </w:rPr>
            <w:t>Click or tap here to enter text.</w:t>
          </w:r>
        </w:p>
      </w:docPartBody>
    </w:docPart>
    <w:docPart>
      <w:docPartPr>
        <w:name w:val="88294E77437547F7A4E86C3D501E6986"/>
        <w:category>
          <w:name w:val="General"/>
          <w:gallery w:val="placeholder"/>
        </w:category>
        <w:types>
          <w:type w:val="bbPlcHdr"/>
        </w:types>
        <w:behaviors>
          <w:behavior w:val="content"/>
        </w:behaviors>
        <w:guid w:val="{23A9C9FC-436F-42EA-BEB7-91E0F4ADCB91}"/>
      </w:docPartPr>
      <w:docPartBody>
        <w:p w:rsidR="009F713D" w:rsidRDefault="00D5305F" w:rsidP="00D5305F">
          <w:pPr>
            <w:pStyle w:val="88294E77437547F7A4E86C3D501E69861"/>
          </w:pPr>
          <w:r w:rsidRPr="00DE19EE">
            <w:rPr>
              <w:rStyle w:val="PlaceholderText"/>
              <w:bCs/>
            </w:rPr>
            <w:t>Click or tap here to enter text.</w:t>
          </w:r>
        </w:p>
      </w:docPartBody>
    </w:docPart>
    <w:docPart>
      <w:docPartPr>
        <w:name w:val="0C5815894E114A66963BDDE39D75A0CB"/>
        <w:category>
          <w:name w:val="General"/>
          <w:gallery w:val="placeholder"/>
        </w:category>
        <w:types>
          <w:type w:val="bbPlcHdr"/>
        </w:types>
        <w:behaviors>
          <w:behavior w:val="content"/>
        </w:behaviors>
        <w:guid w:val="{7BFEF279-0866-4631-A4DF-3702A05B0142}"/>
      </w:docPartPr>
      <w:docPartBody>
        <w:p w:rsidR="009F713D" w:rsidRDefault="00D5305F" w:rsidP="00D5305F">
          <w:pPr>
            <w:pStyle w:val="0C5815894E114A66963BDDE39D75A0CB1"/>
          </w:pPr>
          <w:r w:rsidRPr="00DE19EE">
            <w:rPr>
              <w:rStyle w:val="PlaceholderText"/>
              <w:bCs/>
            </w:rPr>
            <w:t>Click or tap here to enter text.</w:t>
          </w:r>
        </w:p>
      </w:docPartBody>
    </w:docPart>
    <w:docPart>
      <w:docPartPr>
        <w:name w:val="B8E369D769E144208EFBBBBAE4752E90"/>
        <w:category>
          <w:name w:val="General"/>
          <w:gallery w:val="placeholder"/>
        </w:category>
        <w:types>
          <w:type w:val="bbPlcHdr"/>
        </w:types>
        <w:behaviors>
          <w:behavior w:val="content"/>
        </w:behaviors>
        <w:guid w:val="{8845C713-87A9-47FF-AA93-B1FA741DD1DC}"/>
      </w:docPartPr>
      <w:docPartBody>
        <w:p w:rsidR="009F713D" w:rsidRDefault="00D5305F" w:rsidP="00D5305F">
          <w:pPr>
            <w:pStyle w:val="B8E369D769E144208EFBBBBAE4752E901"/>
          </w:pPr>
          <w:r w:rsidRPr="00DE19EE">
            <w:rPr>
              <w:rStyle w:val="PlaceholderText"/>
              <w:bCs/>
            </w:rPr>
            <w:t>Click or tap here to enter text.</w:t>
          </w:r>
        </w:p>
      </w:docPartBody>
    </w:docPart>
    <w:docPart>
      <w:docPartPr>
        <w:name w:val="29BEEDF2E2894CA381D234FD4BA26EC5"/>
        <w:category>
          <w:name w:val="General"/>
          <w:gallery w:val="placeholder"/>
        </w:category>
        <w:types>
          <w:type w:val="bbPlcHdr"/>
        </w:types>
        <w:behaviors>
          <w:behavior w:val="content"/>
        </w:behaviors>
        <w:guid w:val="{0D75412B-0970-46B4-9B0B-911103A2B4B5}"/>
      </w:docPartPr>
      <w:docPartBody>
        <w:p w:rsidR="009F713D" w:rsidRDefault="00D5305F" w:rsidP="00D5305F">
          <w:pPr>
            <w:pStyle w:val="29BEEDF2E2894CA381D234FD4BA26EC51"/>
          </w:pPr>
          <w:r w:rsidRPr="00DE19EE">
            <w:rPr>
              <w:rStyle w:val="PlaceholderText"/>
              <w:bCs/>
            </w:rPr>
            <w:t>Click or tap here to enter text.</w:t>
          </w:r>
        </w:p>
      </w:docPartBody>
    </w:docPart>
    <w:docPart>
      <w:docPartPr>
        <w:name w:val="42B558EC331F440BA4FDD701114616BA"/>
        <w:category>
          <w:name w:val="General"/>
          <w:gallery w:val="placeholder"/>
        </w:category>
        <w:types>
          <w:type w:val="bbPlcHdr"/>
        </w:types>
        <w:behaviors>
          <w:behavior w:val="content"/>
        </w:behaviors>
        <w:guid w:val="{65D969E0-1AE7-4732-92D6-272546CDA836}"/>
      </w:docPartPr>
      <w:docPartBody>
        <w:p w:rsidR="009F713D" w:rsidRDefault="00D5305F" w:rsidP="00D5305F">
          <w:pPr>
            <w:pStyle w:val="42B558EC331F440BA4FDD701114616BA1"/>
          </w:pPr>
          <w:r w:rsidRPr="00DE19EE">
            <w:rPr>
              <w:rStyle w:val="PlaceholderText"/>
              <w:bCs/>
            </w:rPr>
            <w:t>Click or tap here to enter text.</w:t>
          </w:r>
        </w:p>
      </w:docPartBody>
    </w:docPart>
    <w:docPart>
      <w:docPartPr>
        <w:name w:val="2F58E16DFC774EBE9984E6F079BED3F4"/>
        <w:category>
          <w:name w:val="General"/>
          <w:gallery w:val="placeholder"/>
        </w:category>
        <w:types>
          <w:type w:val="bbPlcHdr"/>
        </w:types>
        <w:behaviors>
          <w:behavior w:val="content"/>
        </w:behaviors>
        <w:guid w:val="{ADFE9E3A-B5FF-4D2A-81BE-D12BDE9EA2BB}"/>
      </w:docPartPr>
      <w:docPartBody>
        <w:p w:rsidR="009F713D" w:rsidRDefault="00D5305F" w:rsidP="00D5305F">
          <w:pPr>
            <w:pStyle w:val="2F58E16DFC774EBE9984E6F079BED3F41"/>
          </w:pPr>
          <w:r w:rsidRPr="00DE19EE">
            <w:rPr>
              <w:rStyle w:val="PlaceholderText"/>
              <w:bCs/>
            </w:rPr>
            <w:t>Click or tap here to enter text.</w:t>
          </w:r>
        </w:p>
      </w:docPartBody>
    </w:docPart>
    <w:docPart>
      <w:docPartPr>
        <w:name w:val="6154794644C84AF0A445C957CC084946"/>
        <w:category>
          <w:name w:val="General"/>
          <w:gallery w:val="placeholder"/>
        </w:category>
        <w:types>
          <w:type w:val="bbPlcHdr"/>
        </w:types>
        <w:behaviors>
          <w:behavior w:val="content"/>
        </w:behaviors>
        <w:guid w:val="{A985557B-9DA7-4B1F-825C-FDCF9C34F9BA}"/>
      </w:docPartPr>
      <w:docPartBody>
        <w:p w:rsidR="009F713D" w:rsidRDefault="00D5305F" w:rsidP="00D5305F">
          <w:pPr>
            <w:pStyle w:val="6154794644C84AF0A445C957CC0849461"/>
          </w:pPr>
          <w:r w:rsidRPr="00DE19EE">
            <w:rPr>
              <w:rStyle w:val="PlaceholderText"/>
              <w:bCs/>
            </w:rPr>
            <w:t>Click or tap here to enter text.</w:t>
          </w:r>
        </w:p>
      </w:docPartBody>
    </w:docPart>
    <w:docPart>
      <w:docPartPr>
        <w:name w:val="C4EFDEAD8F5E4794948DB09B3FB04288"/>
        <w:category>
          <w:name w:val="General"/>
          <w:gallery w:val="placeholder"/>
        </w:category>
        <w:types>
          <w:type w:val="bbPlcHdr"/>
        </w:types>
        <w:behaviors>
          <w:behavior w:val="content"/>
        </w:behaviors>
        <w:guid w:val="{F2C714E2-8B43-4EE8-83CC-6BE346692BCC}"/>
      </w:docPartPr>
      <w:docPartBody>
        <w:p w:rsidR="009F713D" w:rsidRDefault="00D5305F" w:rsidP="00D5305F">
          <w:pPr>
            <w:pStyle w:val="C4EFDEAD8F5E4794948DB09B3FB042881"/>
          </w:pPr>
          <w:r w:rsidRPr="00DE19EE">
            <w:rPr>
              <w:rStyle w:val="PlaceholderText"/>
              <w:bCs/>
            </w:rPr>
            <w:t>Click or tap here to enter text.</w:t>
          </w:r>
        </w:p>
      </w:docPartBody>
    </w:docPart>
    <w:docPart>
      <w:docPartPr>
        <w:name w:val="D14334A141B444959ED6FC8FF121BC5F"/>
        <w:category>
          <w:name w:val="General"/>
          <w:gallery w:val="placeholder"/>
        </w:category>
        <w:types>
          <w:type w:val="bbPlcHdr"/>
        </w:types>
        <w:behaviors>
          <w:behavior w:val="content"/>
        </w:behaviors>
        <w:guid w:val="{4C1FF369-5B73-4D92-BBAD-5CE98C5BB8A7}"/>
      </w:docPartPr>
      <w:docPartBody>
        <w:p w:rsidR="009F713D" w:rsidRDefault="00D5305F" w:rsidP="00D5305F">
          <w:pPr>
            <w:pStyle w:val="D14334A141B444959ED6FC8FF121BC5F1"/>
          </w:pPr>
          <w:r w:rsidRPr="00DE19EE">
            <w:rPr>
              <w:rStyle w:val="PlaceholderText"/>
              <w:bCs/>
            </w:rPr>
            <w:t>Click or tap here to enter text.</w:t>
          </w:r>
        </w:p>
      </w:docPartBody>
    </w:docPart>
    <w:docPart>
      <w:docPartPr>
        <w:name w:val="BDD229DE3F7C4FEFBD14E4FFCED11025"/>
        <w:category>
          <w:name w:val="General"/>
          <w:gallery w:val="placeholder"/>
        </w:category>
        <w:types>
          <w:type w:val="bbPlcHdr"/>
        </w:types>
        <w:behaviors>
          <w:behavior w:val="content"/>
        </w:behaviors>
        <w:guid w:val="{1EAC8E43-F1F5-45EC-B6A3-47534A6CF428}"/>
      </w:docPartPr>
      <w:docPartBody>
        <w:p w:rsidR="009F713D" w:rsidRDefault="00D5305F" w:rsidP="00D5305F">
          <w:pPr>
            <w:pStyle w:val="BDD229DE3F7C4FEFBD14E4FFCED110251"/>
          </w:pPr>
          <w:r w:rsidRPr="00DE19EE">
            <w:rPr>
              <w:rStyle w:val="PlaceholderText"/>
              <w:bCs/>
            </w:rPr>
            <w:t>Click or tap here to enter text.</w:t>
          </w:r>
        </w:p>
      </w:docPartBody>
    </w:docPart>
    <w:docPart>
      <w:docPartPr>
        <w:name w:val="510B587A3C64445BA566D16DDE746C95"/>
        <w:category>
          <w:name w:val="General"/>
          <w:gallery w:val="placeholder"/>
        </w:category>
        <w:types>
          <w:type w:val="bbPlcHdr"/>
        </w:types>
        <w:behaviors>
          <w:behavior w:val="content"/>
        </w:behaviors>
        <w:guid w:val="{B3712090-57C5-4B09-A4EF-5C10B6665BF1}"/>
      </w:docPartPr>
      <w:docPartBody>
        <w:p w:rsidR="009F713D" w:rsidRDefault="00D5305F" w:rsidP="00D5305F">
          <w:pPr>
            <w:pStyle w:val="510B587A3C64445BA566D16DDE746C951"/>
          </w:pPr>
          <w:r w:rsidRPr="00DE19EE">
            <w:rPr>
              <w:rStyle w:val="PlaceholderText"/>
              <w:bCs/>
            </w:rPr>
            <w:t>Click or tap here to enter text.</w:t>
          </w:r>
        </w:p>
      </w:docPartBody>
    </w:docPart>
    <w:docPart>
      <w:docPartPr>
        <w:name w:val="7FD8F5D00DBF497494A9D2396A104E16"/>
        <w:category>
          <w:name w:val="General"/>
          <w:gallery w:val="placeholder"/>
        </w:category>
        <w:types>
          <w:type w:val="bbPlcHdr"/>
        </w:types>
        <w:behaviors>
          <w:behavior w:val="content"/>
        </w:behaviors>
        <w:guid w:val="{BB2BD9D1-FE8E-4F78-B171-842548D3DF89}"/>
      </w:docPartPr>
      <w:docPartBody>
        <w:p w:rsidR="00900F45" w:rsidRDefault="009F0E60" w:rsidP="009F0E60">
          <w:pPr>
            <w:pStyle w:val="7FD8F5D00DBF497494A9D2396A104E16"/>
          </w:pPr>
          <w:r w:rsidRPr="009134C6">
            <w:rPr>
              <w:rStyle w:val="PlaceholderText"/>
              <w:bCs/>
            </w:rPr>
            <w:t>Click or tap here to enter text.</w:t>
          </w:r>
        </w:p>
      </w:docPartBody>
    </w:docPart>
    <w:docPart>
      <w:docPartPr>
        <w:name w:val="3FCA3EA8D95149E19BF3340B30176472"/>
        <w:category>
          <w:name w:val="General"/>
          <w:gallery w:val="placeholder"/>
        </w:category>
        <w:types>
          <w:type w:val="bbPlcHdr"/>
        </w:types>
        <w:behaviors>
          <w:behavior w:val="content"/>
        </w:behaviors>
        <w:guid w:val="{5F498F45-1E67-41D8-891E-32E305F95188}"/>
      </w:docPartPr>
      <w:docPartBody>
        <w:p w:rsidR="00900F45" w:rsidRDefault="009F0E60" w:rsidP="009F0E60">
          <w:pPr>
            <w:pStyle w:val="3FCA3EA8D95149E19BF3340B30176472"/>
          </w:pPr>
          <w:r w:rsidRPr="009134C6">
            <w:rPr>
              <w:rStyle w:val="PlaceholderText"/>
              <w:bCs/>
            </w:rPr>
            <w:t>Click or tap here to enter text.</w:t>
          </w:r>
        </w:p>
      </w:docPartBody>
    </w:docPart>
    <w:docPart>
      <w:docPartPr>
        <w:name w:val="16C8FB16A75A489CBEF1DE9E08FB7F13"/>
        <w:category>
          <w:name w:val="General"/>
          <w:gallery w:val="placeholder"/>
        </w:category>
        <w:types>
          <w:type w:val="bbPlcHdr"/>
        </w:types>
        <w:behaviors>
          <w:behavior w:val="content"/>
        </w:behaviors>
        <w:guid w:val="{A6C5AAD4-564A-45F8-805E-A22B66F78B39}"/>
      </w:docPartPr>
      <w:docPartBody>
        <w:p w:rsidR="00900F45" w:rsidRDefault="009F0E60" w:rsidP="009F0E60">
          <w:pPr>
            <w:pStyle w:val="16C8FB16A75A489CBEF1DE9E08FB7F13"/>
          </w:pPr>
          <w:r w:rsidRPr="00A730CA">
            <w:rPr>
              <w:rStyle w:val="PlaceholderText"/>
              <w:bCs/>
            </w:rPr>
            <w:t>Click or tap here to enter text.</w:t>
          </w:r>
        </w:p>
      </w:docPartBody>
    </w:docPart>
    <w:docPart>
      <w:docPartPr>
        <w:name w:val="2D31D34560B44468ABAD90B829B84A03"/>
        <w:category>
          <w:name w:val="General"/>
          <w:gallery w:val="placeholder"/>
        </w:category>
        <w:types>
          <w:type w:val="bbPlcHdr"/>
        </w:types>
        <w:behaviors>
          <w:behavior w:val="content"/>
        </w:behaviors>
        <w:guid w:val="{BEE4AE0A-50F6-4A61-BE31-C5D5F77805B7}"/>
      </w:docPartPr>
      <w:docPartBody>
        <w:p w:rsidR="00900F45" w:rsidRDefault="009F0E60" w:rsidP="009F0E60">
          <w:pPr>
            <w:pStyle w:val="2D31D34560B44468ABAD90B829B84A03"/>
          </w:pPr>
          <w:r w:rsidRPr="00DE19EE">
            <w:rPr>
              <w:rStyle w:val="PlaceholderText"/>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49"/>
    <w:rsid w:val="00166722"/>
    <w:rsid w:val="001D3149"/>
    <w:rsid w:val="002415D3"/>
    <w:rsid w:val="00355D2C"/>
    <w:rsid w:val="004C0449"/>
    <w:rsid w:val="004C6B06"/>
    <w:rsid w:val="00595FB5"/>
    <w:rsid w:val="0062476C"/>
    <w:rsid w:val="00771B43"/>
    <w:rsid w:val="008569FF"/>
    <w:rsid w:val="008C1D40"/>
    <w:rsid w:val="00900F45"/>
    <w:rsid w:val="00980556"/>
    <w:rsid w:val="009F0E60"/>
    <w:rsid w:val="009F713D"/>
    <w:rsid w:val="00A20F41"/>
    <w:rsid w:val="00A513A4"/>
    <w:rsid w:val="00AB5C39"/>
    <w:rsid w:val="00BF2849"/>
    <w:rsid w:val="00CA7B51"/>
    <w:rsid w:val="00D5305F"/>
    <w:rsid w:val="00DF3B74"/>
    <w:rsid w:val="00E072B0"/>
    <w:rsid w:val="00EC08CF"/>
    <w:rsid w:val="00F66DC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E60"/>
    <w:rPr>
      <w:color w:val="666666"/>
    </w:rPr>
  </w:style>
  <w:style w:type="paragraph" w:customStyle="1" w:styleId="5183F02399D247BB97242FFE4C072E0B">
    <w:name w:val="5183F02399D247BB97242FFE4C072E0B"/>
    <w:rsid w:val="00D5305F"/>
    <w:pPr>
      <w:spacing w:before="120" w:after="120" w:line="276" w:lineRule="auto"/>
    </w:pPr>
    <w:rPr>
      <w:rFonts w:eastAsiaTheme="minorHAnsi"/>
      <w:sz w:val="20"/>
      <w:szCs w:val="22"/>
      <w:lang w:eastAsia="en-US"/>
    </w:rPr>
  </w:style>
  <w:style w:type="paragraph" w:customStyle="1" w:styleId="1550088C44E7498298B1222B3A63A523">
    <w:name w:val="1550088C44E7498298B1222B3A63A523"/>
    <w:rsid w:val="00D5305F"/>
    <w:pPr>
      <w:spacing w:before="120" w:after="120" w:line="276" w:lineRule="auto"/>
    </w:pPr>
    <w:rPr>
      <w:rFonts w:eastAsiaTheme="minorHAnsi"/>
      <w:sz w:val="20"/>
      <w:szCs w:val="22"/>
      <w:lang w:eastAsia="en-US"/>
    </w:rPr>
  </w:style>
  <w:style w:type="paragraph" w:customStyle="1" w:styleId="74F01BBEFAA641DEAF9E85A7A1E9B50D">
    <w:name w:val="74F01BBEFAA641DEAF9E85A7A1E9B50D"/>
    <w:rsid w:val="00D5305F"/>
    <w:pPr>
      <w:spacing w:before="120" w:after="120" w:line="276" w:lineRule="auto"/>
    </w:pPr>
    <w:rPr>
      <w:rFonts w:eastAsiaTheme="minorHAnsi"/>
      <w:sz w:val="20"/>
      <w:szCs w:val="22"/>
      <w:lang w:eastAsia="en-US"/>
    </w:rPr>
  </w:style>
  <w:style w:type="paragraph" w:customStyle="1" w:styleId="3EC3159390834DE6A163A5DEAFE736C5">
    <w:name w:val="3EC3159390834DE6A163A5DEAFE736C5"/>
    <w:rsid w:val="00D5305F"/>
    <w:pPr>
      <w:spacing w:before="120" w:after="120" w:line="276" w:lineRule="auto"/>
    </w:pPr>
    <w:rPr>
      <w:rFonts w:eastAsiaTheme="minorHAnsi"/>
      <w:sz w:val="20"/>
      <w:szCs w:val="22"/>
      <w:lang w:eastAsia="en-US"/>
    </w:rPr>
  </w:style>
  <w:style w:type="paragraph" w:customStyle="1" w:styleId="152F960D95E046EEB3192A25C192CF16">
    <w:name w:val="152F960D95E046EEB3192A25C192CF16"/>
    <w:rsid w:val="00D5305F"/>
    <w:pPr>
      <w:spacing w:before="120" w:after="120" w:line="276" w:lineRule="auto"/>
    </w:pPr>
    <w:rPr>
      <w:rFonts w:eastAsiaTheme="minorHAnsi"/>
      <w:sz w:val="20"/>
      <w:szCs w:val="22"/>
      <w:lang w:eastAsia="en-US"/>
    </w:rPr>
  </w:style>
  <w:style w:type="paragraph" w:customStyle="1" w:styleId="B07BA74242DE42FDAF1399A90A59B972">
    <w:name w:val="B07BA74242DE42FDAF1399A90A59B972"/>
    <w:rsid w:val="00D5305F"/>
    <w:pPr>
      <w:spacing w:before="120" w:after="120" w:line="276" w:lineRule="auto"/>
    </w:pPr>
    <w:rPr>
      <w:rFonts w:eastAsiaTheme="minorHAnsi"/>
      <w:sz w:val="20"/>
      <w:szCs w:val="22"/>
      <w:lang w:eastAsia="en-US"/>
    </w:rPr>
  </w:style>
  <w:style w:type="paragraph" w:customStyle="1" w:styleId="E58ADD25FBDC4B67887819B3EB71BF84">
    <w:name w:val="E58ADD25FBDC4B67887819B3EB71BF84"/>
    <w:rsid w:val="00D5305F"/>
    <w:pPr>
      <w:spacing w:before="120" w:after="120" w:line="276" w:lineRule="auto"/>
    </w:pPr>
    <w:rPr>
      <w:rFonts w:eastAsiaTheme="minorHAnsi"/>
      <w:sz w:val="20"/>
      <w:szCs w:val="22"/>
      <w:lang w:eastAsia="en-US"/>
    </w:rPr>
  </w:style>
  <w:style w:type="paragraph" w:customStyle="1" w:styleId="83BCA09F2F17411CB64ADAFEE7E52714">
    <w:name w:val="83BCA09F2F17411CB64ADAFEE7E52714"/>
    <w:rsid w:val="00D5305F"/>
    <w:pPr>
      <w:spacing w:before="120" w:after="120" w:line="276" w:lineRule="auto"/>
    </w:pPr>
    <w:rPr>
      <w:rFonts w:eastAsiaTheme="minorHAnsi"/>
      <w:sz w:val="20"/>
      <w:szCs w:val="22"/>
      <w:lang w:eastAsia="en-US"/>
    </w:rPr>
  </w:style>
  <w:style w:type="paragraph" w:customStyle="1" w:styleId="3803BF7166734DC399BE08F772295789">
    <w:name w:val="3803BF7166734DC399BE08F772295789"/>
    <w:rsid w:val="00D5305F"/>
    <w:pPr>
      <w:spacing w:before="120" w:after="120" w:line="276" w:lineRule="auto"/>
    </w:pPr>
    <w:rPr>
      <w:rFonts w:eastAsiaTheme="minorHAnsi"/>
      <w:sz w:val="20"/>
      <w:szCs w:val="22"/>
      <w:lang w:eastAsia="en-US"/>
    </w:rPr>
  </w:style>
  <w:style w:type="paragraph" w:customStyle="1" w:styleId="796FADD373714C49A360479D39A53B01">
    <w:name w:val="796FADD373714C49A360479D39A53B01"/>
    <w:rsid w:val="00D5305F"/>
    <w:pPr>
      <w:spacing w:before="120" w:after="120" w:line="276" w:lineRule="auto"/>
    </w:pPr>
    <w:rPr>
      <w:rFonts w:eastAsiaTheme="minorHAnsi"/>
      <w:sz w:val="20"/>
      <w:szCs w:val="22"/>
      <w:lang w:eastAsia="en-US"/>
    </w:rPr>
  </w:style>
  <w:style w:type="paragraph" w:customStyle="1" w:styleId="8A9F71B99FC5487DAD04E10B964F5030">
    <w:name w:val="8A9F71B99FC5487DAD04E10B964F5030"/>
    <w:rsid w:val="00D5305F"/>
    <w:pPr>
      <w:spacing w:before="120" w:after="120" w:line="276" w:lineRule="auto"/>
    </w:pPr>
    <w:rPr>
      <w:rFonts w:eastAsiaTheme="minorHAnsi"/>
      <w:sz w:val="20"/>
      <w:szCs w:val="22"/>
      <w:lang w:eastAsia="en-US"/>
    </w:rPr>
  </w:style>
  <w:style w:type="paragraph" w:customStyle="1" w:styleId="5E340A3A59474E28A93CFA195313B4E7">
    <w:name w:val="5E340A3A59474E28A93CFA195313B4E7"/>
    <w:rsid w:val="00D5305F"/>
    <w:pPr>
      <w:spacing w:before="120" w:after="120" w:line="276" w:lineRule="auto"/>
    </w:pPr>
    <w:rPr>
      <w:rFonts w:eastAsiaTheme="minorHAnsi"/>
      <w:sz w:val="20"/>
      <w:szCs w:val="22"/>
      <w:lang w:eastAsia="en-US"/>
    </w:rPr>
  </w:style>
  <w:style w:type="paragraph" w:customStyle="1" w:styleId="7310D0F07557472989A87552B794F190">
    <w:name w:val="7310D0F07557472989A87552B794F190"/>
    <w:rsid w:val="00D5305F"/>
    <w:pPr>
      <w:spacing w:before="120" w:after="120" w:line="276" w:lineRule="auto"/>
    </w:pPr>
    <w:rPr>
      <w:rFonts w:eastAsiaTheme="minorHAnsi"/>
      <w:sz w:val="20"/>
      <w:szCs w:val="22"/>
      <w:lang w:eastAsia="en-US"/>
    </w:rPr>
  </w:style>
  <w:style w:type="paragraph" w:customStyle="1" w:styleId="1D7E4BAFAC8847C0A0A69B50F7B68EF8">
    <w:name w:val="1D7E4BAFAC8847C0A0A69B50F7B68EF8"/>
    <w:rsid w:val="00D5305F"/>
    <w:pPr>
      <w:spacing w:before="120" w:after="120" w:line="276" w:lineRule="auto"/>
    </w:pPr>
    <w:rPr>
      <w:rFonts w:eastAsiaTheme="minorHAnsi"/>
      <w:sz w:val="20"/>
      <w:szCs w:val="22"/>
      <w:lang w:eastAsia="en-US"/>
    </w:rPr>
  </w:style>
  <w:style w:type="paragraph" w:customStyle="1" w:styleId="782115C91E5F4BDAA324D20003A7E5D6">
    <w:name w:val="782115C91E5F4BDAA324D20003A7E5D6"/>
    <w:rsid w:val="00D5305F"/>
    <w:pPr>
      <w:spacing w:before="120" w:after="120" w:line="276" w:lineRule="auto"/>
    </w:pPr>
    <w:rPr>
      <w:rFonts w:eastAsiaTheme="minorHAnsi"/>
      <w:sz w:val="20"/>
      <w:szCs w:val="22"/>
      <w:lang w:eastAsia="en-US"/>
    </w:rPr>
  </w:style>
  <w:style w:type="paragraph" w:customStyle="1" w:styleId="EB0A787CCADD456188307E76A28D3F6F">
    <w:name w:val="EB0A787CCADD456188307E76A28D3F6F"/>
    <w:rsid w:val="00D5305F"/>
    <w:pPr>
      <w:spacing w:before="120" w:after="120" w:line="276" w:lineRule="auto"/>
    </w:pPr>
    <w:rPr>
      <w:rFonts w:eastAsiaTheme="minorHAnsi"/>
      <w:sz w:val="20"/>
      <w:szCs w:val="22"/>
      <w:lang w:eastAsia="en-US"/>
    </w:rPr>
  </w:style>
  <w:style w:type="paragraph" w:customStyle="1" w:styleId="37549FEFBA3843EA89F2E9A72C43C37C">
    <w:name w:val="37549FEFBA3843EA89F2E9A72C43C37C"/>
    <w:rsid w:val="00D5305F"/>
    <w:pPr>
      <w:spacing w:before="120" w:after="120" w:line="276" w:lineRule="auto"/>
    </w:pPr>
    <w:rPr>
      <w:rFonts w:eastAsiaTheme="minorHAnsi"/>
      <w:sz w:val="20"/>
      <w:szCs w:val="22"/>
      <w:lang w:eastAsia="en-US"/>
    </w:rPr>
  </w:style>
  <w:style w:type="paragraph" w:customStyle="1" w:styleId="BBBD8CE8CF7340BF8F094D161BACD7A4">
    <w:name w:val="BBBD8CE8CF7340BF8F094D161BACD7A4"/>
    <w:rsid w:val="00D5305F"/>
    <w:pPr>
      <w:spacing w:before="120" w:after="120" w:line="276" w:lineRule="auto"/>
    </w:pPr>
    <w:rPr>
      <w:rFonts w:eastAsiaTheme="minorHAnsi"/>
      <w:sz w:val="20"/>
      <w:szCs w:val="22"/>
      <w:lang w:eastAsia="en-US"/>
    </w:rPr>
  </w:style>
  <w:style w:type="paragraph" w:customStyle="1" w:styleId="5A502B7D81304FDB8406BD99256E6ACE">
    <w:name w:val="5A502B7D81304FDB8406BD99256E6ACE"/>
    <w:rsid w:val="00D5305F"/>
    <w:pPr>
      <w:spacing w:before="120" w:after="120" w:line="276" w:lineRule="auto"/>
    </w:pPr>
    <w:rPr>
      <w:rFonts w:eastAsiaTheme="minorHAnsi"/>
      <w:sz w:val="20"/>
      <w:szCs w:val="22"/>
      <w:lang w:eastAsia="en-US"/>
    </w:rPr>
  </w:style>
  <w:style w:type="paragraph" w:customStyle="1" w:styleId="B53EA246C54E44A6A7FC0728914F4ED9">
    <w:name w:val="B53EA246C54E44A6A7FC0728914F4ED9"/>
    <w:rsid w:val="00D5305F"/>
    <w:pPr>
      <w:spacing w:before="120" w:after="120" w:line="276" w:lineRule="auto"/>
    </w:pPr>
    <w:rPr>
      <w:rFonts w:eastAsiaTheme="minorHAnsi"/>
      <w:sz w:val="20"/>
      <w:szCs w:val="22"/>
      <w:lang w:eastAsia="en-US"/>
    </w:rPr>
  </w:style>
  <w:style w:type="paragraph" w:customStyle="1" w:styleId="9E1C79D57250411D9C22BAA2F28809F2">
    <w:name w:val="9E1C79D57250411D9C22BAA2F28809F2"/>
    <w:rsid w:val="00D5305F"/>
    <w:pPr>
      <w:spacing w:before="120" w:after="120" w:line="276" w:lineRule="auto"/>
    </w:pPr>
    <w:rPr>
      <w:rFonts w:eastAsiaTheme="minorHAnsi"/>
      <w:sz w:val="20"/>
      <w:szCs w:val="22"/>
      <w:lang w:eastAsia="en-US"/>
    </w:rPr>
  </w:style>
  <w:style w:type="paragraph" w:customStyle="1" w:styleId="4B7D76C01A1A4D1D815F71B4D372EA3A">
    <w:name w:val="4B7D76C01A1A4D1D815F71B4D372EA3A"/>
    <w:rsid w:val="00D5305F"/>
    <w:pPr>
      <w:spacing w:before="120" w:after="120" w:line="276" w:lineRule="auto"/>
    </w:pPr>
    <w:rPr>
      <w:rFonts w:eastAsiaTheme="minorHAnsi"/>
      <w:sz w:val="20"/>
      <w:szCs w:val="22"/>
      <w:lang w:eastAsia="en-US"/>
    </w:rPr>
  </w:style>
  <w:style w:type="paragraph" w:customStyle="1" w:styleId="088204E341144804AF0D8ECF219AC69B">
    <w:name w:val="088204E341144804AF0D8ECF219AC69B"/>
    <w:rsid w:val="00D5305F"/>
    <w:pPr>
      <w:spacing w:before="120" w:after="120" w:line="276" w:lineRule="auto"/>
    </w:pPr>
    <w:rPr>
      <w:rFonts w:eastAsiaTheme="minorHAnsi"/>
      <w:sz w:val="20"/>
      <w:szCs w:val="22"/>
      <w:lang w:eastAsia="en-US"/>
    </w:rPr>
  </w:style>
  <w:style w:type="paragraph" w:customStyle="1" w:styleId="356B19D1564A42C2BEC713862A591CBD">
    <w:name w:val="356B19D1564A42C2BEC713862A591CBD"/>
    <w:rsid w:val="00D5305F"/>
    <w:pPr>
      <w:spacing w:before="120" w:after="120" w:line="276" w:lineRule="auto"/>
    </w:pPr>
    <w:rPr>
      <w:rFonts w:eastAsiaTheme="minorHAnsi"/>
      <w:sz w:val="20"/>
      <w:szCs w:val="22"/>
      <w:lang w:eastAsia="en-US"/>
    </w:rPr>
  </w:style>
  <w:style w:type="paragraph" w:customStyle="1" w:styleId="3236EBD15D7F4D9884EEC28D8B6ABEA6">
    <w:name w:val="3236EBD15D7F4D9884EEC28D8B6ABEA6"/>
    <w:rsid w:val="00D5305F"/>
    <w:pPr>
      <w:spacing w:before="120" w:after="120" w:line="276" w:lineRule="auto"/>
    </w:pPr>
    <w:rPr>
      <w:rFonts w:eastAsiaTheme="minorHAnsi"/>
      <w:sz w:val="20"/>
      <w:szCs w:val="22"/>
      <w:lang w:eastAsia="en-US"/>
    </w:rPr>
  </w:style>
  <w:style w:type="paragraph" w:customStyle="1" w:styleId="CB255EAA6C9245AD824FAF7B44793D571">
    <w:name w:val="CB255EAA6C9245AD824FAF7B44793D571"/>
    <w:rsid w:val="00D5305F"/>
    <w:pPr>
      <w:spacing w:before="120" w:after="120" w:line="276" w:lineRule="auto"/>
    </w:pPr>
    <w:rPr>
      <w:rFonts w:eastAsiaTheme="minorHAnsi"/>
      <w:sz w:val="20"/>
      <w:szCs w:val="22"/>
      <w:lang w:eastAsia="en-US"/>
    </w:rPr>
  </w:style>
  <w:style w:type="paragraph" w:customStyle="1" w:styleId="270BBCB88BA64AC4AD1424CD4FF02ACF1">
    <w:name w:val="270BBCB88BA64AC4AD1424CD4FF02ACF1"/>
    <w:rsid w:val="00D5305F"/>
    <w:pPr>
      <w:spacing w:before="120" w:after="120" w:line="276" w:lineRule="auto"/>
    </w:pPr>
    <w:rPr>
      <w:rFonts w:eastAsiaTheme="minorHAnsi"/>
      <w:sz w:val="20"/>
      <w:szCs w:val="22"/>
      <w:lang w:eastAsia="en-US"/>
    </w:rPr>
  </w:style>
  <w:style w:type="paragraph" w:customStyle="1" w:styleId="245081B7952242208014E1E2C2CF4BE71">
    <w:name w:val="245081B7952242208014E1E2C2CF4BE71"/>
    <w:rsid w:val="00D5305F"/>
    <w:pPr>
      <w:spacing w:before="120" w:after="120" w:line="276" w:lineRule="auto"/>
    </w:pPr>
    <w:rPr>
      <w:rFonts w:eastAsiaTheme="minorHAnsi"/>
      <w:sz w:val="20"/>
      <w:szCs w:val="22"/>
      <w:lang w:eastAsia="en-US"/>
    </w:rPr>
  </w:style>
  <w:style w:type="paragraph" w:customStyle="1" w:styleId="9730AA1590504D5B908D6A4C19E474311">
    <w:name w:val="9730AA1590504D5B908D6A4C19E474311"/>
    <w:rsid w:val="00D5305F"/>
    <w:pPr>
      <w:spacing w:before="120" w:after="120" w:line="276" w:lineRule="auto"/>
    </w:pPr>
    <w:rPr>
      <w:rFonts w:eastAsiaTheme="minorHAnsi"/>
      <w:sz w:val="20"/>
      <w:szCs w:val="22"/>
      <w:lang w:eastAsia="en-US"/>
    </w:rPr>
  </w:style>
  <w:style w:type="paragraph" w:customStyle="1" w:styleId="42B272E598B84F849B328E47B04FCD751">
    <w:name w:val="42B272E598B84F849B328E47B04FCD751"/>
    <w:rsid w:val="00D5305F"/>
    <w:pPr>
      <w:spacing w:before="120" w:after="120" w:line="276" w:lineRule="auto"/>
    </w:pPr>
    <w:rPr>
      <w:rFonts w:eastAsiaTheme="minorHAnsi"/>
      <w:sz w:val="20"/>
      <w:szCs w:val="22"/>
      <w:lang w:eastAsia="en-US"/>
    </w:rPr>
  </w:style>
  <w:style w:type="paragraph" w:customStyle="1" w:styleId="314AC1AE546E4DBE8D6A20F6837B2CB21">
    <w:name w:val="314AC1AE546E4DBE8D6A20F6837B2CB21"/>
    <w:rsid w:val="00D5305F"/>
    <w:pPr>
      <w:spacing w:before="120" w:after="120" w:line="276" w:lineRule="auto"/>
    </w:pPr>
    <w:rPr>
      <w:rFonts w:eastAsiaTheme="minorHAnsi"/>
      <w:sz w:val="20"/>
      <w:szCs w:val="22"/>
      <w:lang w:eastAsia="en-US"/>
    </w:rPr>
  </w:style>
  <w:style w:type="paragraph" w:customStyle="1" w:styleId="C824E73CD16D465C96D961C1F7683B9F1">
    <w:name w:val="C824E73CD16D465C96D961C1F7683B9F1"/>
    <w:rsid w:val="00D5305F"/>
    <w:pPr>
      <w:spacing w:before="120" w:after="120" w:line="276" w:lineRule="auto"/>
    </w:pPr>
    <w:rPr>
      <w:rFonts w:eastAsiaTheme="minorHAnsi"/>
      <w:sz w:val="20"/>
      <w:szCs w:val="22"/>
      <w:lang w:eastAsia="en-US"/>
    </w:rPr>
  </w:style>
  <w:style w:type="paragraph" w:customStyle="1" w:styleId="DC8C975A1A7A4B9F8EF59E6AB0B7178D1">
    <w:name w:val="DC8C975A1A7A4B9F8EF59E6AB0B7178D1"/>
    <w:rsid w:val="00D5305F"/>
    <w:pPr>
      <w:spacing w:before="120" w:after="120" w:line="276" w:lineRule="auto"/>
    </w:pPr>
    <w:rPr>
      <w:rFonts w:eastAsiaTheme="minorHAnsi"/>
      <w:sz w:val="20"/>
      <w:szCs w:val="22"/>
      <w:lang w:eastAsia="en-US"/>
    </w:rPr>
  </w:style>
  <w:style w:type="paragraph" w:customStyle="1" w:styleId="BEE576AD9FFF4A95A7CA904333CD22D21">
    <w:name w:val="BEE576AD9FFF4A95A7CA904333CD22D21"/>
    <w:rsid w:val="00D5305F"/>
    <w:pPr>
      <w:spacing w:before="120" w:after="120" w:line="276" w:lineRule="auto"/>
    </w:pPr>
    <w:rPr>
      <w:rFonts w:eastAsiaTheme="minorHAnsi"/>
      <w:sz w:val="20"/>
      <w:szCs w:val="22"/>
      <w:lang w:eastAsia="en-US"/>
    </w:rPr>
  </w:style>
  <w:style w:type="paragraph" w:customStyle="1" w:styleId="B2E148BA9D0641EA9163EB3FC67103C41">
    <w:name w:val="B2E148BA9D0641EA9163EB3FC67103C41"/>
    <w:rsid w:val="00D5305F"/>
    <w:pPr>
      <w:spacing w:before="120" w:after="120" w:line="276" w:lineRule="auto"/>
    </w:pPr>
    <w:rPr>
      <w:rFonts w:eastAsiaTheme="minorHAnsi"/>
      <w:sz w:val="20"/>
      <w:szCs w:val="22"/>
      <w:lang w:eastAsia="en-US"/>
    </w:rPr>
  </w:style>
  <w:style w:type="paragraph" w:customStyle="1" w:styleId="0C67792B4A344DE194409DE6ABC2F8101">
    <w:name w:val="0C67792B4A344DE194409DE6ABC2F8101"/>
    <w:rsid w:val="00D5305F"/>
    <w:pPr>
      <w:spacing w:before="120" w:after="120" w:line="276" w:lineRule="auto"/>
    </w:pPr>
    <w:rPr>
      <w:rFonts w:eastAsiaTheme="minorHAnsi"/>
      <w:sz w:val="20"/>
      <w:szCs w:val="22"/>
      <w:lang w:eastAsia="en-US"/>
    </w:rPr>
  </w:style>
  <w:style w:type="paragraph" w:customStyle="1" w:styleId="D18A094B58C843E4A008C4E3F4F3DB011">
    <w:name w:val="D18A094B58C843E4A008C4E3F4F3DB011"/>
    <w:rsid w:val="00D5305F"/>
    <w:pPr>
      <w:spacing w:before="120" w:after="120" w:line="276" w:lineRule="auto"/>
    </w:pPr>
    <w:rPr>
      <w:rFonts w:eastAsiaTheme="minorHAnsi"/>
      <w:sz w:val="20"/>
      <w:szCs w:val="22"/>
      <w:lang w:eastAsia="en-US"/>
    </w:rPr>
  </w:style>
  <w:style w:type="paragraph" w:customStyle="1" w:styleId="E454B074F1444EB88937C140A77016421">
    <w:name w:val="E454B074F1444EB88937C140A77016421"/>
    <w:rsid w:val="00D5305F"/>
    <w:pPr>
      <w:spacing w:before="120" w:after="120" w:line="276" w:lineRule="auto"/>
    </w:pPr>
    <w:rPr>
      <w:rFonts w:eastAsiaTheme="minorHAnsi"/>
      <w:sz w:val="20"/>
      <w:szCs w:val="22"/>
      <w:lang w:eastAsia="en-US"/>
    </w:rPr>
  </w:style>
  <w:style w:type="paragraph" w:customStyle="1" w:styleId="A570C0CC2CBD4F85AFE69508D54AFF971">
    <w:name w:val="A570C0CC2CBD4F85AFE69508D54AFF971"/>
    <w:rsid w:val="00D5305F"/>
    <w:pPr>
      <w:spacing w:before="120" w:after="120" w:line="276" w:lineRule="auto"/>
    </w:pPr>
    <w:rPr>
      <w:rFonts w:eastAsiaTheme="minorHAnsi"/>
      <w:sz w:val="20"/>
      <w:szCs w:val="22"/>
      <w:lang w:eastAsia="en-US"/>
    </w:rPr>
  </w:style>
  <w:style w:type="paragraph" w:customStyle="1" w:styleId="21D03DBE81744F72BD12AEBC5DEA89671">
    <w:name w:val="21D03DBE81744F72BD12AEBC5DEA89671"/>
    <w:rsid w:val="00D5305F"/>
    <w:pPr>
      <w:spacing w:before="120" w:after="120" w:line="276" w:lineRule="auto"/>
    </w:pPr>
    <w:rPr>
      <w:rFonts w:eastAsiaTheme="minorHAnsi"/>
      <w:sz w:val="20"/>
      <w:szCs w:val="22"/>
      <w:lang w:eastAsia="en-US"/>
    </w:rPr>
  </w:style>
  <w:style w:type="paragraph" w:customStyle="1" w:styleId="3210B8378C4441F4AF5014BE8D3083621">
    <w:name w:val="3210B8378C4441F4AF5014BE8D3083621"/>
    <w:rsid w:val="00D5305F"/>
    <w:pPr>
      <w:spacing w:before="120" w:after="120" w:line="276" w:lineRule="auto"/>
    </w:pPr>
    <w:rPr>
      <w:rFonts w:eastAsiaTheme="minorHAnsi"/>
      <w:sz w:val="20"/>
      <w:szCs w:val="22"/>
      <w:lang w:eastAsia="en-US"/>
    </w:rPr>
  </w:style>
  <w:style w:type="paragraph" w:customStyle="1" w:styleId="43068E72CC104E8B9C7037D2E35293801">
    <w:name w:val="43068E72CC104E8B9C7037D2E35293801"/>
    <w:rsid w:val="00D5305F"/>
    <w:pPr>
      <w:spacing w:before="120" w:after="120" w:line="276" w:lineRule="auto"/>
    </w:pPr>
    <w:rPr>
      <w:rFonts w:eastAsiaTheme="minorHAnsi"/>
      <w:sz w:val="20"/>
      <w:szCs w:val="22"/>
      <w:lang w:eastAsia="en-US"/>
    </w:rPr>
  </w:style>
  <w:style w:type="paragraph" w:customStyle="1" w:styleId="9C525EB680774A25BC6E5F57DD5648F11">
    <w:name w:val="9C525EB680774A25BC6E5F57DD5648F11"/>
    <w:rsid w:val="00D5305F"/>
    <w:pPr>
      <w:spacing w:before="120" w:after="120" w:line="276" w:lineRule="auto"/>
    </w:pPr>
    <w:rPr>
      <w:rFonts w:eastAsiaTheme="minorHAnsi"/>
      <w:sz w:val="20"/>
      <w:szCs w:val="22"/>
      <w:lang w:eastAsia="en-US"/>
    </w:rPr>
  </w:style>
  <w:style w:type="paragraph" w:customStyle="1" w:styleId="C41CB2B0B7F54D5E82DD7DF9E4D009E11">
    <w:name w:val="C41CB2B0B7F54D5E82DD7DF9E4D009E11"/>
    <w:rsid w:val="00D5305F"/>
    <w:pPr>
      <w:spacing w:before="120" w:after="120" w:line="276" w:lineRule="auto"/>
    </w:pPr>
    <w:rPr>
      <w:rFonts w:eastAsiaTheme="minorHAnsi"/>
      <w:sz w:val="20"/>
      <w:szCs w:val="22"/>
      <w:lang w:eastAsia="en-US"/>
    </w:rPr>
  </w:style>
  <w:style w:type="paragraph" w:customStyle="1" w:styleId="8818803A52D44651B1FEE780358641441">
    <w:name w:val="8818803A52D44651B1FEE780358641441"/>
    <w:rsid w:val="00D5305F"/>
    <w:pPr>
      <w:spacing w:before="120" w:after="120" w:line="276" w:lineRule="auto"/>
    </w:pPr>
    <w:rPr>
      <w:rFonts w:eastAsiaTheme="minorHAnsi"/>
      <w:sz w:val="20"/>
      <w:szCs w:val="22"/>
      <w:lang w:eastAsia="en-US"/>
    </w:rPr>
  </w:style>
  <w:style w:type="paragraph" w:customStyle="1" w:styleId="2CE7C60512304D42A56E79A08E7446031">
    <w:name w:val="2CE7C60512304D42A56E79A08E7446031"/>
    <w:rsid w:val="00D5305F"/>
    <w:pPr>
      <w:spacing w:before="120" w:after="120" w:line="276" w:lineRule="auto"/>
    </w:pPr>
    <w:rPr>
      <w:rFonts w:eastAsiaTheme="minorHAnsi"/>
      <w:sz w:val="20"/>
      <w:szCs w:val="22"/>
      <w:lang w:eastAsia="en-US"/>
    </w:rPr>
  </w:style>
  <w:style w:type="paragraph" w:customStyle="1" w:styleId="AD3FC19A84F44AC19768FEEE2C6B3BE21">
    <w:name w:val="AD3FC19A84F44AC19768FEEE2C6B3BE21"/>
    <w:rsid w:val="00D5305F"/>
    <w:pPr>
      <w:spacing w:before="120" w:after="120" w:line="276" w:lineRule="auto"/>
    </w:pPr>
    <w:rPr>
      <w:rFonts w:eastAsiaTheme="minorHAnsi"/>
      <w:sz w:val="20"/>
      <w:szCs w:val="22"/>
      <w:lang w:eastAsia="en-US"/>
    </w:rPr>
  </w:style>
  <w:style w:type="paragraph" w:customStyle="1" w:styleId="C72EAE684F654FB8AE69C9BB2AC172351">
    <w:name w:val="C72EAE684F654FB8AE69C9BB2AC172351"/>
    <w:rsid w:val="00D5305F"/>
    <w:pPr>
      <w:spacing w:before="120" w:after="120" w:line="276" w:lineRule="auto"/>
    </w:pPr>
    <w:rPr>
      <w:rFonts w:eastAsiaTheme="minorHAnsi"/>
      <w:sz w:val="20"/>
      <w:szCs w:val="22"/>
      <w:lang w:eastAsia="en-US"/>
    </w:rPr>
  </w:style>
  <w:style w:type="paragraph" w:customStyle="1" w:styleId="F2495F857F284204A640C4AF6608B6411">
    <w:name w:val="F2495F857F284204A640C4AF6608B6411"/>
    <w:rsid w:val="00D5305F"/>
    <w:pPr>
      <w:spacing w:before="120" w:after="120" w:line="276" w:lineRule="auto"/>
    </w:pPr>
    <w:rPr>
      <w:rFonts w:eastAsiaTheme="minorHAnsi"/>
      <w:sz w:val="20"/>
      <w:szCs w:val="22"/>
      <w:lang w:eastAsia="en-US"/>
    </w:rPr>
  </w:style>
  <w:style w:type="paragraph" w:customStyle="1" w:styleId="E5F0A1A5371A4E83BBDA2F0BFC83F5AA1">
    <w:name w:val="E5F0A1A5371A4E83BBDA2F0BFC83F5AA1"/>
    <w:rsid w:val="00D5305F"/>
    <w:pPr>
      <w:spacing w:before="120" w:after="120" w:line="276" w:lineRule="auto"/>
    </w:pPr>
    <w:rPr>
      <w:rFonts w:eastAsiaTheme="minorHAnsi"/>
      <w:sz w:val="20"/>
      <w:szCs w:val="22"/>
      <w:lang w:eastAsia="en-US"/>
    </w:rPr>
  </w:style>
  <w:style w:type="paragraph" w:customStyle="1" w:styleId="798418A119ED454EBB3F37F76417A3BA1">
    <w:name w:val="798418A119ED454EBB3F37F76417A3BA1"/>
    <w:rsid w:val="00D5305F"/>
    <w:pPr>
      <w:spacing w:before="120" w:after="120" w:line="276" w:lineRule="auto"/>
    </w:pPr>
    <w:rPr>
      <w:rFonts w:eastAsiaTheme="minorHAnsi"/>
      <w:sz w:val="20"/>
      <w:szCs w:val="22"/>
      <w:lang w:eastAsia="en-US"/>
    </w:rPr>
  </w:style>
  <w:style w:type="paragraph" w:customStyle="1" w:styleId="8C17D4D748534EC18731C875CDAFD2C61">
    <w:name w:val="8C17D4D748534EC18731C875CDAFD2C61"/>
    <w:rsid w:val="00D5305F"/>
    <w:pPr>
      <w:spacing w:before="120" w:after="120" w:line="276" w:lineRule="auto"/>
    </w:pPr>
    <w:rPr>
      <w:rFonts w:eastAsiaTheme="minorHAnsi"/>
      <w:sz w:val="20"/>
      <w:szCs w:val="22"/>
      <w:lang w:eastAsia="en-US"/>
    </w:rPr>
  </w:style>
  <w:style w:type="paragraph" w:customStyle="1" w:styleId="2A444FD0E2B749EEB1039C6D64D311041">
    <w:name w:val="2A444FD0E2B749EEB1039C6D64D311041"/>
    <w:rsid w:val="00D5305F"/>
    <w:pPr>
      <w:spacing w:before="120" w:after="120" w:line="276" w:lineRule="auto"/>
    </w:pPr>
    <w:rPr>
      <w:rFonts w:eastAsiaTheme="minorHAnsi"/>
      <w:sz w:val="20"/>
      <w:szCs w:val="22"/>
      <w:lang w:eastAsia="en-US"/>
    </w:rPr>
  </w:style>
  <w:style w:type="paragraph" w:customStyle="1" w:styleId="71DC70370F2F466988EBC2A7738618CB1">
    <w:name w:val="71DC70370F2F466988EBC2A7738618CB1"/>
    <w:rsid w:val="00D5305F"/>
    <w:pPr>
      <w:spacing w:before="120" w:after="120" w:line="276" w:lineRule="auto"/>
    </w:pPr>
    <w:rPr>
      <w:rFonts w:eastAsiaTheme="minorHAnsi"/>
      <w:sz w:val="20"/>
      <w:szCs w:val="22"/>
      <w:lang w:eastAsia="en-US"/>
    </w:rPr>
  </w:style>
  <w:style w:type="paragraph" w:customStyle="1" w:styleId="B6D7C491604F41449CF0DA1085C3147D1">
    <w:name w:val="B6D7C491604F41449CF0DA1085C3147D1"/>
    <w:rsid w:val="00D5305F"/>
    <w:pPr>
      <w:spacing w:before="120" w:after="120" w:line="276" w:lineRule="auto"/>
    </w:pPr>
    <w:rPr>
      <w:rFonts w:eastAsiaTheme="minorHAnsi"/>
      <w:sz w:val="20"/>
      <w:szCs w:val="22"/>
      <w:lang w:eastAsia="en-US"/>
    </w:rPr>
  </w:style>
  <w:style w:type="paragraph" w:customStyle="1" w:styleId="75FD2B14C7CC4EA0B944218E9EC7AE281">
    <w:name w:val="75FD2B14C7CC4EA0B944218E9EC7AE281"/>
    <w:rsid w:val="00D5305F"/>
    <w:pPr>
      <w:spacing w:before="120" w:after="120" w:line="276" w:lineRule="auto"/>
    </w:pPr>
    <w:rPr>
      <w:rFonts w:eastAsiaTheme="minorHAnsi"/>
      <w:sz w:val="20"/>
      <w:szCs w:val="22"/>
      <w:lang w:eastAsia="en-US"/>
    </w:rPr>
  </w:style>
  <w:style w:type="paragraph" w:customStyle="1" w:styleId="783585FFE4164329BE5E1CADD0CE1F2C1">
    <w:name w:val="783585FFE4164329BE5E1CADD0CE1F2C1"/>
    <w:rsid w:val="00D5305F"/>
    <w:pPr>
      <w:spacing w:before="120" w:after="120" w:line="276" w:lineRule="auto"/>
    </w:pPr>
    <w:rPr>
      <w:rFonts w:eastAsiaTheme="minorHAnsi"/>
      <w:sz w:val="20"/>
      <w:szCs w:val="22"/>
      <w:lang w:eastAsia="en-US"/>
    </w:rPr>
  </w:style>
  <w:style w:type="paragraph" w:customStyle="1" w:styleId="690DF15F3FF443B981763713CF09DD7A1">
    <w:name w:val="690DF15F3FF443B981763713CF09DD7A1"/>
    <w:rsid w:val="00D5305F"/>
    <w:pPr>
      <w:spacing w:before="120" w:after="120" w:line="276" w:lineRule="auto"/>
    </w:pPr>
    <w:rPr>
      <w:rFonts w:eastAsiaTheme="minorHAnsi"/>
      <w:sz w:val="20"/>
      <w:szCs w:val="22"/>
      <w:lang w:eastAsia="en-US"/>
    </w:rPr>
  </w:style>
  <w:style w:type="paragraph" w:customStyle="1" w:styleId="CD73872E00EC451C9E2DEFED9758357E1">
    <w:name w:val="CD73872E00EC451C9E2DEFED9758357E1"/>
    <w:rsid w:val="00D5305F"/>
    <w:pPr>
      <w:spacing w:before="120" w:after="120" w:line="276" w:lineRule="auto"/>
    </w:pPr>
    <w:rPr>
      <w:rFonts w:eastAsiaTheme="minorHAnsi"/>
      <w:sz w:val="20"/>
      <w:szCs w:val="22"/>
      <w:lang w:eastAsia="en-US"/>
    </w:rPr>
  </w:style>
  <w:style w:type="paragraph" w:customStyle="1" w:styleId="453B9BCD7BB94724BA73E178DA28E6281">
    <w:name w:val="453B9BCD7BB94724BA73E178DA28E6281"/>
    <w:rsid w:val="00D5305F"/>
    <w:pPr>
      <w:spacing w:before="120" w:after="120" w:line="276" w:lineRule="auto"/>
    </w:pPr>
    <w:rPr>
      <w:rFonts w:eastAsiaTheme="minorHAnsi"/>
      <w:sz w:val="20"/>
      <w:szCs w:val="22"/>
      <w:lang w:eastAsia="en-US"/>
    </w:rPr>
  </w:style>
  <w:style w:type="paragraph" w:customStyle="1" w:styleId="C01B7845BDB8416DB21041B3068AFCD41">
    <w:name w:val="C01B7845BDB8416DB21041B3068AFCD41"/>
    <w:rsid w:val="00D5305F"/>
    <w:pPr>
      <w:spacing w:before="120" w:after="120" w:line="276" w:lineRule="auto"/>
    </w:pPr>
    <w:rPr>
      <w:rFonts w:eastAsiaTheme="minorHAnsi"/>
      <w:sz w:val="20"/>
      <w:szCs w:val="22"/>
      <w:lang w:eastAsia="en-US"/>
    </w:rPr>
  </w:style>
  <w:style w:type="paragraph" w:customStyle="1" w:styleId="D88349E5711E4207A3C9E7F66DD7B28D1">
    <w:name w:val="D88349E5711E4207A3C9E7F66DD7B28D1"/>
    <w:rsid w:val="00D5305F"/>
    <w:pPr>
      <w:spacing w:before="120" w:after="120" w:line="276" w:lineRule="auto"/>
    </w:pPr>
    <w:rPr>
      <w:rFonts w:eastAsiaTheme="minorHAnsi"/>
      <w:sz w:val="20"/>
      <w:szCs w:val="22"/>
      <w:lang w:eastAsia="en-US"/>
    </w:rPr>
  </w:style>
  <w:style w:type="paragraph" w:customStyle="1" w:styleId="ABBC7261BA5E440FAD70FAD6292E8A9F1">
    <w:name w:val="ABBC7261BA5E440FAD70FAD6292E8A9F1"/>
    <w:rsid w:val="00D5305F"/>
    <w:pPr>
      <w:spacing w:before="120" w:after="120" w:line="276" w:lineRule="auto"/>
    </w:pPr>
    <w:rPr>
      <w:rFonts w:eastAsiaTheme="minorHAnsi"/>
      <w:sz w:val="20"/>
      <w:szCs w:val="22"/>
      <w:lang w:eastAsia="en-US"/>
    </w:rPr>
  </w:style>
  <w:style w:type="paragraph" w:customStyle="1" w:styleId="07D0F2D7E4F844ABB2EA6AE09C2C19321">
    <w:name w:val="07D0F2D7E4F844ABB2EA6AE09C2C19321"/>
    <w:rsid w:val="00D5305F"/>
    <w:pPr>
      <w:spacing w:before="120" w:after="120" w:line="276" w:lineRule="auto"/>
    </w:pPr>
    <w:rPr>
      <w:rFonts w:eastAsiaTheme="minorHAnsi"/>
      <w:sz w:val="20"/>
      <w:szCs w:val="22"/>
      <w:lang w:eastAsia="en-US"/>
    </w:rPr>
  </w:style>
  <w:style w:type="paragraph" w:customStyle="1" w:styleId="D82E6AFAD02B447C91A71F63DA2A93521">
    <w:name w:val="D82E6AFAD02B447C91A71F63DA2A93521"/>
    <w:rsid w:val="00D5305F"/>
    <w:pPr>
      <w:spacing w:before="120" w:after="120" w:line="276" w:lineRule="auto"/>
    </w:pPr>
    <w:rPr>
      <w:rFonts w:eastAsiaTheme="minorHAnsi"/>
      <w:sz w:val="20"/>
      <w:szCs w:val="22"/>
      <w:lang w:eastAsia="en-US"/>
    </w:rPr>
  </w:style>
  <w:style w:type="paragraph" w:customStyle="1" w:styleId="10F817D7A710419C8FB35EAE0D94FD021">
    <w:name w:val="10F817D7A710419C8FB35EAE0D94FD021"/>
    <w:rsid w:val="00D5305F"/>
    <w:pPr>
      <w:spacing w:before="120" w:after="120" w:line="276" w:lineRule="auto"/>
    </w:pPr>
    <w:rPr>
      <w:rFonts w:eastAsiaTheme="minorHAnsi"/>
      <w:sz w:val="20"/>
      <w:szCs w:val="22"/>
      <w:lang w:eastAsia="en-US"/>
    </w:rPr>
  </w:style>
  <w:style w:type="paragraph" w:customStyle="1" w:styleId="7EC4CA39F8BA4894B6DCC77782C4B84D1">
    <w:name w:val="7EC4CA39F8BA4894B6DCC77782C4B84D1"/>
    <w:rsid w:val="00D5305F"/>
    <w:pPr>
      <w:spacing w:before="120" w:after="120" w:line="276" w:lineRule="auto"/>
    </w:pPr>
    <w:rPr>
      <w:rFonts w:eastAsiaTheme="minorHAnsi"/>
      <w:sz w:val="20"/>
      <w:szCs w:val="22"/>
      <w:lang w:eastAsia="en-US"/>
    </w:rPr>
  </w:style>
  <w:style w:type="paragraph" w:customStyle="1" w:styleId="C70BF0040AD54B178B8024491A9886931">
    <w:name w:val="C70BF0040AD54B178B8024491A9886931"/>
    <w:rsid w:val="00D5305F"/>
    <w:pPr>
      <w:spacing w:before="120" w:after="120" w:line="276" w:lineRule="auto"/>
    </w:pPr>
    <w:rPr>
      <w:rFonts w:eastAsiaTheme="minorHAnsi"/>
      <w:sz w:val="20"/>
      <w:szCs w:val="22"/>
      <w:lang w:eastAsia="en-US"/>
    </w:rPr>
  </w:style>
  <w:style w:type="paragraph" w:customStyle="1" w:styleId="31C7BC466EF24984B34C86A84F877D711">
    <w:name w:val="31C7BC466EF24984B34C86A84F877D711"/>
    <w:rsid w:val="00D5305F"/>
    <w:pPr>
      <w:spacing w:before="120" w:after="120" w:line="276" w:lineRule="auto"/>
    </w:pPr>
    <w:rPr>
      <w:rFonts w:eastAsiaTheme="minorHAnsi"/>
      <w:sz w:val="20"/>
      <w:szCs w:val="22"/>
      <w:lang w:eastAsia="en-US"/>
    </w:rPr>
  </w:style>
  <w:style w:type="paragraph" w:customStyle="1" w:styleId="8DE51432749E407DA7CCD822852E13A81">
    <w:name w:val="8DE51432749E407DA7CCD822852E13A81"/>
    <w:rsid w:val="00D5305F"/>
    <w:pPr>
      <w:spacing w:before="120" w:after="120" w:line="276" w:lineRule="auto"/>
    </w:pPr>
    <w:rPr>
      <w:rFonts w:eastAsiaTheme="minorHAnsi"/>
      <w:sz w:val="20"/>
      <w:szCs w:val="22"/>
      <w:lang w:eastAsia="en-US"/>
    </w:rPr>
  </w:style>
  <w:style w:type="paragraph" w:customStyle="1" w:styleId="3683E58C7D8043049B9A1AB2B70A57081">
    <w:name w:val="3683E58C7D8043049B9A1AB2B70A57081"/>
    <w:rsid w:val="00D5305F"/>
    <w:pPr>
      <w:spacing w:before="120" w:after="120" w:line="276" w:lineRule="auto"/>
    </w:pPr>
    <w:rPr>
      <w:rFonts w:eastAsiaTheme="minorHAnsi"/>
      <w:sz w:val="20"/>
      <w:szCs w:val="22"/>
      <w:lang w:eastAsia="en-US"/>
    </w:rPr>
  </w:style>
  <w:style w:type="paragraph" w:customStyle="1" w:styleId="5F4BAEC999F2427CB15B6C9682EE8A661">
    <w:name w:val="5F4BAEC999F2427CB15B6C9682EE8A661"/>
    <w:rsid w:val="00D5305F"/>
    <w:pPr>
      <w:spacing w:before="120" w:after="120" w:line="276" w:lineRule="auto"/>
    </w:pPr>
    <w:rPr>
      <w:rFonts w:eastAsiaTheme="minorHAnsi"/>
      <w:sz w:val="20"/>
      <w:szCs w:val="22"/>
      <w:lang w:eastAsia="en-US"/>
    </w:rPr>
  </w:style>
  <w:style w:type="paragraph" w:customStyle="1" w:styleId="A37CAF91DBAF4D758777246E6549BA561">
    <w:name w:val="A37CAF91DBAF4D758777246E6549BA561"/>
    <w:rsid w:val="00D5305F"/>
    <w:pPr>
      <w:spacing w:before="120" w:after="120" w:line="276" w:lineRule="auto"/>
    </w:pPr>
    <w:rPr>
      <w:rFonts w:eastAsiaTheme="minorHAnsi"/>
      <w:sz w:val="20"/>
      <w:szCs w:val="22"/>
      <w:lang w:eastAsia="en-US"/>
    </w:rPr>
  </w:style>
  <w:style w:type="paragraph" w:customStyle="1" w:styleId="A74EF370D35A49D2A3BE18B9887F22FD1">
    <w:name w:val="A74EF370D35A49D2A3BE18B9887F22FD1"/>
    <w:rsid w:val="00D5305F"/>
    <w:pPr>
      <w:spacing w:before="120" w:after="120" w:line="276" w:lineRule="auto"/>
    </w:pPr>
    <w:rPr>
      <w:rFonts w:eastAsiaTheme="minorHAnsi"/>
      <w:sz w:val="20"/>
      <w:szCs w:val="22"/>
      <w:lang w:eastAsia="en-US"/>
    </w:rPr>
  </w:style>
  <w:style w:type="paragraph" w:customStyle="1" w:styleId="FA83EDEA9B4647C398FF63B2DA8500801">
    <w:name w:val="FA83EDEA9B4647C398FF63B2DA8500801"/>
    <w:rsid w:val="00D5305F"/>
    <w:pPr>
      <w:spacing w:before="120" w:after="120" w:line="276" w:lineRule="auto"/>
    </w:pPr>
    <w:rPr>
      <w:rFonts w:eastAsiaTheme="minorHAnsi"/>
      <w:sz w:val="20"/>
      <w:szCs w:val="22"/>
      <w:lang w:eastAsia="en-US"/>
    </w:rPr>
  </w:style>
  <w:style w:type="paragraph" w:customStyle="1" w:styleId="67E205D29AC045EEA1739C0CA01179021">
    <w:name w:val="67E205D29AC045EEA1739C0CA01179021"/>
    <w:rsid w:val="00D5305F"/>
    <w:pPr>
      <w:spacing w:before="120" w:after="120" w:line="276" w:lineRule="auto"/>
    </w:pPr>
    <w:rPr>
      <w:rFonts w:eastAsiaTheme="minorHAnsi"/>
      <w:sz w:val="20"/>
      <w:szCs w:val="22"/>
      <w:lang w:eastAsia="en-US"/>
    </w:rPr>
  </w:style>
  <w:style w:type="paragraph" w:customStyle="1" w:styleId="3E2C77A55CAA4B78BD04C0B09B0BF5101">
    <w:name w:val="3E2C77A55CAA4B78BD04C0B09B0BF5101"/>
    <w:rsid w:val="00D5305F"/>
    <w:pPr>
      <w:spacing w:before="120" w:after="120" w:line="276" w:lineRule="auto"/>
    </w:pPr>
    <w:rPr>
      <w:rFonts w:eastAsiaTheme="minorHAnsi"/>
      <w:sz w:val="20"/>
      <w:szCs w:val="22"/>
      <w:lang w:eastAsia="en-US"/>
    </w:rPr>
  </w:style>
  <w:style w:type="paragraph" w:customStyle="1" w:styleId="2FC7FC8CAE1240FEA244A0597094624E1">
    <w:name w:val="2FC7FC8CAE1240FEA244A0597094624E1"/>
    <w:rsid w:val="00D5305F"/>
    <w:pPr>
      <w:spacing w:before="120" w:after="120" w:line="276" w:lineRule="auto"/>
    </w:pPr>
    <w:rPr>
      <w:rFonts w:eastAsiaTheme="minorHAnsi"/>
      <w:sz w:val="20"/>
      <w:szCs w:val="22"/>
      <w:lang w:eastAsia="en-US"/>
    </w:rPr>
  </w:style>
  <w:style w:type="paragraph" w:customStyle="1" w:styleId="689256842F1A457CA9951F41A1F64F4E1">
    <w:name w:val="689256842F1A457CA9951F41A1F64F4E1"/>
    <w:rsid w:val="00D5305F"/>
    <w:pPr>
      <w:spacing w:before="120" w:after="120" w:line="276" w:lineRule="auto"/>
    </w:pPr>
    <w:rPr>
      <w:rFonts w:eastAsiaTheme="minorHAnsi"/>
      <w:sz w:val="20"/>
      <w:szCs w:val="22"/>
      <w:lang w:eastAsia="en-US"/>
    </w:rPr>
  </w:style>
  <w:style w:type="paragraph" w:customStyle="1" w:styleId="59AAB798D6664935A2E1DCFC59DBDA921">
    <w:name w:val="59AAB798D6664935A2E1DCFC59DBDA921"/>
    <w:rsid w:val="00D5305F"/>
    <w:pPr>
      <w:spacing w:before="120" w:after="120" w:line="276" w:lineRule="auto"/>
    </w:pPr>
    <w:rPr>
      <w:rFonts w:eastAsiaTheme="minorHAnsi"/>
      <w:sz w:val="20"/>
      <w:szCs w:val="22"/>
      <w:lang w:eastAsia="en-US"/>
    </w:rPr>
  </w:style>
  <w:style w:type="paragraph" w:customStyle="1" w:styleId="EE17B744954C436FB44AE8065ACEE4731">
    <w:name w:val="EE17B744954C436FB44AE8065ACEE4731"/>
    <w:rsid w:val="00D5305F"/>
    <w:pPr>
      <w:spacing w:before="120" w:after="120" w:line="276" w:lineRule="auto"/>
    </w:pPr>
    <w:rPr>
      <w:rFonts w:eastAsiaTheme="minorHAnsi"/>
      <w:sz w:val="20"/>
      <w:szCs w:val="22"/>
      <w:lang w:eastAsia="en-US"/>
    </w:rPr>
  </w:style>
  <w:style w:type="paragraph" w:customStyle="1" w:styleId="93A4669F801E47B1A403C3F6DEAC69691">
    <w:name w:val="93A4669F801E47B1A403C3F6DEAC69691"/>
    <w:rsid w:val="00D5305F"/>
    <w:pPr>
      <w:spacing w:before="120" w:after="120" w:line="276" w:lineRule="auto"/>
    </w:pPr>
    <w:rPr>
      <w:rFonts w:eastAsiaTheme="minorHAnsi"/>
      <w:sz w:val="20"/>
      <w:szCs w:val="22"/>
      <w:lang w:eastAsia="en-US"/>
    </w:rPr>
  </w:style>
  <w:style w:type="paragraph" w:customStyle="1" w:styleId="8D7548A8D0824C00BD253245E3B86CCA1">
    <w:name w:val="8D7548A8D0824C00BD253245E3B86CCA1"/>
    <w:rsid w:val="00D5305F"/>
    <w:pPr>
      <w:spacing w:before="120" w:after="120" w:line="276" w:lineRule="auto"/>
    </w:pPr>
    <w:rPr>
      <w:rFonts w:eastAsiaTheme="minorHAnsi"/>
      <w:sz w:val="20"/>
      <w:szCs w:val="22"/>
      <w:lang w:eastAsia="en-US"/>
    </w:rPr>
  </w:style>
  <w:style w:type="paragraph" w:customStyle="1" w:styleId="5A74F2CAC6C64892B8610C830827B1F21">
    <w:name w:val="5A74F2CAC6C64892B8610C830827B1F21"/>
    <w:rsid w:val="00D5305F"/>
    <w:pPr>
      <w:spacing w:before="120" w:after="120" w:line="276" w:lineRule="auto"/>
    </w:pPr>
    <w:rPr>
      <w:rFonts w:eastAsiaTheme="minorHAnsi"/>
      <w:sz w:val="20"/>
      <w:szCs w:val="22"/>
      <w:lang w:eastAsia="en-US"/>
    </w:rPr>
  </w:style>
  <w:style w:type="paragraph" w:customStyle="1" w:styleId="2C6C6D8BF46A4705A1552D1CD617DE021">
    <w:name w:val="2C6C6D8BF46A4705A1552D1CD617DE021"/>
    <w:rsid w:val="00D5305F"/>
    <w:pPr>
      <w:spacing w:before="120" w:after="120" w:line="276" w:lineRule="auto"/>
    </w:pPr>
    <w:rPr>
      <w:rFonts w:eastAsiaTheme="minorHAnsi"/>
      <w:sz w:val="20"/>
      <w:szCs w:val="22"/>
      <w:lang w:eastAsia="en-US"/>
    </w:rPr>
  </w:style>
  <w:style w:type="paragraph" w:customStyle="1" w:styleId="97C604D5D47D496992F033BEEBF304BE1">
    <w:name w:val="97C604D5D47D496992F033BEEBF304BE1"/>
    <w:rsid w:val="00D5305F"/>
    <w:pPr>
      <w:spacing w:before="120" w:after="120" w:line="276" w:lineRule="auto"/>
    </w:pPr>
    <w:rPr>
      <w:rFonts w:eastAsiaTheme="minorHAnsi"/>
      <w:sz w:val="20"/>
      <w:szCs w:val="22"/>
      <w:lang w:eastAsia="en-US"/>
    </w:rPr>
  </w:style>
  <w:style w:type="paragraph" w:customStyle="1" w:styleId="ECEA579E4F5944CAAD78062CD107170F1">
    <w:name w:val="ECEA579E4F5944CAAD78062CD107170F1"/>
    <w:rsid w:val="00D5305F"/>
    <w:pPr>
      <w:spacing w:before="120" w:after="120" w:line="276" w:lineRule="auto"/>
    </w:pPr>
    <w:rPr>
      <w:rFonts w:eastAsiaTheme="minorHAnsi"/>
      <w:sz w:val="20"/>
      <w:szCs w:val="22"/>
      <w:lang w:eastAsia="en-US"/>
    </w:rPr>
  </w:style>
  <w:style w:type="paragraph" w:customStyle="1" w:styleId="1BF13ED9415E4C4BBD66811CD5A3D6B21">
    <w:name w:val="1BF13ED9415E4C4BBD66811CD5A3D6B21"/>
    <w:rsid w:val="00D5305F"/>
    <w:pPr>
      <w:spacing w:before="120" w:after="120" w:line="276" w:lineRule="auto"/>
    </w:pPr>
    <w:rPr>
      <w:rFonts w:eastAsiaTheme="minorHAnsi"/>
      <w:sz w:val="20"/>
      <w:szCs w:val="22"/>
      <w:lang w:eastAsia="en-US"/>
    </w:rPr>
  </w:style>
  <w:style w:type="paragraph" w:customStyle="1" w:styleId="A9EB0C9B00FF4D66BBC013E8B24A27141">
    <w:name w:val="A9EB0C9B00FF4D66BBC013E8B24A27141"/>
    <w:rsid w:val="00D5305F"/>
    <w:pPr>
      <w:spacing w:before="120" w:after="120" w:line="276" w:lineRule="auto"/>
    </w:pPr>
    <w:rPr>
      <w:rFonts w:eastAsiaTheme="minorHAnsi"/>
      <w:sz w:val="20"/>
      <w:szCs w:val="22"/>
      <w:lang w:eastAsia="en-US"/>
    </w:rPr>
  </w:style>
  <w:style w:type="paragraph" w:customStyle="1" w:styleId="FECEF9577300400EB17628C8D50DD9341">
    <w:name w:val="FECEF9577300400EB17628C8D50DD9341"/>
    <w:rsid w:val="00D5305F"/>
    <w:pPr>
      <w:spacing w:before="120" w:after="120" w:line="276" w:lineRule="auto"/>
    </w:pPr>
    <w:rPr>
      <w:rFonts w:eastAsiaTheme="minorHAnsi"/>
      <w:sz w:val="20"/>
      <w:szCs w:val="22"/>
      <w:lang w:eastAsia="en-US"/>
    </w:rPr>
  </w:style>
  <w:style w:type="paragraph" w:customStyle="1" w:styleId="ED3417147F8C4C0586E83D72E5FB23A51">
    <w:name w:val="ED3417147F8C4C0586E83D72E5FB23A51"/>
    <w:rsid w:val="00D5305F"/>
    <w:pPr>
      <w:spacing w:before="120" w:after="120" w:line="276" w:lineRule="auto"/>
    </w:pPr>
    <w:rPr>
      <w:rFonts w:eastAsiaTheme="minorHAnsi"/>
      <w:sz w:val="20"/>
      <w:szCs w:val="22"/>
      <w:lang w:eastAsia="en-US"/>
    </w:rPr>
  </w:style>
  <w:style w:type="paragraph" w:customStyle="1" w:styleId="37C17457C42E4AF084093692B591DAC11">
    <w:name w:val="37C17457C42E4AF084093692B591DAC11"/>
    <w:rsid w:val="00D5305F"/>
    <w:pPr>
      <w:spacing w:before="120" w:after="120" w:line="276" w:lineRule="auto"/>
    </w:pPr>
    <w:rPr>
      <w:rFonts w:eastAsiaTheme="minorHAnsi"/>
      <w:sz w:val="20"/>
      <w:szCs w:val="22"/>
      <w:lang w:eastAsia="en-US"/>
    </w:rPr>
  </w:style>
  <w:style w:type="paragraph" w:customStyle="1" w:styleId="A346BDC950E54716B236764E39937A511">
    <w:name w:val="A346BDC950E54716B236764E39937A511"/>
    <w:rsid w:val="00D5305F"/>
    <w:pPr>
      <w:spacing w:before="120" w:after="120" w:line="276" w:lineRule="auto"/>
    </w:pPr>
    <w:rPr>
      <w:rFonts w:eastAsiaTheme="minorHAnsi"/>
      <w:sz w:val="20"/>
      <w:szCs w:val="22"/>
      <w:lang w:eastAsia="en-US"/>
    </w:rPr>
  </w:style>
  <w:style w:type="paragraph" w:customStyle="1" w:styleId="68E3C6F7D42F4AEDBE71B9B65D9A20E61">
    <w:name w:val="68E3C6F7D42F4AEDBE71B9B65D9A20E61"/>
    <w:rsid w:val="00D5305F"/>
    <w:pPr>
      <w:spacing w:before="120" w:after="120" w:line="276" w:lineRule="auto"/>
    </w:pPr>
    <w:rPr>
      <w:rFonts w:eastAsiaTheme="minorHAnsi"/>
      <w:sz w:val="20"/>
      <w:szCs w:val="22"/>
      <w:lang w:eastAsia="en-US"/>
    </w:rPr>
  </w:style>
  <w:style w:type="paragraph" w:customStyle="1" w:styleId="D0CC557634094ED1B7962E9A33EB02211">
    <w:name w:val="D0CC557634094ED1B7962E9A33EB02211"/>
    <w:rsid w:val="00D5305F"/>
    <w:pPr>
      <w:spacing w:before="120" w:after="120" w:line="276" w:lineRule="auto"/>
    </w:pPr>
    <w:rPr>
      <w:rFonts w:eastAsiaTheme="minorHAnsi"/>
      <w:sz w:val="20"/>
      <w:szCs w:val="22"/>
      <w:lang w:eastAsia="en-US"/>
    </w:rPr>
  </w:style>
  <w:style w:type="paragraph" w:customStyle="1" w:styleId="9150B56B74DD43B8A6182C9CF778A6581">
    <w:name w:val="9150B56B74DD43B8A6182C9CF778A6581"/>
    <w:rsid w:val="00D5305F"/>
    <w:pPr>
      <w:spacing w:before="120" w:after="120" w:line="276" w:lineRule="auto"/>
    </w:pPr>
    <w:rPr>
      <w:rFonts w:eastAsiaTheme="minorHAnsi"/>
      <w:sz w:val="20"/>
      <w:szCs w:val="22"/>
      <w:lang w:eastAsia="en-US"/>
    </w:rPr>
  </w:style>
  <w:style w:type="paragraph" w:customStyle="1" w:styleId="E87DFF58078E48778404BFDB6D36EBAD1">
    <w:name w:val="E87DFF58078E48778404BFDB6D36EBAD1"/>
    <w:rsid w:val="00D5305F"/>
    <w:pPr>
      <w:spacing w:before="120" w:after="120" w:line="276" w:lineRule="auto"/>
    </w:pPr>
    <w:rPr>
      <w:rFonts w:eastAsiaTheme="minorHAnsi"/>
      <w:sz w:val="20"/>
      <w:szCs w:val="22"/>
      <w:lang w:eastAsia="en-US"/>
    </w:rPr>
  </w:style>
  <w:style w:type="paragraph" w:customStyle="1" w:styleId="FCA91DFA05B442ECBC68C7B19ED521821">
    <w:name w:val="FCA91DFA05B442ECBC68C7B19ED521821"/>
    <w:rsid w:val="00D5305F"/>
    <w:pPr>
      <w:spacing w:before="120" w:after="120" w:line="276" w:lineRule="auto"/>
    </w:pPr>
    <w:rPr>
      <w:rFonts w:eastAsiaTheme="minorHAnsi"/>
      <w:sz w:val="20"/>
      <w:szCs w:val="22"/>
      <w:lang w:eastAsia="en-US"/>
    </w:rPr>
  </w:style>
  <w:style w:type="paragraph" w:customStyle="1" w:styleId="F5C5CC70D88E467E8F647BD287BD107A1">
    <w:name w:val="F5C5CC70D88E467E8F647BD287BD107A1"/>
    <w:rsid w:val="00D5305F"/>
    <w:pPr>
      <w:spacing w:before="120" w:after="120" w:line="276" w:lineRule="auto"/>
    </w:pPr>
    <w:rPr>
      <w:rFonts w:eastAsiaTheme="minorHAnsi"/>
      <w:sz w:val="20"/>
      <w:szCs w:val="22"/>
      <w:lang w:eastAsia="en-US"/>
    </w:rPr>
  </w:style>
  <w:style w:type="paragraph" w:customStyle="1" w:styleId="14D477FE9B5D415EB3DC9D11E651944B1">
    <w:name w:val="14D477FE9B5D415EB3DC9D11E651944B1"/>
    <w:rsid w:val="00D5305F"/>
    <w:pPr>
      <w:spacing w:before="120" w:after="120" w:line="276" w:lineRule="auto"/>
    </w:pPr>
    <w:rPr>
      <w:rFonts w:eastAsiaTheme="minorHAnsi"/>
      <w:sz w:val="20"/>
      <w:szCs w:val="22"/>
      <w:lang w:eastAsia="en-US"/>
    </w:rPr>
  </w:style>
  <w:style w:type="paragraph" w:customStyle="1" w:styleId="2752F36E084D4B59BFECD49CCC76517C1">
    <w:name w:val="2752F36E084D4B59BFECD49CCC76517C1"/>
    <w:rsid w:val="00D5305F"/>
    <w:pPr>
      <w:spacing w:before="120" w:after="120" w:line="276" w:lineRule="auto"/>
    </w:pPr>
    <w:rPr>
      <w:rFonts w:eastAsiaTheme="minorHAnsi"/>
      <w:sz w:val="20"/>
      <w:szCs w:val="22"/>
      <w:lang w:eastAsia="en-US"/>
    </w:rPr>
  </w:style>
  <w:style w:type="paragraph" w:customStyle="1" w:styleId="CC413D1F509B478991CD82ADE4CD65AE1">
    <w:name w:val="CC413D1F509B478991CD82ADE4CD65AE1"/>
    <w:rsid w:val="00D5305F"/>
    <w:pPr>
      <w:spacing w:before="120" w:after="120" w:line="276" w:lineRule="auto"/>
    </w:pPr>
    <w:rPr>
      <w:rFonts w:eastAsiaTheme="minorHAnsi"/>
      <w:sz w:val="20"/>
      <w:szCs w:val="22"/>
      <w:lang w:eastAsia="en-US"/>
    </w:rPr>
  </w:style>
  <w:style w:type="paragraph" w:customStyle="1" w:styleId="FE1EC174BD544BFBB45A63AF3CC45E1E1">
    <w:name w:val="FE1EC174BD544BFBB45A63AF3CC45E1E1"/>
    <w:rsid w:val="00D5305F"/>
    <w:pPr>
      <w:spacing w:before="120" w:after="120" w:line="276" w:lineRule="auto"/>
    </w:pPr>
    <w:rPr>
      <w:rFonts w:eastAsiaTheme="minorHAnsi"/>
      <w:sz w:val="20"/>
      <w:szCs w:val="22"/>
      <w:lang w:eastAsia="en-US"/>
    </w:rPr>
  </w:style>
  <w:style w:type="paragraph" w:customStyle="1" w:styleId="C1433AFF936F40F0AF94E857B2575CCF1">
    <w:name w:val="C1433AFF936F40F0AF94E857B2575CCF1"/>
    <w:rsid w:val="00D5305F"/>
    <w:pPr>
      <w:spacing w:before="120" w:after="120" w:line="276" w:lineRule="auto"/>
    </w:pPr>
    <w:rPr>
      <w:rFonts w:eastAsiaTheme="minorHAnsi"/>
      <w:sz w:val="20"/>
      <w:szCs w:val="22"/>
      <w:lang w:eastAsia="en-US"/>
    </w:rPr>
  </w:style>
  <w:style w:type="paragraph" w:customStyle="1" w:styleId="177B2D775A284C2191A2089BB1D4F9D71">
    <w:name w:val="177B2D775A284C2191A2089BB1D4F9D71"/>
    <w:rsid w:val="00D5305F"/>
    <w:pPr>
      <w:spacing w:before="120" w:after="120" w:line="276" w:lineRule="auto"/>
    </w:pPr>
    <w:rPr>
      <w:rFonts w:eastAsiaTheme="minorHAnsi"/>
      <w:sz w:val="20"/>
      <w:szCs w:val="22"/>
      <w:lang w:eastAsia="en-US"/>
    </w:rPr>
  </w:style>
  <w:style w:type="paragraph" w:customStyle="1" w:styleId="A24F53B5E8F84553AA424DD6501F1B801">
    <w:name w:val="A24F53B5E8F84553AA424DD6501F1B801"/>
    <w:rsid w:val="00D5305F"/>
    <w:pPr>
      <w:spacing w:before="120" w:after="120" w:line="276" w:lineRule="auto"/>
    </w:pPr>
    <w:rPr>
      <w:rFonts w:eastAsiaTheme="minorHAnsi"/>
      <w:sz w:val="20"/>
      <w:szCs w:val="22"/>
      <w:lang w:eastAsia="en-US"/>
    </w:rPr>
  </w:style>
  <w:style w:type="paragraph" w:customStyle="1" w:styleId="7788E6F22D824DBA98AC12697ADB55AA1">
    <w:name w:val="7788E6F22D824DBA98AC12697ADB55AA1"/>
    <w:rsid w:val="00D5305F"/>
    <w:pPr>
      <w:spacing w:before="120" w:after="120" w:line="276" w:lineRule="auto"/>
    </w:pPr>
    <w:rPr>
      <w:rFonts w:eastAsiaTheme="minorHAnsi"/>
      <w:sz w:val="20"/>
      <w:szCs w:val="22"/>
      <w:lang w:eastAsia="en-US"/>
    </w:rPr>
  </w:style>
  <w:style w:type="paragraph" w:customStyle="1" w:styleId="04ED2C512D124905AC944CE61B1F72511">
    <w:name w:val="04ED2C512D124905AC944CE61B1F72511"/>
    <w:rsid w:val="00D5305F"/>
    <w:pPr>
      <w:spacing w:before="120" w:after="120" w:line="276" w:lineRule="auto"/>
    </w:pPr>
    <w:rPr>
      <w:rFonts w:eastAsiaTheme="minorHAnsi"/>
      <w:sz w:val="20"/>
      <w:szCs w:val="22"/>
      <w:lang w:eastAsia="en-US"/>
    </w:rPr>
  </w:style>
  <w:style w:type="paragraph" w:customStyle="1" w:styleId="669BB805479B4BB8B918A7F3A4F5CF1F1">
    <w:name w:val="669BB805479B4BB8B918A7F3A4F5CF1F1"/>
    <w:rsid w:val="00D5305F"/>
    <w:pPr>
      <w:spacing w:before="120" w:after="120" w:line="276" w:lineRule="auto"/>
    </w:pPr>
    <w:rPr>
      <w:rFonts w:eastAsiaTheme="minorHAnsi"/>
      <w:sz w:val="20"/>
      <w:szCs w:val="22"/>
      <w:lang w:eastAsia="en-US"/>
    </w:rPr>
  </w:style>
  <w:style w:type="paragraph" w:customStyle="1" w:styleId="3A66951BC41442529F6E857C3F5AE4F31">
    <w:name w:val="3A66951BC41442529F6E857C3F5AE4F31"/>
    <w:rsid w:val="00D5305F"/>
    <w:pPr>
      <w:spacing w:before="120" w:after="120" w:line="276" w:lineRule="auto"/>
    </w:pPr>
    <w:rPr>
      <w:rFonts w:eastAsiaTheme="minorHAnsi"/>
      <w:sz w:val="20"/>
      <w:szCs w:val="22"/>
      <w:lang w:eastAsia="en-US"/>
    </w:rPr>
  </w:style>
  <w:style w:type="paragraph" w:customStyle="1" w:styleId="7652817468AE48209A3EB3764CD4FD241">
    <w:name w:val="7652817468AE48209A3EB3764CD4FD241"/>
    <w:rsid w:val="00D5305F"/>
    <w:pPr>
      <w:spacing w:before="120" w:after="120" w:line="276" w:lineRule="auto"/>
    </w:pPr>
    <w:rPr>
      <w:rFonts w:eastAsiaTheme="minorHAnsi"/>
      <w:sz w:val="20"/>
      <w:szCs w:val="22"/>
      <w:lang w:eastAsia="en-US"/>
    </w:rPr>
  </w:style>
  <w:style w:type="paragraph" w:customStyle="1" w:styleId="1201BC39BA2543719A9665CA3EA3686A1">
    <w:name w:val="1201BC39BA2543719A9665CA3EA3686A1"/>
    <w:rsid w:val="00D5305F"/>
    <w:pPr>
      <w:spacing w:before="120" w:after="120" w:line="276" w:lineRule="auto"/>
    </w:pPr>
    <w:rPr>
      <w:rFonts w:eastAsiaTheme="minorHAnsi"/>
      <w:sz w:val="20"/>
      <w:szCs w:val="22"/>
      <w:lang w:eastAsia="en-US"/>
    </w:rPr>
  </w:style>
  <w:style w:type="paragraph" w:customStyle="1" w:styleId="384BA4F2E5E04C11856440A0B8480A6E1">
    <w:name w:val="384BA4F2E5E04C11856440A0B8480A6E1"/>
    <w:rsid w:val="00D5305F"/>
    <w:pPr>
      <w:spacing w:before="120" w:after="120" w:line="276" w:lineRule="auto"/>
    </w:pPr>
    <w:rPr>
      <w:rFonts w:eastAsiaTheme="minorHAnsi"/>
      <w:sz w:val="20"/>
      <w:szCs w:val="22"/>
      <w:lang w:eastAsia="en-US"/>
    </w:rPr>
  </w:style>
  <w:style w:type="paragraph" w:customStyle="1" w:styleId="16E9A8F59B1442598C1BF153139EDCB31">
    <w:name w:val="16E9A8F59B1442598C1BF153139EDCB31"/>
    <w:rsid w:val="00D5305F"/>
    <w:pPr>
      <w:spacing w:before="120" w:after="120" w:line="276" w:lineRule="auto"/>
    </w:pPr>
    <w:rPr>
      <w:rFonts w:eastAsiaTheme="minorHAnsi"/>
      <w:sz w:val="20"/>
      <w:szCs w:val="22"/>
      <w:lang w:eastAsia="en-US"/>
    </w:rPr>
  </w:style>
  <w:style w:type="paragraph" w:customStyle="1" w:styleId="8CE915734B5945A985BE13B4BD399C4D1">
    <w:name w:val="8CE915734B5945A985BE13B4BD399C4D1"/>
    <w:rsid w:val="00D5305F"/>
    <w:pPr>
      <w:spacing w:before="120" w:after="120" w:line="276" w:lineRule="auto"/>
    </w:pPr>
    <w:rPr>
      <w:rFonts w:eastAsiaTheme="minorHAnsi"/>
      <w:sz w:val="20"/>
      <w:szCs w:val="22"/>
      <w:lang w:eastAsia="en-US"/>
    </w:rPr>
  </w:style>
  <w:style w:type="paragraph" w:customStyle="1" w:styleId="760275F3F6454B6F9D3E983D3D611A571">
    <w:name w:val="760275F3F6454B6F9D3E983D3D611A571"/>
    <w:rsid w:val="00D5305F"/>
    <w:pPr>
      <w:spacing w:before="120" w:after="120" w:line="276" w:lineRule="auto"/>
    </w:pPr>
    <w:rPr>
      <w:rFonts w:eastAsiaTheme="minorHAnsi"/>
      <w:sz w:val="20"/>
      <w:szCs w:val="22"/>
      <w:lang w:eastAsia="en-US"/>
    </w:rPr>
  </w:style>
  <w:style w:type="paragraph" w:customStyle="1" w:styleId="868F5CC99359489C9AE489787FC044441">
    <w:name w:val="868F5CC99359489C9AE489787FC044441"/>
    <w:rsid w:val="00D5305F"/>
    <w:pPr>
      <w:spacing w:before="120" w:after="120" w:line="276" w:lineRule="auto"/>
    </w:pPr>
    <w:rPr>
      <w:rFonts w:eastAsiaTheme="minorHAnsi"/>
      <w:sz w:val="20"/>
      <w:szCs w:val="22"/>
      <w:lang w:eastAsia="en-US"/>
    </w:rPr>
  </w:style>
  <w:style w:type="paragraph" w:customStyle="1" w:styleId="DEE3BD4C7CA4465CBD8D1F61CEB24E331">
    <w:name w:val="DEE3BD4C7CA4465CBD8D1F61CEB24E331"/>
    <w:rsid w:val="00D5305F"/>
    <w:pPr>
      <w:spacing w:before="120" w:after="120" w:line="276" w:lineRule="auto"/>
    </w:pPr>
    <w:rPr>
      <w:rFonts w:eastAsiaTheme="minorHAnsi"/>
      <w:sz w:val="20"/>
      <w:szCs w:val="22"/>
      <w:lang w:eastAsia="en-US"/>
    </w:rPr>
  </w:style>
  <w:style w:type="paragraph" w:customStyle="1" w:styleId="3E4719F699664CC899AC2ADC29B993061">
    <w:name w:val="3E4719F699664CC899AC2ADC29B993061"/>
    <w:rsid w:val="00D5305F"/>
    <w:pPr>
      <w:spacing w:before="120" w:after="120" w:line="276" w:lineRule="auto"/>
    </w:pPr>
    <w:rPr>
      <w:rFonts w:eastAsiaTheme="minorHAnsi"/>
      <w:sz w:val="20"/>
      <w:szCs w:val="22"/>
      <w:lang w:eastAsia="en-US"/>
    </w:rPr>
  </w:style>
  <w:style w:type="paragraph" w:customStyle="1" w:styleId="77153A7196F94B3D93368B569F93B8941">
    <w:name w:val="77153A7196F94B3D93368B569F93B8941"/>
    <w:rsid w:val="00D5305F"/>
    <w:pPr>
      <w:spacing w:before="120" w:after="120" w:line="276" w:lineRule="auto"/>
    </w:pPr>
    <w:rPr>
      <w:rFonts w:eastAsiaTheme="minorHAnsi"/>
      <w:sz w:val="20"/>
      <w:szCs w:val="22"/>
      <w:lang w:eastAsia="en-US"/>
    </w:rPr>
  </w:style>
  <w:style w:type="paragraph" w:customStyle="1" w:styleId="8D52D25F2FA245ADB9D9E884927C76D51">
    <w:name w:val="8D52D25F2FA245ADB9D9E884927C76D51"/>
    <w:rsid w:val="00D5305F"/>
    <w:pPr>
      <w:spacing w:before="120" w:after="120" w:line="276" w:lineRule="auto"/>
    </w:pPr>
    <w:rPr>
      <w:rFonts w:eastAsiaTheme="minorHAnsi"/>
      <w:sz w:val="20"/>
      <w:szCs w:val="22"/>
      <w:lang w:eastAsia="en-US"/>
    </w:rPr>
  </w:style>
  <w:style w:type="paragraph" w:customStyle="1" w:styleId="AC83DAC59DDF41A6B3C45FA58B3C73B81">
    <w:name w:val="AC83DAC59DDF41A6B3C45FA58B3C73B81"/>
    <w:rsid w:val="00D5305F"/>
    <w:pPr>
      <w:spacing w:before="120" w:after="120" w:line="276" w:lineRule="auto"/>
    </w:pPr>
    <w:rPr>
      <w:rFonts w:eastAsiaTheme="minorHAnsi"/>
      <w:sz w:val="20"/>
      <w:szCs w:val="22"/>
      <w:lang w:eastAsia="en-US"/>
    </w:rPr>
  </w:style>
  <w:style w:type="paragraph" w:customStyle="1" w:styleId="0F4CA8A1227F4644A642C91405379A291">
    <w:name w:val="0F4CA8A1227F4644A642C91405379A291"/>
    <w:rsid w:val="00D5305F"/>
    <w:pPr>
      <w:spacing w:before="120" w:after="120" w:line="276" w:lineRule="auto"/>
    </w:pPr>
    <w:rPr>
      <w:rFonts w:eastAsiaTheme="minorHAnsi"/>
      <w:sz w:val="20"/>
      <w:szCs w:val="22"/>
      <w:lang w:eastAsia="en-US"/>
    </w:rPr>
  </w:style>
  <w:style w:type="paragraph" w:customStyle="1" w:styleId="BF3E1E0BC4BE4399B0AD63CF0A9656971">
    <w:name w:val="BF3E1E0BC4BE4399B0AD63CF0A9656971"/>
    <w:rsid w:val="00D5305F"/>
    <w:pPr>
      <w:spacing w:before="120" w:after="120" w:line="276" w:lineRule="auto"/>
    </w:pPr>
    <w:rPr>
      <w:rFonts w:eastAsiaTheme="minorHAnsi"/>
      <w:sz w:val="20"/>
      <w:szCs w:val="22"/>
      <w:lang w:eastAsia="en-US"/>
    </w:rPr>
  </w:style>
  <w:style w:type="paragraph" w:customStyle="1" w:styleId="9DB81374C4484B43940EF2367850BE2F1">
    <w:name w:val="9DB81374C4484B43940EF2367850BE2F1"/>
    <w:rsid w:val="00D5305F"/>
    <w:pPr>
      <w:spacing w:before="120" w:after="120" w:line="276" w:lineRule="auto"/>
    </w:pPr>
    <w:rPr>
      <w:rFonts w:eastAsiaTheme="minorHAnsi"/>
      <w:sz w:val="20"/>
      <w:szCs w:val="22"/>
      <w:lang w:eastAsia="en-US"/>
    </w:rPr>
  </w:style>
  <w:style w:type="paragraph" w:customStyle="1" w:styleId="87249F0653DC4A1FB06A718373F8FFD91">
    <w:name w:val="87249F0653DC4A1FB06A718373F8FFD91"/>
    <w:rsid w:val="00D5305F"/>
    <w:pPr>
      <w:spacing w:before="120" w:after="120" w:line="276" w:lineRule="auto"/>
    </w:pPr>
    <w:rPr>
      <w:rFonts w:eastAsiaTheme="minorHAnsi"/>
      <w:sz w:val="20"/>
      <w:szCs w:val="22"/>
      <w:lang w:eastAsia="en-US"/>
    </w:rPr>
  </w:style>
  <w:style w:type="paragraph" w:customStyle="1" w:styleId="1B2F8CD874524BE9AF2C777D1FA8122A1">
    <w:name w:val="1B2F8CD874524BE9AF2C777D1FA8122A1"/>
    <w:rsid w:val="00D5305F"/>
    <w:pPr>
      <w:spacing w:before="120" w:after="120" w:line="276" w:lineRule="auto"/>
    </w:pPr>
    <w:rPr>
      <w:rFonts w:eastAsiaTheme="minorHAnsi"/>
      <w:sz w:val="20"/>
      <w:szCs w:val="22"/>
      <w:lang w:eastAsia="en-US"/>
    </w:rPr>
  </w:style>
  <w:style w:type="paragraph" w:customStyle="1" w:styleId="0025658D1238459B94D8A0C70E7935371">
    <w:name w:val="0025658D1238459B94D8A0C70E7935371"/>
    <w:rsid w:val="00D5305F"/>
    <w:pPr>
      <w:spacing w:before="120" w:after="120" w:line="276" w:lineRule="auto"/>
    </w:pPr>
    <w:rPr>
      <w:rFonts w:eastAsiaTheme="minorHAnsi"/>
      <w:sz w:val="20"/>
      <w:szCs w:val="22"/>
      <w:lang w:eastAsia="en-US"/>
    </w:rPr>
  </w:style>
  <w:style w:type="paragraph" w:customStyle="1" w:styleId="33B304A89C7D462996F0568D958A6D671">
    <w:name w:val="33B304A89C7D462996F0568D958A6D671"/>
    <w:rsid w:val="00D5305F"/>
    <w:pPr>
      <w:spacing w:before="120" w:after="120" w:line="276" w:lineRule="auto"/>
    </w:pPr>
    <w:rPr>
      <w:rFonts w:eastAsiaTheme="minorHAnsi"/>
      <w:sz w:val="20"/>
      <w:szCs w:val="22"/>
      <w:lang w:eastAsia="en-US"/>
    </w:rPr>
  </w:style>
  <w:style w:type="paragraph" w:customStyle="1" w:styleId="F249411983AA48C59D6CFA18FE8B534D1">
    <w:name w:val="F249411983AA48C59D6CFA18FE8B534D1"/>
    <w:rsid w:val="00D5305F"/>
    <w:pPr>
      <w:spacing w:before="120" w:after="120" w:line="276" w:lineRule="auto"/>
    </w:pPr>
    <w:rPr>
      <w:rFonts w:eastAsiaTheme="minorHAnsi"/>
      <w:sz w:val="20"/>
      <w:szCs w:val="22"/>
      <w:lang w:eastAsia="en-US"/>
    </w:rPr>
  </w:style>
  <w:style w:type="paragraph" w:customStyle="1" w:styleId="54FF7346A45047309A4F7EB57E83B0301">
    <w:name w:val="54FF7346A45047309A4F7EB57E83B0301"/>
    <w:rsid w:val="00D5305F"/>
    <w:pPr>
      <w:spacing w:before="120" w:after="120" w:line="276" w:lineRule="auto"/>
    </w:pPr>
    <w:rPr>
      <w:rFonts w:eastAsiaTheme="minorHAnsi"/>
      <w:sz w:val="20"/>
      <w:szCs w:val="22"/>
      <w:lang w:eastAsia="en-US"/>
    </w:rPr>
  </w:style>
  <w:style w:type="paragraph" w:customStyle="1" w:styleId="898F9980C00943D7A64794367E4A198B1">
    <w:name w:val="898F9980C00943D7A64794367E4A198B1"/>
    <w:rsid w:val="00D5305F"/>
    <w:pPr>
      <w:spacing w:before="120" w:after="120" w:line="276" w:lineRule="auto"/>
    </w:pPr>
    <w:rPr>
      <w:rFonts w:eastAsiaTheme="minorHAnsi"/>
      <w:sz w:val="20"/>
      <w:szCs w:val="22"/>
      <w:lang w:eastAsia="en-US"/>
    </w:rPr>
  </w:style>
  <w:style w:type="paragraph" w:customStyle="1" w:styleId="AEF41919A3EA40EE854B6999AB0731D31">
    <w:name w:val="AEF41919A3EA40EE854B6999AB0731D31"/>
    <w:rsid w:val="00D5305F"/>
    <w:pPr>
      <w:spacing w:before="120" w:after="120" w:line="276" w:lineRule="auto"/>
    </w:pPr>
    <w:rPr>
      <w:rFonts w:eastAsiaTheme="minorHAnsi"/>
      <w:sz w:val="20"/>
      <w:szCs w:val="22"/>
      <w:lang w:eastAsia="en-US"/>
    </w:rPr>
  </w:style>
  <w:style w:type="paragraph" w:customStyle="1" w:styleId="C875FA1771694C849F97D3667CA23C5F1">
    <w:name w:val="C875FA1771694C849F97D3667CA23C5F1"/>
    <w:rsid w:val="00D5305F"/>
    <w:pPr>
      <w:spacing w:before="120" w:after="120" w:line="276" w:lineRule="auto"/>
    </w:pPr>
    <w:rPr>
      <w:rFonts w:eastAsiaTheme="minorHAnsi"/>
      <w:sz w:val="20"/>
      <w:szCs w:val="22"/>
      <w:lang w:eastAsia="en-US"/>
    </w:rPr>
  </w:style>
  <w:style w:type="paragraph" w:customStyle="1" w:styleId="112F674589984DCB8F27DB643CFECBBA1">
    <w:name w:val="112F674589984DCB8F27DB643CFECBBA1"/>
    <w:rsid w:val="00D5305F"/>
    <w:pPr>
      <w:spacing w:before="120" w:after="120" w:line="276" w:lineRule="auto"/>
    </w:pPr>
    <w:rPr>
      <w:rFonts w:eastAsiaTheme="minorHAnsi"/>
      <w:sz w:val="20"/>
      <w:szCs w:val="22"/>
      <w:lang w:eastAsia="en-US"/>
    </w:rPr>
  </w:style>
  <w:style w:type="paragraph" w:customStyle="1" w:styleId="BF4687BC966C44C48854B09AB9E493121">
    <w:name w:val="BF4687BC966C44C48854B09AB9E493121"/>
    <w:rsid w:val="00D5305F"/>
    <w:pPr>
      <w:spacing w:before="120" w:after="120" w:line="276" w:lineRule="auto"/>
    </w:pPr>
    <w:rPr>
      <w:rFonts w:eastAsiaTheme="minorHAnsi"/>
      <w:sz w:val="20"/>
      <w:szCs w:val="22"/>
      <w:lang w:eastAsia="en-US"/>
    </w:rPr>
  </w:style>
  <w:style w:type="paragraph" w:customStyle="1" w:styleId="01DF3C7D3C51476894E85A86DBACFF511">
    <w:name w:val="01DF3C7D3C51476894E85A86DBACFF511"/>
    <w:rsid w:val="00D5305F"/>
    <w:pPr>
      <w:spacing w:before="120" w:after="120" w:line="276" w:lineRule="auto"/>
    </w:pPr>
    <w:rPr>
      <w:rFonts w:eastAsiaTheme="minorHAnsi"/>
      <w:sz w:val="20"/>
      <w:szCs w:val="22"/>
      <w:lang w:eastAsia="en-US"/>
    </w:rPr>
  </w:style>
  <w:style w:type="paragraph" w:customStyle="1" w:styleId="DAB15F910FD74B228F5B93EBEBEC483C1">
    <w:name w:val="DAB15F910FD74B228F5B93EBEBEC483C1"/>
    <w:rsid w:val="00D5305F"/>
    <w:pPr>
      <w:spacing w:before="120" w:after="120" w:line="276" w:lineRule="auto"/>
    </w:pPr>
    <w:rPr>
      <w:rFonts w:eastAsiaTheme="minorHAnsi"/>
      <w:sz w:val="20"/>
      <w:szCs w:val="22"/>
      <w:lang w:eastAsia="en-US"/>
    </w:rPr>
  </w:style>
  <w:style w:type="paragraph" w:customStyle="1" w:styleId="477484F7C3974010A8747B2F60DCC5D71">
    <w:name w:val="477484F7C3974010A8747B2F60DCC5D71"/>
    <w:rsid w:val="00D5305F"/>
    <w:pPr>
      <w:spacing w:before="120" w:after="120" w:line="276" w:lineRule="auto"/>
    </w:pPr>
    <w:rPr>
      <w:rFonts w:eastAsiaTheme="minorHAnsi"/>
      <w:sz w:val="20"/>
      <w:szCs w:val="22"/>
      <w:lang w:eastAsia="en-US"/>
    </w:rPr>
  </w:style>
  <w:style w:type="paragraph" w:customStyle="1" w:styleId="77D2BF78500B4479973E6F84C69D9E2D1">
    <w:name w:val="77D2BF78500B4479973E6F84C69D9E2D1"/>
    <w:rsid w:val="00D5305F"/>
    <w:pPr>
      <w:spacing w:before="120" w:after="120" w:line="276" w:lineRule="auto"/>
    </w:pPr>
    <w:rPr>
      <w:rFonts w:eastAsiaTheme="minorHAnsi"/>
      <w:sz w:val="20"/>
      <w:szCs w:val="22"/>
      <w:lang w:eastAsia="en-US"/>
    </w:rPr>
  </w:style>
  <w:style w:type="paragraph" w:customStyle="1" w:styleId="DFB39FCD3AA447488BF3E0ADDD0808E41">
    <w:name w:val="DFB39FCD3AA447488BF3E0ADDD0808E41"/>
    <w:rsid w:val="00D5305F"/>
    <w:pPr>
      <w:spacing w:before="120" w:after="120" w:line="276" w:lineRule="auto"/>
    </w:pPr>
    <w:rPr>
      <w:rFonts w:eastAsiaTheme="minorHAnsi"/>
      <w:sz w:val="20"/>
      <w:szCs w:val="22"/>
      <w:lang w:eastAsia="en-US"/>
    </w:rPr>
  </w:style>
  <w:style w:type="paragraph" w:customStyle="1" w:styleId="D935890AD8A54DF990D767F64CF1FD341">
    <w:name w:val="D935890AD8A54DF990D767F64CF1FD341"/>
    <w:rsid w:val="00D5305F"/>
    <w:pPr>
      <w:spacing w:before="120" w:after="120" w:line="276" w:lineRule="auto"/>
    </w:pPr>
    <w:rPr>
      <w:rFonts w:eastAsiaTheme="minorHAnsi"/>
      <w:sz w:val="20"/>
      <w:szCs w:val="22"/>
      <w:lang w:eastAsia="en-US"/>
    </w:rPr>
  </w:style>
  <w:style w:type="paragraph" w:customStyle="1" w:styleId="787681CA6DFE45FC8EB07CE2764D64831">
    <w:name w:val="787681CA6DFE45FC8EB07CE2764D64831"/>
    <w:rsid w:val="00D5305F"/>
    <w:pPr>
      <w:spacing w:before="120" w:after="120" w:line="276" w:lineRule="auto"/>
    </w:pPr>
    <w:rPr>
      <w:rFonts w:eastAsiaTheme="minorHAnsi"/>
      <w:sz w:val="20"/>
      <w:szCs w:val="22"/>
      <w:lang w:eastAsia="en-US"/>
    </w:rPr>
  </w:style>
  <w:style w:type="paragraph" w:customStyle="1" w:styleId="815BF26FA111407CB8BF44A89AE383E71">
    <w:name w:val="815BF26FA111407CB8BF44A89AE383E71"/>
    <w:rsid w:val="00D5305F"/>
    <w:pPr>
      <w:spacing w:before="120" w:after="120" w:line="276" w:lineRule="auto"/>
    </w:pPr>
    <w:rPr>
      <w:rFonts w:eastAsiaTheme="minorHAnsi"/>
      <w:sz w:val="20"/>
      <w:szCs w:val="22"/>
      <w:lang w:eastAsia="en-US"/>
    </w:rPr>
  </w:style>
  <w:style w:type="paragraph" w:customStyle="1" w:styleId="789C861BFEBC47EDA662E5E77BD6FFF11">
    <w:name w:val="789C861BFEBC47EDA662E5E77BD6FFF11"/>
    <w:rsid w:val="00D5305F"/>
    <w:pPr>
      <w:spacing w:before="120" w:after="120" w:line="276" w:lineRule="auto"/>
    </w:pPr>
    <w:rPr>
      <w:rFonts w:eastAsiaTheme="minorHAnsi"/>
      <w:sz w:val="20"/>
      <w:szCs w:val="22"/>
      <w:lang w:eastAsia="en-US"/>
    </w:rPr>
  </w:style>
  <w:style w:type="paragraph" w:customStyle="1" w:styleId="0F5A44F5667B48E7B6CA212D642BA9061">
    <w:name w:val="0F5A44F5667B48E7B6CA212D642BA9061"/>
    <w:rsid w:val="00D5305F"/>
    <w:pPr>
      <w:spacing w:before="120" w:after="120" w:line="276" w:lineRule="auto"/>
    </w:pPr>
    <w:rPr>
      <w:rFonts w:eastAsiaTheme="minorHAnsi"/>
      <w:sz w:val="20"/>
      <w:szCs w:val="22"/>
      <w:lang w:eastAsia="en-US"/>
    </w:rPr>
  </w:style>
  <w:style w:type="paragraph" w:customStyle="1" w:styleId="87A44F83709942128167997FA700A6D51">
    <w:name w:val="87A44F83709942128167997FA700A6D51"/>
    <w:rsid w:val="00D5305F"/>
    <w:pPr>
      <w:spacing w:before="120" w:after="120" w:line="276" w:lineRule="auto"/>
    </w:pPr>
    <w:rPr>
      <w:rFonts w:eastAsiaTheme="minorHAnsi"/>
      <w:sz w:val="20"/>
      <w:szCs w:val="22"/>
      <w:lang w:eastAsia="en-US"/>
    </w:rPr>
  </w:style>
  <w:style w:type="paragraph" w:customStyle="1" w:styleId="3F5966353CEB439FBCB7CCA5370E8DC21">
    <w:name w:val="3F5966353CEB439FBCB7CCA5370E8DC21"/>
    <w:rsid w:val="00D5305F"/>
    <w:pPr>
      <w:spacing w:before="120" w:after="120" w:line="276" w:lineRule="auto"/>
    </w:pPr>
    <w:rPr>
      <w:rFonts w:eastAsiaTheme="minorHAnsi"/>
      <w:sz w:val="20"/>
      <w:szCs w:val="22"/>
      <w:lang w:eastAsia="en-US"/>
    </w:rPr>
  </w:style>
  <w:style w:type="paragraph" w:customStyle="1" w:styleId="448C00F6042E4E10B421233A6218E6351">
    <w:name w:val="448C00F6042E4E10B421233A6218E6351"/>
    <w:rsid w:val="00D5305F"/>
    <w:pPr>
      <w:spacing w:before="120" w:after="120" w:line="276" w:lineRule="auto"/>
    </w:pPr>
    <w:rPr>
      <w:rFonts w:eastAsiaTheme="minorHAnsi"/>
      <w:sz w:val="20"/>
      <w:szCs w:val="22"/>
      <w:lang w:eastAsia="en-US"/>
    </w:rPr>
  </w:style>
  <w:style w:type="paragraph" w:customStyle="1" w:styleId="8C9DF3CBFBFA4BB3AEBC10924DC47A5D1">
    <w:name w:val="8C9DF3CBFBFA4BB3AEBC10924DC47A5D1"/>
    <w:rsid w:val="00D5305F"/>
    <w:pPr>
      <w:spacing w:before="120" w:after="120" w:line="276" w:lineRule="auto"/>
    </w:pPr>
    <w:rPr>
      <w:rFonts w:eastAsiaTheme="minorHAnsi"/>
      <w:sz w:val="20"/>
      <w:szCs w:val="22"/>
      <w:lang w:eastAsia="en-US"/>
    </w:rPr>
  </w:style>
  <w:style w:type="paragraph" w:customStyle="1" w:styleId="3E1CFA2024A04EF48A9F182DAE036F5F1">
    <w:name w:val="3E1CFA2024A04EF48A9F182DAE036F5F1"/>
    <w:rsid w:val="00D5305F"/>
    <w:pPr>
      <w:spacing w:before="120" w:after="120" w:line="276" w:lineRule="auto"/>
    </w:pPr>
    <w:rPr>
      <w:rFonts w:eastAsiaTheme="minorHAnsi"/>
      <w:sz w:val="20"/>
      <w:szCs w:val="22"/>
      <w:lang w:eastAsia="en-US"/>
    </w:rPr>
  </w:style>
  <w:style w:type="paragraph" w:customStyle="1" w:styleId="8A9571B9D6724B848844FBAC699BC9131">
    <w:name w:val="8A9571B9D6724B848844FBAC699BC9131"/>
    <w:rsid w:val="00D5305F"/>
    <w:pPr>
      <w:spacing w:before="120" w:after="120" w:line="276" w:lineRule="auto"/>
    </w:pPr>
    <w:rPr>
      <w:rFonts w:eastAsiaTheme="minorHAnsi"/>
      <w:sz w:val="20"/>
      <w:szCs w:val="22"/>
      <w:lang w:eastAsia="en-US"/>
    </w:rPr>
  </w:style>
  <w:style w:type="paragraph" w:customStyle="1" w:styleId="F948D39AECD04041A690F05BC8DEAD9C1">
    <w:name w:val="F948D39AECD04041A690F05BC8DEAD9C1"/>
    <w:rsid w:val="00D5305F"/>
    <w:pPr>
      <w:spacing w:before="120" w:after="120" w:line="276" w:lineRule="auto"/>
    </w:pPr>
    <w:rPr>
      <w:rFonts w:eastAsiaTheme="minorHAnsi"/>
      <w:sz w:val="20"/>
      <w:szCs w:val="22"/>
      <w:lang w:eastAsia="en-US"/>
    </w:rPr>
  </w:style>
  <w:style w:type="paragraph" w:customStyle="1" w:styleId="487A9A2F2B9E48A5A94834EFEBD74C461">
    <w:name w:val="487A9A2F2B9E48A5A94834EFEBD74C461"/>
    <w:rsid w:val="00D5305F"/>
    <w:pPr>
      <w:spacing w:before="120" w:after="120" w:line="276" w:lineRule="auto"/>
    </w:pPr>
    <w:rPr>
      <w:rFonts w:eastAsiaTheme="minorHAnsi"/>
      <w:sz w:val="20"/>
      <w:szCs w:val="22"/>
      <w:lang w:eastAsia="en-US"/>
    </w:rPr>
  </w:style>
  <w:style w:type="paragraph" w:customStyle="1" w:styleId="4D8E041CA58E41098B58055E4B431D301">
    <w:name w:val="4D8E041CA58E41098B58055E4B431D301"/>
    <w:rsid w:val="00D5305F"/>
    <w:pPr>
      <w:spacing w:before="120" w:after="120" w:line="276" w:lineRule="auto"/>
    </w:pPr>
    <w:rPr>
      <w:rFonts w:eastAsiaTheme="minorHAnsi"/>
      <w:sz w:val="20"/>
      <w:szCs w:val="22"/>
      <w:lang w:eastAsia="en-US"/>
    </w:rPr>
  </w:style>
  <w:style w:type="paragraph" w:customStyle="1" w:styleId="E309EDF21D3B4B1188205A3912968E731">
    <w:name w:val="E309EDF21D3B4B1188205A3912968E731"/>
    <w:rsid w:val="00D5305F"/>
    <w:pPr>
      <w:spacing w:before="120" w:after="120" w:line="276" w:lineRule="auto"/>
    </w:pPr>
    <w:rPr>
      <w:rFonts w:eastAsiaTheme="minorHAnsi"/>
      <w:sz w:val="20"/>
      <w:szCs w:val="22"/>
      <w:lang w:eastAsia="en-US"/>
    </w:rPr>
  </w:style>
  <w:style w:type="paragraph" w:customStyle="1" w:styleId="D9FAFA05754E4DC59CB8F35D0AFBCCA71">
    <w:name w:val="D9FAFA05754E4DC59CB8F35D0AFBCCA71"/>
    <w:rsid w:val="00D5305F"/>
    <w:pPr>
      <w:spacing w:before="120" w:after="120" w:line="276" w:lineRule="auto"/>
    </w:pPr>
    <w:rPr>
      <w:rFonts w:eastAsiaTheme="minorHAnsi"/>
      <w:sz w:val="20"/>
      <w:szCs w:val="22"/>
      <w:lang w:eastAsia="en-US"/>
    </w:rPr>
  </w:style>
  <w:style w:type="paragraph" w:customStyle="1" w:styleId="0EAEE79718824283B26392D143DC9BE41">
    <w:name w:val="0EAEE79718824283B26392D143DC9BE41"/>
    <w:rsid w:val="00D5305F"/>
    <w:pPr>
      <w:spacing w:before="120" w:after="120" w:line="276" w:lineRule="auto"/>
    </w:pPr>
    <w:rPr>
      <w:rFonts w:eastAsiaTheme="minorHAnsi"/>
      <w:sz w:val="20"/>
      <w:szCs w:val="22"/>
      <w:lang w:eastAsia="en-US"/>
    </w:rPr>
  </w:style>
  <w:style w:type="paragraph" w:customStyle="1" w:styleId="1C1B00FC8C6147C48076D465951307581">
    <w:name w:val="1C1B00FC8C6147C48076D465951307581"/>
    <w:rsid w:val="00D5305F"/>
    <w:pPr>
      <w:spacing w:before="120" w:after="120" w:line="276" w:lineRule="auto"/>
    </w:pPr>
    <w:rPr>
      <w:rFonts w:eastAsiaTheme="minorHAnsi"/>
      <w:sz w:val="20"/>
      <w:szCs w:val="22"/>
      <w:lang w:eastAsia="en-US"/>
    </w:rPr>
  </w:style>
  <w:style w:type="paragraph" w:customStyle="1" w:styleId="E5C93526AC2D4AF6A12A087E5C94E5C11">
    <w:name w:val="E5C93526AC2D4AF6A12A087E5C94E5C11"/>
    <w:rsid w:val="00D5305F"/>
    <w:pPr>
      <w:spacing w:before="120" w:after="120" w:line="276" w:lineRule="auto"/>
    </w:pPr>
    <w:rPr>
      <w:rFonts w:eastAsiaTheme="minorHAnsi"/>
      <w:sz w:val="20"/>
      <w:szCs w:val="22"/>
      <w:lang w:eastAsia="en-US"/>
    </w:rPr>
  </w:style>
  <w:style w:type="paragraph" w:customStyle="1" w:styleId="B7DCFB04B03944DCAA56D210D061ED671">
    <w:name w:val="B7DCFB04B03944DCAA56D210D061ED671"/>
    <w:rsid w:val="00D5305F"/>
    <w:pPr>
      <w:spacing w:before="120" w:after="120" w:line="276" w:lineRule="auto"/>
    </w:pPr>
    <w:rPr>
      <w:rFonts w:eastAsiaTheme="minorHAnsi"/>
      <w:sz w:val="20"/>
      <w:szCs w:val="22"/>
      <w:lang w:eastAsia="en-US"/>
    </w:rPr>
  </w:style>
  <w:style w:type="paragraph" w:customStyle="1" w:styleId="E2B57D50182D4C13B64F292B5BE65A201">
    <w:name w:val="E2B57D50182D4C13B64F292B5BE65A201"/>
    <w:rsid w:val="00D5305F"/>
    <w:pPr>
      <w:spacing w:before="120" w:after="120" w:line="276" w:lineRule="auto"/>
    </w:pPr>
    <w:rPr>
      <w:rFonts w:eastAsiaTheme="minorHAnsi"/>
      <w:sz w:val="20"/>
      <w:szCs w:val="22"/>
      <w:lang w:eastAsia="en-US"/>
    </w:rPr>
  </w:style>
  <w:style w:type="paragraph" w:customStyle="1" w:styleId="5DE962D0396D4D3D9CFF43B9B7518AFD1">
    <w:name w:val="5DE962D0396D4D3D9CFF43B9B7518AFD1"/>
    <w:rsid w:val="00D5305F"/>
    <w:pPr>
      <w:spacing w:before="120" w:after="120" w:line="276" w:lineRule="auto"/>
    </w:pPr>
    <w:rPr>
      <w:rFonts w:eastAsiaTheme="minorHAnsi"/>
      <w:sz w:val="20"/>
      <w:szCs w:val="22"/>
      <w:lang w:eastAsia="en-US"/>
    </w:rPr>
  </w:style>
  <w:style w:type="paragraph" w:customStyle="1" w:styleId="7FD111517BF64742BE323A7AC4FCCFA21">
    <w:name w:val="7FD111517BF64742BE323A7AC4FCCFA21"/>
    <w:rsid w:val="00D5305F"/>
    <w:pPr>
      <w:spacing w:before="120" w:after="120" w:line="276" w:lineRule="auto"/>
    </w:pPr>
    <w:rPr>
      <w:rFonts w:eastAsiaTheme="minorHAnsi"/>
      <w:sz w:val="20"/>
      <w:szCs w:val="22"/>
      <w:lang w:eastAsia="en-US"/>
    </w:rPr>
  </w:style>
  <w:style w:type="paragraph" w:customStyle="1" w:styleId="B1EA86D7D8FC4136B2B86270EA5C5DD21">
    <w:name w:val="B1EA86D7D8FC4136B2B86270EA5C5DD21"/>
    <w:rsid w:val="00D5305F"/>
    <w:pPr>
      <w:spacing w:before="120" w:after="120" w:line="276" w:lineRule="auto"/>
    </w:pPr>
    <w:rPr>
      <w:rFonts w:eastAsiaTheme="minorHAnsi"/>
      <w:sz w:val="20"/>
      <w:szCs w:val="22"/>
      <w:lang w:eastAsia="en-US"/>
    </w:rPr>
  </w:style>
  <w:style w:type="paragraph" w:customStyle="1" w:styleId="07FC3913038140CE968372CA7763BEE41">
    <w:name w:val="07FC3913038140CE968372CA7763BEE41"/>
    <w:rsid w:val="00D5305F"/>
    <w:pPr>
      <w:spacing w:before="120" w:after="120" w:line="276" w:lineRule="auto"/>
    </w:pPr>
    <w:rPr>
      <w:rFonts w:eastAsiaTheme="minorHAnsi"/>
      <w:sz w:val="20"/>
      <w:szCs w:val="22"/>
      <w:lang w:eastAsia="en-US"/>
    </w:rPr>
  </w:style>
  <w:style w:type="paragraph" w:customStyle="1" w:styleId="9A85B09877B54677A805BD71FE9E32CB1">
    <w:name w:val="9A85B09877B54677A805BD71FE9E32CB1"/>
    <w:rsid w:val="00D5305F"/>
    <w:pPr>
      <w:spacing w:before="120" w:after="120" w:line="276" w:lineRule="auto"/>
    </w:pPr>
    <w:rPr>
      <w:rFonts w:eastAsiaTheme="minorHAnsi"/>
      <w:sz w:val="20"/>
      <w:szCs w:val="22"/>
      <w:lang w:eastAsia="en-US"/>
    </w:rPr>
  </w:style>
  <w:style w:type="paragraph" w:customStyle="1" w:styleId="00C1ABEAECAB4B25926F26D363FB46EB1">
    <w:name w:val="00C1ABEAECAB4B25926F26D363FB46EB1"/>
    <w:rsid w:val="00D5305F"/>
    <w:pPr>
      <w:spacing w:before="120" w:after="120" w:line="276" w:lineRule="auto"/>
    </w:pPr>
    <w:rPr>
      <w:rFonts w:eastAsiaTheme="minorHAnsi"/>
      <w:sz w:val="20"/>
      <w:szCs w:val="22"/>
      <w:lang w:eastAsia="en-US"/>
    </w:rPr>
  </w:style>
  <w:style w:type="paragraph" w:customStyle="1" w:styleId="573A85323AE846DBB6316EB4E3BF2B821">
    <w:name w:val="573A85323AE846DBB6316EB4E3BF2B821"/>
    <w:rsid w:val="00D5305F"/>
    <w:pPr>
      <w:spacing w:before="120" w:after="120" w:line="276" w:lineRule="auto"/>
    </w:pPr>
    <w:rPr>
      <w:rFonts w:eastAsiaTheme="minorHAnsi"/>
      <w:sz w:val="20"/>
      <w:szCs w:val="22"/>
      <w:lang w:eastAsia="en-US"/>
    </w:rPr>
  </w:style>
  <w:style w:type="paragraph" w:customStyle="1" w:styleId="15AFE1865BE64E22B38E30877240F9FB1">
    <w:name w:val="15AFE1865BE64E22B38E30877240F9FB1"/>
    <w:rsid w:val="00D5305F"/>
    <w:pPr>
      <w:spacing w:before="120" w:after="120" w:line="276" w:lineRule="auto"/>
    </w:pPr>
    <w:rPr>
      <w:rFonts w:eastAsiaTheme="minorHAnsi"/>
      <w:sz w:val="20"/>
      <w:szCs w:val="22"/>
      <w:lang w:eastAsia="en-US"/>
    </w:rPr>
  </w:style>
  <w:style w:type="paragraph" w:customStyle="1" w:styleId="0F91684720D040A0BD89667055CBDDD01">
    <w:name w:val="0F91684720D040A0BD89667055CBDDD01"/>
    <w:rsid w:val="00D5305F"/>
    <w:pPr>
      <w:spacing w:before="120" w:after="120" w:line="276" w:lineRule="auto"/>
    </w:pPr>
    <w:rPr>
      <w:rFonts w:eastAsiaTheme="minorHAnsi"/>
      <w:sz w:val="20"/>
      <w:szCs w:val="22"/>
      <w:lang w:eastAsia="en-US"/>
    </w:rPr>
  </w:style>
  <w:style w:type="paragraph" w:customStyle="1" w:styleId="2DB3CDE02B664D24AC0C55160D2684A51">
    <w:name w:val="2DB3CDE02B664D24AC0C55160D2684A51"/>
    <w:rsid w:val="00D5305F"/>
    <w:pPr>
      <w:spacing w:before="120" w:after="120" w:line="276" w:lineRule="auto"/>
    </w:pPr>
    <w:rPr>
      <w:rFonts w:eastAsiaTheme="minorHAnsi"/>
      <w:sz w:val="20"/>
      <w:szCs w:val="22"/>
      <w:lang w:eastAsia="en-US"/>
    </w:rPr>
  </w:style>
  <w:style w:type="paragraph" w:customStyle="1" w:styleId="CF85E3D5D2694C01AA219C920FF055F81">
    <w:name w:val="CF85E3D5D2694C01AA219C920FF055F81"/>
    <w:rsid w:val="00D5305F"/>
    <w:pPr>
      <w:spacing w:before="120" w:after="120" w:line="276" w:lineRule="auto"/>
    </w:pPr>
    <w:rPr>
      <w:rFonts w:eastAsiaTheme="minorHAnsi"/>
      <w:sz w:val="20"/>
      <w:szCs w:val="22"/>
      <w:lang w:eastAsia="en-US"/>
    </w:rPr>
  </w:style>
  <w:style w:type="paragraph" w:customStyle="1" w:styleId="32004CCAB2E94B36AA821949019CD1A81">
    <w:name w:val="32004CCAB2E94B36AA821949019CD1A81"/>
    <w:rsid w:val="00D5305F"/>
    <w:pPr>
      <w:spacing w:before="120" w:after="120" w:line="276" w:lineRule="auto"/>
    </w:pPr>
    <w:rPr>
      <w:rFonts w:eastAsiaTheme="minorHAnsi"/>
      <w:sz w:val="20"/>
      <w:szCs w:val="22"/>
      <w:lang w:eastAsia="en-US"/>
    </w:rPr>
  </w:style>
  <w:style w:type="paragraph" w:customStyle="1" w:styleId="75133A9E8FAB4C45AC6476931E3406741">
    <w:name w:val="75133A9E8FAB4C45AC6476931E3406741"/>
    <w:rsid w:val="00D5305F"/>
    <w:pPr>
      <w:spacing w:before="120" w:after="120" w:line="276" w:lineRule="auto"/>
    </w:pPr>
    <w:rPr>
      <w:rFonts w:eastAsiaTheme="minorHAnsi"/>
      <w:sz w:val="20"/>
      <w:szCs w:val="22"/>
      <w:lang w:eastAsia="en-US"/>
    </w:rPr>
  </w:style>
  <w:style w:type="paragraph" w:customStyle="1" w:styleId="E16851B0F4A844AE9A7B570806EBB09B1">
    <w:name w:val="E16851B0F4A844AE9A7B570806EBB09B1"/>
    <w:rsid w:val="00D5305F"/>
    <w:pPr>
      <w:spacing w:before="120" w:after="120" w:line="276" w:lineRule="auto"/>
    </w:pPr>
    <w:rPr>
      <w:rFonts w:eastAsiaTheme="minorHAnsi"/>
      <w:sz w:val="20"/>
      <w:szCs w:val="22"/>
      <w:lang w:eastAsia="en-US"/>
    </w:rPr>
  </w:style>
  <w:style w:type="paragraph" w:customStyle="1" w:styleId="6BE943329DDB47329231CA18AAF8AF751">
    <w:name w:val="6BE943329DDB47329231CA18AAF8AF751"/>
    <w:rsid w:val="00D5305F"/>
    <w:pPr>
      <w:spacing w:before="120" w:after="120" w:line="276" w:lineRule="auto"/>
    </w:pPr>
    <w:rPr>
      <w:rFonts w:eastAsiaTheme="minorHAnsi"/>
      <w:sz w:val="20"/>
      <w:szCs w:val="22"/>
      <w:lang w:eastAsia="en-US"/>
    </w:rPr>
  </w:style>
  <w:style w:type="paragraph" w:customStyle="1" w:styleId="5F3FDB3D6F954D349354244167B44E8C1">
    <w:name w:val="5F3FDB3D6F954D349354244167B44E8C1"/>
    <w:rsid w:val="00D5305F"/>
    <w:pPr>
      <w:spacing w:before="120" w:after="120" w:line="276" w:lineRule="auto"/>
    </w:pPr>
    <w:rPr>
      <w:rFonts w:eastAsiaTheme="minorHAnsi"/>
      <w:sz w:val="20"/>
      <w:szCs w:val="22"/>
      <w:lang w:eastAsia="en-US"/>
    </w:rPr>
  </w:style>
  <w:style w:type="paragraph" w:customStyle="1" w:styleId="F791EC308CD24D2BAAC1240AB7BB1DDC1">
    <w:name w:val="F791EC308CD24D2BAAC1240AB7BB1DDC1"/>
    <w:rsid w:val="00D5305F"/>
    <w:pPr>
      <w:spacing w:before="120" w:after="120" w:line="276" w:lineRule="auto"/>
    </w:pPr>
    <w:rPr>
      <w:rFonts w:eastAsiaTheme="minorHAnsi"/>
      <w:sz w:val="20"/>
      <w:szCs w:val="22"/>
      <w:lang w:eastAsia="en-US"/>
    </w:rPr>
  </w:style>
  <w:style w:type="paragraph" w:customStyle="1" w:styleId="7815113F615D435EB0F215D7CD3832201">
    <w:name w:val="7815113F615D435EB0F215D7CD3832201"/>
    <w:rsid w:val="00D5305F"/>
    <w:pPr>
      <w:spacing w:before="120" w:after="120" w:line="276" w:lineRule="auto"/>
    </w:pPr>
    <w:rPr>
      <w:rFonts w:eastAsiaTheme="minorHAnsi"/>
      <w:sz w:val="20"/>
      <w:szCs w:val="22"/>
      <w:lang w:eastAsia="en-US"/>
    </w:rPr>
  </w:style>
  <w:style w:type="paragraph" w:customStyle="1" w:styleId="9DC7AEE572F94A94910258893A9CB5601">
    <w:name w:val="9DC7AEE572F94A94910258893A9CB5601"/>
    <w:rsid w:val="00D5305F"/>
    <w:pPr>
      <w:spacing w:before="120" w:after="120" w:line="276" w:lineRule="auto"/>
    </w:pPr>
    <w:rPr>
      <w:rFonts w:eastAsiaTheme="minorHAnsi"/>
      <w:sz w:val="20"/>
      <w:szCs w:val="22"/>
      <w:lang w:eastAsia="en-US"/>
    </w:rPr>
  </w:style>
  <w:style w:type="paragraph" w:customStyle="1" w:styleId="0FB647AB225D451593C3D8B3238031D51">
    <w:name w:val="0FB647AB225D451593C3D8B3238031D51"/>
    <w:rsid w:val="00D5305F"/>
    <w:pPr>
      <w:spacing w:before="120" w:after="120" w:line="276" w:lineRule="auto"/>
    </w:pPr>
    <w:rPr>
      <w:rFonts w:eastAsiaTheme="minorHAnsi"/>
      <w:sz w:val="20"/>
      <w:szCs w:val="22"/>
      <w:lang w:eastAsia="en-US"/>
    </w:rPr>
  </w:style>
  <w:style w:type="paragraph" w:customStyle="1" w:styleId="23F920484B424B02A82406596757190C1">
    <w:name w:val="23F920484B424B02A82406596757190C1"/>
    <w:rsid w:val="00D5305F"/>
    <w:pPr>
      <w:spacing w:before="120" w:after="120" w:line="276" w:lineRule="auto"/>
    </w:pPr>
    <w:rPr>
      <w:rFonts w:eastAsiaTheme="minorHAnsi"/>
      <w:sz w:val="20"/>
      <w:szCs w:val="22"/>
      <w:lang w:eastAsia="en-US"/>
    </w:rPr>
  </w:style>
  <w:style w:type="paragraph" w:customStyle="1" w:styleId="D65CE51D17C94223A93D3FBF96482DB81">
    <w:name w:val="D65CE51D17C94223A93D3FBF96482DB81"/>
    <w:rsid w:val="00D5305F"/>
    <w:pPr>
      <w:spacing w:before="120" w:after="120" w:line="276" w:lineRule="auto"/>
    </w:pPr>
    <w:rPr>
      <w:rFonts w:eastAsiaTheme="minorHAnsi"/>
      <w:sz w:val="20"/>
      <w:szCs w:val="22"/>
      <w:lang w:eastAsia="en-US"/>
    </w:rPr>
  </w:style>
  <w:style w:type="paragraph" w:customStyle="1" w:styleId="622076946C664A4CA4A15E6E27B4D2281">
    <w:name w:val="622076946C664A4CA4A15E6E27B4D2281"/>
    <w:rsid w:val="00D5305F"/>
    <w:pPr>
      <w:spacing w:before="120" w:after="120" w:line="276" w:lineRule="auto"/>
    </w:pPr>
    <w:rPr>
      <w:rFonts w:eastAsiaTheme="minorHAnsi"/>
      <w:sz w:val="20"/>
      <w:szCs w:val="22"/>
      <w:lang w:eastAsia="en-US"/>
    </w:rPr>
  </w:style>
  <w:style w:type="paragraph" w:customStyle="1" w:styleId="732AF06AA06242CC8B306C5A55911C071">
    <w:name w:val="732AF06AA06242CC8B306C5A55911C071"/>
    <w:rsid w:val="00D5305F"/>
    <w:pPr>
      <w:spacing w:before="120" w:after="120" w:line="276" w:lineRule="auto"/>
    </w:pPr>
    <w:rPr>
      <w:rFonts w:eastAsiaTheme="minorHAnsi"/>
      <w:sz w:val="20"/>
      <w:szCs w:val="22"/>
      <w:lang w:eastAsia="en-US"/>
    </w:rPr>
  </w:style>
  <w:style w:type="paragraph" w:customStyle="1" w:styleId="83D22648A127439292735BFABE0F40341">
    <w:name w:val="83D22648A127439292735BFABE0F40341"/>
    <w:rsid w:val="00D5305F"/>
    <w:pPr>
      <w:spacing w:before="120" w:after="120" w:line="276" w:lineRule="auto"/>
    </w:pPr>
    <w:rPr>
      <w:rFonts w:eastAsiaTheme="minorHAnsi"/>
      <w:sz w:val="20"/>
      <w:szCs w:val="22"/>
      <w:lang w:eastAsia="en-US"/>
    </w:rPr>
  </w:style>
  <w:style w:type="paragraph" w:customStyle="1" w:styleId="71F3AC84534B432F94C78AE41DBFD3631">
    <w:name w:val="71F3AC84534B432F94C78AE41DBFD3631"/>
    <w:rsid w:val="00D5305F"/>
    <w:pPr>
      <w:spacing w:before="120" w:after="120" w:line="276" w:lineRule="auto"/>
    </w:pPr>
    <w:rPr>
      <w:rFonts w:eastAsiaTheme="minorHAnsi"/>
      <w:sz w:val="20"/>
      <w:szCs w:val="22"/>
      <w:lang w:eastAsia="en-US"/>
    </w:rPr>
  </w:style>
  <w:style w:type="paragraph" w:customStyle="1" w:styleId="9200CD2C74604F1D8684BCAFF2EEA6641">
    <w:name w:val="9200CD2C74604F1D8684BCAFF2EEA6641"/>
    <w:rsid w:val="00D5305F"/>
    <w:pPr>
      <w:spacing w:before="120" w:after="120" w:line="276" w:lineRule="auto"/>
    </w:pPr>
    <w:rPr>
      <w:rFonts w:eastAsiaTheme="minorHAnsi"/>
      <w:sz w:val="20"/>
      <w:szCs w:val="22"/>
      <w:lang w:eastAsia="en-US"/>
    </w:rPr>
  </w:style>
  <w:style w:type="paragraph" w:customStyle="1" w:styleId="3250072B92D34221A8FEB37A29984A341">
    <w:name w:val="3250072B92D34221A8FEB37A29984A341"/>
    <w:rsid w:val="00D5305F"/>
    <w:pPr>
      <w:spacing w:before="120" w:after="120" w:line="276" w:lineRule="auto"/>
    </w:pPr>
    <w:rPr>
      <w:rFonts w:eastAsiaTheme="minorHAnsi"/>
      <w:sz w:val="20"/>
      <w:szCs w:val="22"/>
      <w:lang w:eastAsia="en-US"/>
    </w:rPr>
  </w:style>
  <w:style w:type="paragraph" w:customStyle="1" w:styleId="4087AC79818B469D90D79A7076816F7D1">
    <w:name w:val="4087AC79818B469D90D79A7076816F7D1"/>
    <w:rsid w:val="00D5305F"/>
    <w:pPr>
      <w:spacing w:before="120" w:after="120" w:line="276" w:lineRule="auto"/>
    </w:pPr>
    <w:rPr>
      <w:rFonts w:eastAsiaTheme="minorHAnsi"/>
      <w:sz w:val="20"/>
      <w:szCs w:val="22"/>
      <w:lang w:eastAsia="en-US"/>
    </w:rPr>
  </w:style>
  <w:style w:type="paragraph" w:customStyle="1" w:styleId="3C8A35B50ECD4722996B440E6CAF0F831">
    <w:name w:val="3C8A35B50ECD4722996B440E6CAF0F831"/>
    <w:rsid w:val="00D5305F"/>
    <w:pPr>
      <w:spacing w:before="120" w:after="120" w:line="276" w:lineRule="auto"/>
    </w:pPr>
    <w:rPr>
      <w:rFonts w:eastAsiaTheme="minorHAnsi"/>
      <w:sz w:val="20"/>
      <w:szCs w:val="22"/>
      <w:lang w:eastAsia="en-US"/>
    </w:rPr>
  </w:style>
  <w:style w:type="paragraph" w:customStyle="1" w:styleId="682C66E7DD764A608EFE14AF792E2A071">
    <w:name w:val="682C66E7DD764A608EFE14AF792E2A071"/>
    <w:rsid w:val="00D5305F"/>
    <w:pPr>
      <w:spacing w:before="120" w:after="120" w:line="276" w:lineRule="auto"/>
    </w:pPr>
    <w:rPr>
      <w:rFonts w:eastAsiaTheme="minorHAnsi"/>
      <w:sz w:val="20"/>
      <w:szCs w:val="22"/>
      <w:lang w:eastAsia="en-US"/>
    </w:rPr>
  </w:style>
  <w:style w:type="paragraph" w:customStyle="1" w:styleId="D12D7D4448144761A48249DED30E52A91">
    <w:name w:val="D12D7D4448144761A48249DED30E52A91"/>
    <w:rsid w:val="00D5305F"/>
    <w:pPr>
      <w:spacing w:before="120" w:after="120" w:line="276" w:lineRule="auto"/>
    </w:pPr>
    <w:rPr>
      <w:rFonts w:eastAsiaTheme="minorHAnsi"/>
      <w:sz w:val="20"/>
      <w:szCs w:val="22"/>
      <w:lang w:eastAsia="en-US"/>
    </w:rPr>
  </w:style>
  <w:style w:type="paragraph" w:customStyle="1" w:styleId="43952AA90F034AEBAE79519CE946513C1">
    <w:name w:val="43952AA90F034AEBAE79519CE946513C1"/>
    <w:rsid w:val="00D5305F"/>
    <w:pPr>
      <w:spacing w:before="120" w:after="120" w:line="276" w:lineRule="auto"/>
    </w:pPr>
    <w:rPr>
      <w:rFonts w:eastAsiaTheme="minorHAnsi"/>
      <w:sz w:val="20"/>
      <w:szCs w:val="22"/>
      <w:lang w:eastAsia="en-US"/>
    </w:rPr>
  </w:style>
  <w:style w:type="paragraph" w:customStyle="1" w:styleId="85309588FA0940FCBD2547E1C3D2BC541">
    <w:name w:val="85309588FA0940FCBD2547E1C3D2BC541"/>
    <w:rsid w:val="00D5305F"/>
    <w:pPr>
      <w:spacing w:before="120" w:after="120" w:line="276" w:lineRule="auto"/>
    </w:pPr>
    <w:rPr>
      <w:rFonts w:eastAsiaTheme="minorHAnsi"/>
      <w:sz w:val="20"/>
      <w:szCs w:val="22"/>
      <w:lang w:eastAsia="en-US"/>
    </w:rPr>
  </w:style>
  <w:style w:type="paragraph" w:customStyle="1" w:styleId="551189C261BF43548CEF081F9595FDAE1">
    <w:name w:val="551189C261BF43548CEF081F9595FDAE1"/>
    <w:rsid w:val="00D5305F"/>
    <w:pPr>
      <w:spacing w:before="120" w:after="120" w:line="276" w:lineRule="auto"/>
    </w:pPr>
    <w:rPr>
      <w:rFonts w:eastAsiaTheme="minorHAnsi"/>
      <w:sz w:val="20"/>
      <w:szCs w:val="22"/>
      <w:lang w:eastAsia="en-US"/>
    </w:rPr>
  </w:style>
  <w:style w:type="paragraph" w:customStyle="1" w:styleId="BD0B4039EAC14566AC295A0599735E6D1">
    <w:name w:val="BD0B4039EAC14566AC295A0599735E6D1"/>
    <w:rsid w:val="00D5305F"/>
    <w:pPr>
      <w:spacing w:before="120" w:after="120" w:line="276" w:lineRule="auto"/>
    </w:pPr>
    <w:rPr>
      <w:rFonts w:eastAsiaTheme="minorHAnsi"/>
      <w:sz w:val="20"/>
      <w:szCs w:val="22"/>
      <w:lang w:eastAsia="en-US"/>
    </w:rPr>
  </w:style>
  <w:style w:type="paragraph" w:customStyle="1" w:styleId="1E65D687B8E048499496A6D1624AF9E21">
    <w:name w:val="1E65D687B8E048499496A6D1624AF9E21"/>
    <w:rsid w:val="00D5305F"/>
    <w:pPr>
      <w:spacing w:before="120" w:after="120" w:line="276" w:lineRule="auto"/>
    </w:pPr>
    <w:rPr>
      <w:rFonts w:eastAsiaTheme="minorHAnsi"/>
      <w:sz w:val="20"/>
      <w:szCs w:val="22"/>
      <w:lang w:eastAsia="en-US"/>
    </w:rPr>
  </w:style>
  <w:style w:type="paragraph" w:customStyle="1" w:styleId="6E34D7A2446C49329D9720665AD7F3A01">
    <w:name w:val="6E34D7A2446C49329D9720665AD7F3A01"/>
    <w:rsid w:val="00D5305F"/>
    <w:pPr>
      <w:spacing w:before="120" w:after="120" w:line="276" w:lineRule="auto"/>
    </w:pPr>
    <w:rPr>
      <w:rFonts w:eastAsiaTheme="minorHAnsi"/>
      <w:sz w:val="20"/>
      <w:szCs w:val="22"/>
      <w:lang w:eastAsia="en-US"/>
    </w:rPr>
  </w:style>
  <w:style w:type="paragraph" w:customStyle="1" w:styleId="44BF03DB19FC4F559D672390103C19BD1">
    <w:name w:val="44BF03DB19FC4F559D672390103C19BD1"/>
    <w:rsid w:val="00D5305F"/>
    <w:pPr>
      <w:spacing w:before="120" w:after="120" w:line="276" w:lineRule="auto"/>
    </w:pPr>
    <w:rPr>
      <w:rFonts w:eastAsiaTheme="minorHAnsi"/>
      <w:sz w:val="20"/>
      <w:szCs w:val="22"/>
      <w:lang w:eastAsia="en-US"/>
    </w:rPr>
  </w:style>
  <w:style w:type="paragraph" w:customStyle="1" w:styleId="16B7E86D04F54EB5A7755EC64B112E121">
    <w:name w:val="16B7E86D04F54EB5A7755EC64B112E121"/>
    <w:rsid w:val="00D5305F"/>
    <w:pPr>
      <w:spacing w:before="120" w:after="120" w:line="276" w:lineRule="auto"/>
    </w:pPr>
    <w:rPr>
      <w:rFonts w:eastAsiaTheme="minorHAnsi"/>
      <w:sz w:val="20"/>
      <w:szCs w:val="22"/>
      <w:lang w:eastAsia="en-US"/>
    </w:rPr>
  </w:style>
  <w:style w:type="paragraph" w:customStyle="1" w:styleId="471BDE6BCF1D42FEA52281C3D39BF2201">
    <w:name w:val="471BDE6BCF1D42FEA52281C3D39BF2201"/>
    <w:rsid w:val="00D5305F"/>
    <w:pPr>
      <w:spacing w:before="120" w:after="120" w:line="276" w:lineRule="auto"/>
    </w:pPr>
    <w:rPr>
      <w:rFonts w:eastAsiaTheme="minorHAnsi"/>
      <w:sz w:val="20"/>
      <w:szCs w:val="22"/>
      <w:lang w:eastAsia="en-US"/>
    </w:rPr>
  </w:style>
  <w:style w:type="paragraph" w:customStyle="1" w:styleId="F5D0F3971F364E82AD870B41F9CDA09A1">
    <w:name w:val="F5D0F3971F364E82AD870B41F9CDA09A1"/>
    <w:rsid w:val="00D5305F"/>
    <w:pPr>
      <w:spacing w:before="120" w:after="120" w:line="276" w:lineRule="auto"/>
    </w:pPr>
    <w:rPr>
      <w:rFonts w:eastAsiaTheme="minorHAnsi"/>
      <w:sz w:val="20"/>
      <w:szCs w:val="22"/>
      <w:lang w:eastAsia="en-US"/>
    </w:rPr>
  </w:style>
  <w:style w:type="paragraph" w:customStyle="1" w:styleId="3339E722A68448338FF57DAC665CF5B91">
    <w:name w:val="3339E722A68448338FF57DAC665CF5B91"/>
    <w:rsid w:val="00D5305F"/>
    <w:pPr>
      <w:spacing w:before="120" w:after="120" w:line="276" w:lineRule="auto"/>
    </w:pPr>
    <w:rPr>
      <w:rFonts w:eastAsiaTheme="minorHAnsi"/>
      <w:sz w:val="20"/>
      <w:szCs w:val="22"/>
      <w:lang w:eastAsia="en-US"/>
    </w:rPr>
  </w:style>
  <w:style w:type="paragraph" w:customStyle="1" w:styleId="A2E0A6DACDF343A896B4683C9D80A0EA1">
    <w:name w:val="A2E0A6DACDF343A896B4683C9D80A0EA1"/>
    <w:rsid w:val="00D5305F"/>
    <w:pPr>
      <w:spacing w:before="120" w:after="120" w:line="276" w:lineRule="auto"/>
    </w:pPr>
    <w:rPr>
      <w:rFonts w:eastAsiaTheme="minorHAnsi"/>
      <w:sz w:val="20"/>
      <w:szCs w:val="22"/>
      <w:lang w:eastAsia="en-US"/>
    </w:rPr>
  </w:style>
  <w:style w:type="paragraph" w:customStyle="1" w:styleId="EFEFBF0700134D95A590353E56F0A6B51">
    <w:name w:val="EFEFBF0700134D95A590353E56F0A6B51"/>
    <w:rsid w:val="00D5305F"/>
    <w:pPr>
      <w:spacing w:before="120" w:after="120" w:line="276" w:lineRule="auto"/>
    </w:pPr>
    <w:rPr>
      <w:rFonts w:eastAsiaTheme="minorHAnsi"/>
      <w:sz w:val="20"/>
      <w:szCs w:val="22"/>
      <w:lang w:eastAsia="en-US"/>
    </w:rPr>
  </w:style>
  <w:style w:type="paragraph" w:customStyle="1" w:styleId="4995BD90525E4DA6BE63E56076E7FC1A1">
    <w:name w:val="4995BD90525E4DA6BE63E56076E7FC1A1"/>
    <w:rsid w:val="00D5305F"/>
    <w:pPr>
      <w:spacing w:before="120" w:after="120" w:line="276" w:lineRule="auto"/>
    </w:pPr>
    <w:rPr>
      <w:rFonts w:eastAsiaTheme="minorHAnsi"/>
      <w:sz w:val="20"/>
      <w:szCs w:val="22"/>
      <w:lang w:eastAsia="en-US"/>
    </w:rPr>
  </w:style>
  <w:style w:type="paragraph" w:customStyle="1" w:styleId="D5455DBCF0D04E2D8BCB808E126C69A51">
    <w:name w:val="D5455DBCF0D04E2D8BCB808E126C69A51"/>
    <w:rsid w:val="00D5305F"/>
    <w:pPr>
      <w:spacing w:before="120" w:after="120" w:line="276" w:lineRule="auto"/>
    </w:pPr>
    <w:rPr>
      <w:rFonts w:eastAsiaTheme="minorHAnsi"/>
      <w:sz w:val="20"/>
      <w:szCs w:val="22"/>
      <w:lang w:eastAsia="en-US"/>
    </w:rPr>
  </w:style>
  <w:style w:type="paragraph" w:customStyle="1" w:styleId="16099FC489F4455B880437BB185D35DA1">
    <w:name w:val="16099FC489F4455B880437BB185D35DA1"/>
    <w:rsid w:val="00D5305F"/>
    <w:pPr>
      <w:spacing w:before="120" w:after="120" w:line="276" w:lineRule="auto"/>
    </w:pPr>
    <w:rPr>
      <w:rFonts w:eastAsiaTheme="minorHAnsi"/>
      <w:sz w:val="20"/>
      <w:szCs w:val="22"/>
      <w:lang w:eastAsia="en-US"/>
    </w:rPr>
  </w:style>
  <w:style w:type="paragraph" w:customStyle="1" w:styleId="9156A4233D5443F1ACD8EDEBDF44CACD1">
    <w:name w:val="9156A4233D5443F1ACD8EDEBDF44CACD1"/>
    <w:rsid w:val="00D5305F"/>
    <w:pPr>
      <w:spacing w:before="120" w:after="120" w:line="276" w:lineRule="auto"/>
    </w:pPr>
    <w:rPr>
      <w:rFonts w:eastAsiaTheme="minorHAnsi"/>
      <w:sz w:val="20"/>
      <w:szCs w:val="22"/>
      <w:lang w:eastAsia="en-US"/>
    </w:rPr>
  </w:style>
  <w:style w:type="paragraph" w:customStyle="1" w:styleId="4287CE2A1510471CAF640299F451676C1">
    <w:name w:val="4287CE2A1510471CAF640299F451676C1"/>
    <w:rsid w:val="00D5305F"/>
    <w:pPr>
      <w:spacing w:before="120" w:after="120" w:line="276" w:lineRule="auto"/>
    </w:pPr>
    <w:rPr>
      <w:rFonts w:eastAsiaTheme="minorHAnsi"/>
      <w:sz w:val="20"/>
      <w:szCs w:val="22"/>
      <w:lang w:eastAsia="en-US"/>
    </w:rPr>
  </w:style>
  <w:style w:type="paragraph" w:customStyle="1" w:styleId="B298A388D791404E9D83F01AFFA8F0471">
    <w:name w:val="B298A388D791404E9D83F01AFFA8F0471"/>
    <w:rsid w:val="00D5305F"/>
    <w:pPr>
      <w:spacing w:before="120" w:after="120" w:line="276" w:lineRule="auto"/>
    </w:pPr>
    <w:rPr>
      <w:rFonts w:eastAsiaTheme="minorHAnsi"/>
      <w:sz w:val="20"/>
      <w:szCs w:val="22"/>
      <w:lang w:eastAsia="en-US"/>
    </w:rPr>
  </w:style>
  <w:style w:type="paragraph" w:customStyle="1" w:styleId="5A53B379F70B4234BA1DC261E866AFDF1">
    <w:name w:val="5A53B379F70B4234BA1DC261E866AFDF1"/>
    <w:rsid w:val="00D5305F"/>
    <w:pPr>
      <w:spacing w:before="120" w:after="120" w:line="276" w:lineRule="auto"/>
    </w:pPr>
    <w:rPr>
      <w:rFonts w:eastAsiaTheme="minorHAnsi"/>
      <w:sz w:val="20"/>
      <w:szCs w:val="22"/>
      <w:lang w:eastAsia="en-US"/>
    </w:rPr>
  </w:style>
  <w:style w:type="paragraph" w:customStyle="1" w:styleId="A15138A85F7946B28C5484FF5876E9D01">
    <w:name w:val="A15138A85F7946B28C5484FF5876E9D01"/>
    <w:rsid w:val="00D5305F"/>
    <w:pPr>
      <w:spacing w:before="120" w:after="120" w:line="276" w:lineRule="auto"/>
    </w:pPr>
    <w:rPr>
      <w:rFonts w:eastAsiaTheme="minorHAnsi"/>
      <w:sz w:val="20"/>
      <w:szCs w:val="22"/>
      <w:lang w:eastAsia="en-US"/>
    </w:rPr>
  </w:style>
  <w:style w:type="paragraph" w:customStyle="1" w:styleId="1CEB74F65A6B4E6F9706CB0C27C052181">
    <w:name w:val="1CEB74F65A6B4E6F9706CB0C27C052181"/>
    <w:rsid w:val="00D5305F"/>
    <w:pPr>
      <w:spacing w:before="120" w:after="120" w:line="276" w:lineRule="auto"/>
    </w:pPr>
    <w:rPr>
      <w:rFonts w:eastAsiaTheme="minorHAnsi"/>
      <w:sz w:val="20"/>
      <w:szCs w:val="22"/>
      <w:lang w:eastAsia="en-US"/>
    </w:rPr>
  </w:style>
  <w:style w:type="paragraph" w:customStyle="1" w:styleId="3A84B1D5E50C4A29A7E36F624765D43F1">
    <w:name w:val="3A84B1D5E50C4A29A7E36F624765D43F1"/>
    <w:rsid w:val="00D5305F"/>
    <w:pPr>
      <w:spacing w:before="120" w:after="120" w:line="276" w:lineRule="auto"/>
    </w:pPr>
    <w:rPr>
      <w:rFonts w:eastAsiaTheme="minorHAnsi"/>
      <w:sz w:val="20"/>
      <w:szCs w:val="22"/>
      <w:lang w:eastAsia="en-US"/>
    </w:rPr>
  </w:style>
  <w:style w:type="paragraph" w:customStyle="1" w:styleId="0A22B24F8CA44492B6FAFD75A3D430041">
    <w:name w:val="0A22B24F8CA44492B6FAFD75A3D430041"/>
    <w:rsid w:val="00D5305F"/>
    <w:pPr>
      <w:spacing w:before="120" w:after="120" w:line="276" w:lineRule="auto"/>
    </w:pPr>
    <w:rPr>
      <w:rFonts w:eastAsiaTheme="minorHAnsi"/>
      <w:sz w:val="20"/>
      <w:szCs w:val="22"/>
      <w:lang w:eastAsia="en-US"/>
    </w:rPr>
  </w:style>
  <w:style w:type="paragraph" w:customStyle="1" w:styleId="9D3DC67A15934B2C97F5201324E992AF1">
    <w:name w:val="9D3DC67A15934B2C97F5201324E992AF1"/>
    <w:rsid w:val="00D5305F"/>
    <w:pPr>
      <w:spacing w:before="120" w:after="120" w:line="276" w:lineRule="auto"/>
    </w:pPr>
    <w:rPr>
      <w:rFonts w:eastAsiaTheme="minorHAnsi"/>
      <w:sz w:val="20"/>
      <w:szCs w:val="22"/>
      <w:lang w:eastAsia="en-US"/>
    </w:rPr>
  </w:style>
  <w:style w:type="paragraph" w:customStyle="1" w:styleId="75E1AADCBEB845AD87A28E83EA3B146F1">
    <w:name w:val="75E1AADCBEB845AD87A28E83EA3B146F1"/>
    <w:rsid w:val="00D5305F"/>
    <w:pPr>
      <w:spacing w:before="120" w:after="120" w:line="276" w:lineRule="auto"/>
    </w:pPr>
    <w:rPr>
      <w:rFonts w:eastAsiaTheme="minorHAnsi"/>
      <w:sz w:val="20"/>
      <w:szCs w:val="22"/>
      <w:lang w:eastAsia="en-US"/>
    </w:rPr>
  </w:style>
  <w:style w:type="paragraph" w:customStyle="1" w:styleId="E0CD2CE331DC47B7A7125B4043F78A301">
    <w:name w:val="E0CD2CE331DC47B7A7125B4043F78A301"/>
    <w:rsid w:val="00D5305F"/>
    <w:pPr>
      <w:spacing w:before="120" w:after="120" w:line="276" w:lineRule="auto"/>
    </w:pPr>
    <w:rPr>
      <w:rFonts w:eastAsiaTheme="minorHAnsi"/>
      <w:sz w:val="20"/>
      <w:szCs w:val="22"/>
      <w:lang w:eastAsia="en-US"/>
    </w:rPr>
  </w:style>
  <w:style w:type="paragraph" w:customStyle="1" w:styleId="05F59F96AA084E4A8C6B2DBAAFAA1F4E1">
    <w:name w:val="05F59F96AA084E4A8C6B2DBAAFAA1F4E1"/>
    <w:rsid w:val="00D5305F"/>
    <w:pPr>
      <w:spacing w:before="120" w:after="120" w:line="276" w:lineRule="auto"/>
    </w:pPr>
    <w:rPr>
      <w:rFonts w:eastAsiaTheme="minorHAnsi"/>
      <w:sz w:val="20"/>
      <w:szCs w:val="22"/>
      <w:lang w:eastAsia="en-US"/>
    </w:rPr>
  </w:style>
  <w:style w:type="paragraph" w:customStyle="1" w:styleId="F7F0B6420E3E463EA2377D3ABB8121461">
    <w:name w:val="F7F0B6420E3E463EA2377D3ABB8121461"/>
    <w:rsid w:val="00D5305F"/>
    <w:pPr>
      <w:spacing w:before="120" w:after="120" w:line="276" w:lineRule="auto"/>
    </w:pPr>
    <w:rPr>
      <w:rFonts w:eastAsiaTheme="minorHAnsi"/>
      <w:sz w:val="20"/>
      <w:szCs w:val="22"/>
      <w:lang w:eastAsia="en-US"/>
    </w:rPr>
  </w:style>
  <w:style w:type="paragraph" w:customStyle="1" w:styleId="1CA1917681364F10AFA0ECEEEB2DB0D01">
    <w:name w:val="1CA1917681364F10AFA0ECEEEB2DB0D01"/>
    <w:rsid w:val="00D5305F"/>
    <w:pPr>
      <w:spacing w:before="120" w:after="120" w:line="276" w:lineRule="auto"/>
    </w:pPr>
    <w:rPr>
      <w:rFonts w:eastAsiaTheme="minorHAnsi"/>
      <w:sz w:val="20"/>
      <w:szCs w:val="22"/>
      <w:lang w:eastAsia="en-US"/>
    </w:rPr>
  </w:style>
  <w:style w:type="paragraph" w:customStyle="1" w:styleId="2C41938DFBCB4B3D8669FB42125A06231">
    <w:name w:val="2C41938DFBCB4B3D8669FB42125A06231"/>
    <w:rsid w:val="00D5305F"/>
    <w:pPr>
      <w:spacing w:before="120" w:after="120" w:line="276" w:lineRule="auto"/>
    </w:pPr>
    <w:rPr>
      <w:rFonts w:eastAsiaTheme="minorHAnsi"/>
      <w:sz w:val="20"/>
      <w:szCs w:val="22"/>
      <w:lang w:eastAsia="en-US"/>
    </w:rPr>
  </w:style>
  <w:style w:type="paragraph" w:customStyle="1" w:styleId="BE7029219CD14581AD237DFF68E44FCB1">
    <w:name w:val="BE7029219CD14581AD237DFF68E44FCB1"/>
    <w:rsid w:val="00D5305F"/>
    <w:pPr>
      <w:spacing w:before="120" w:after="120" w:line="276" w:lineRule="auto"/>
    </w:pPr>
    <w:rPr>
      <w:rFonts w:eastAsiaTheme="minorHAnsi"/>
      <w:sz w:val="20"/>
      <w:szCs w:val="22"/>
      <w:lang w:eastAsia="en-US"/>
    </w:rPr>
  </w:style>
  <w:style w:type="paragraph" w:customStyle="1" w:styleId="E3FA5D8FAE7043CBADEC2B5F89C3B03E1">
    <w:name w:val="E3FA5D8FAE7043CBADEC2B5F89C3B03E1"/>
    <w:rsid w:val="00D5305F"/>
    <w:pPr>
      <w:spacing w:before="120" w:after="120" w:line="276" w:lineRule="auto"/>
    </w:pPr>
    <w:rPr>
      <w:rFonts w:eastAsiaTheme="minorHAnsi"/>
      <w:sz w:val="20"/>
      <w:szCs w:val="22"/>
      <w:lang w:eastAsia="en-US"/>
    </w:rPr>
  </w:style>
  <w:style w:type="paragraph" w:customStyle="1" w:styleId="7E7B486D74664218A84D2827F86730171">
    <w:name w:val="7E7B486D74664218A84D2827F86730171"/>
    <w:rsid w:val="00D5305F"/>
    <w:pPr>
      <w:spacing w:before="120" w:after="120" w:line="276" w:lineRule="auto"/>
    </w:pPr>
    <w:rPr>
      <w:rFonts w:eastAsiaTheme="minorHAnsi"/>
      <w:sz w:val="20"/>
      <w:szCs w:val="22"/>
      <w:lang w:eastAsia="en-US"/>
    </w:rPr>
  </w:style>
  <w:style w:type="paragraph" w:customStyle="1" w:styleId="DD2A948E462F439A9CCA23D90BF040471">
    <w:name w:val="DD2A948E462F439A9CCA23D90BF040471"/>
    <w:rsid w:val="00D5305F"/>
    <w:pPr>
      <w:spacing w:before="120" w:after="120" w:line="276" w:lineRule="auto"/>
    </w:pPr>
    <w:rPr>
      <w:rFonts w:eastAsiaTheme="minorHAnsi"/>
      <w:sz w:val="20"/>
      <w:szCs w:val="22"/>
      <w:lang w:eastAsia="en-US"/>
    </w:rPr>
  </w:style>
  <w:style w:type="paragraph" w:customStyle="1" w:styleId="842331295A1D4BE4B54D37AF34B748081">
    <w:name w:val="842331295A1D4BE4B54D37AF34B748081"/>
    <w:rsid w:val="00D5305F"/>
    <w:pPr>
      <w:spacing w:before="120" w:after="120" w:line="276" w:lineRule="auto"/>
    </w:pPr>
    <w:rPr>
      <w:rFonts w:eastAsiaTheme="minorHAnsi"/>
      <w:sz w:val="20"/>
      <w:szCs w:val="22"/>
      <w:lang w:eastAsia="en-US"/>
    </w:rPr>
  </w:style>
  <w:style w:type="paragraph" w:customStyle="1" w:styleId="04FEFEEDC3B745F5B6661BB92E1007BA1">
    <w:name w:val="04FEFEEDC3B745F5B6661BB92E1007BA1"/>
    <w:rsid w:val="00D5305F"/>
    <w:pPr>
      <w:spacing w:before="120" w:after="120" w:line="276" w:lineRule="auto"/>
    </w:pPr>
    <w:rPr>
      <w:rFonts w:eastAsiaTheme="minorHAnsi"/>
      <w:sz w:val="20"/>
      <w:szCs w:val="22"/>
      <w:lang w:eastAsia="en-US"/>
    </w:rPr>
  </w:style>
  <w:style w:type="paragraph" w:customStyle="1" w:styleId="2736B719EBF54502AF1BB5B332DE84631">
    <w:name w:val="2736B719EBF54502AF1BB5B332DE84631"/>
    <w:rsid w:val="00D5305F"/>
    <w:pPr>
      <w:spacing w:before="120" w:after="120" w:line="276" w:lineRule="auto"/>
    </w:pPr>
    <w:rPr>
      <w:rFonts w:eastAsiaTheme="minorHAnsi"/>
      <w:sz w:val="20"/>
      <w:szCs w:val="22"/>
      <w:lang w:eastAsia="en-US"/>
    </w:rPr>
  </w:style>
  <w:style w:type="paragraph" w:customStyle="1" w:styleId="DB7F6AE1677A4D2DAC9231C8336D10B51">
    <w:name w:val="DB7F6AE1677A4D2DAC9231C8336D10B51"/>
    <w:rsid w:val="00D5305F"/>
    <w:pPr>
      <w:spacing w:before="120" w:after="120" w:line="276" w:lineRule="auto"/>
    </w:pPr>
    <w:rPr>
      <w:rFonts w:eastAsiaTheme="minorHAnsi"/>
      <w:sz w:val="20"/>
      <w:szCs w:val="22"/>
      <w:lang w:eastAsia="en-US"/>
    </w:rPr>
  </w:style>
  <w:style w:type="paragraph" w:customStyle="1" w:styleId="67BAB0AC8E954D6EBE898137E92C46B71">
    <w:name w:val="67BAB0AC8E954D6EBE898137E92C46B71"/>
    <w:rsid w:val="00D5305F"/>
    <w:pPr>
      <w:spacing w:before="120" w:after="120" w:line="276" w:lineRule="auto"/>
    </w:pPr>
    <w:rPr>
      <w:rFonts w:eastAsiaTheme="minorHAnsi"/>
      <w:sz w:val="20"/>
      <w:szCs w:val="22"/>
      <w:lang w:eastAsia="en-US"/>
    </w:rPr>
  </w:style>
  <w:style w:type="paragraph" w:customStyle="1" w:styleId="F4137BB4ECD6451E97D02816739F97981">
    <w:name w:val="F4137BB4ECD6451E97D02816739F97981"/>
    <w:rsid w:val="00D5305F"/>
    <w:pPr>
      <w:spacing w:before="120" w:after="120" w:line="276" w:lineRule="auto"/>
    </w:pPr>
    <w:rPr>
      <w:rFonts w:eastAsiaTheme="minorHAnsi"/>
      <w:sz w:val="20"/>
      <w:szCs w:val="22"/>
      <w:lang w:eastAsia="en-US"/>
    </w:rPr>
  </w:style>
  <w:style w:type="paragraph" w:customStyle="1" w:styleId="6537B683B626422E94D15CA2E2027A7F1">
    <w:name w:val="6537B683B626422E94D15CA2E2027A7F1"/>
    <w:rsid w:val="00D5305F"/>
    <w:pPr>
      <w:spacing w:before="120" w:after="120" w:line="276" w:lineRule="auto"/>
    </w:pPr>
    <w:rPr>
      <w:rFonts w:eastAsiaTheme="minorHAnsi"/>
      <w:sz w:val="20"/>
      <w:szCs w:val="22"/>
      <w:lang w:eastAsia="en-US"/>
    </w:rPr>
  </w:style>
  <w:style w:type="paragraph" w:customStyle="1" w:styleId="0CA9CEACA12B4B8CB9E3DD6B347BD5DF1">
    <w:name w:val="0CA9CEACA12B4B8CB9E3DD6B347BD5DF1"/>
    <w:rsid w:val="00D5305F"/>
    <w:pPr>
      <w:spacing w:before="120" w:after="120" w:line="276" w:lineRule="auto"/>
    </w:pPr>
    <w:rPr>
      <w:rFonts w:eastAsiaTheme="minorHAnsi"/>
      <w:sz w:val="20"/>
      <w:szCs w:val="22"/>
      <w:lang w:eastAsia="en-US"/>
    </w:rPr>
  </w:style>
  <w:style w:type="paragraph" w:customStyle="1" w:styleId="5EE1AF20252C4D919359126E21851D931">
    <w:name w:val="5EE1AF20252C4D919359126E21851D931"/>
    <w:rsid w:val="00D5305F"/>
    <w:pPr>
      <w:spacing w:before="120" w:after="120" w:line="276" w:lineRule="auto"/>
    </w:pPr>
    <w:rPr>
      <w:rFonts w:eastAsiaTheme="minorHAnsi"/>
      <w:sz w:val="20"/>
      <w:szCs w:val="22"/>
      <w:lang w:eastAsia="en-US"/>
    </w:rPr>
  </w:style>
  <w:style w:type="paragraph" w:customStyle="1" w:styleId="A56A11D6B1244A528F732E6C457D4BD71">
    <w:name w:val="A56A11D6B1244A528F732E6C457D4BD71"/>
    <w:rsid w:val="00D5305F"/>
    <w:pPr>
      <w:spacing w:before="120" w:after="120" w:line="276" w:lineRule="auto"/>
    </w:pPr>
    <w:rPr>
      <w:rFonts w:eastAsiaTheme="minorHAnsi"/>
      <w:sz w:val="20"/>
      <w:szCs w:val="22"/>
      <w:lang w:eastAsia="en-US"/>
    </w:rPr>
  </w:style>
  <w:style w:type="paragraph" w:customStyle="1" w:styleId="29242A04CB924B32812AD6AC916E4A861">
    <w:name w:val="29242A04CB924B32812AD6AC916E4A861"/>
    <w:rsid w:val="00D5305F"/>
    <w:pPr>
      <w:spacing w:before="120" w:after="120" w:line="276" w:lineRule="auto"/>
    </w:pPr>
    <w:rPr>
      <w:rFonts w:eastAsiaTheme="minorHAnsi"/>
      <w:sz w:val="20"/>
      <w:szCs w:val="22"/>
      <w:lang w:eastAsia="en-US"/>
    </w:rPr>
  </w:style>
  <w:style w:type="paragraph" w:customStyle="1" w:styleId="24C9978512A74854A2831AFB3BCFA0DD1">
    <w:name w:val="24C9978512A74854A2831AFB3BCFA0DD1"/>
    <w:rsid w:val="00D5305F"/>
    <w:pPr>
      <w:spacing w:before="120" w:after="120" w:line="276" w:lineRule="auto"/>
    </w:pPr>
    <w:rPr>
      <w:rFonts w:eastAsiaTheme="minorHAnsi"/>
      <w:sz w:val="20"/>
      <w:szCs w:val="22"/>
      <w:lang w:eastAsia="en-US"/>
    </w:rPr>
  </w:style>
  <w:style w:type="paragraph" w:customStyle="1" w:styleId="02F5C3CF0EEB400A8C53966383F183601">
    <w:name w:val="02F5C3CF0EEB400A8C53966383F183601"/>
    <w:rsid w:val="00D5305F"/>
    <w:pPr>
      <w:spacing w:before="120" w:after="120" w:line="276" w:lineRule="auto"/>
    </w:pPr>
    <w:rPr>
      <w:rFonts w:eastAsiaTheme="minorHAnsi"/>
      <w:sz w:val="20"/>
      <w:szCs w:val="22"/>
      <w:lang w:eastAsia="en-US"/>
    </w:rPr>
  </w:style>
  <w:style w:type="paragraph" w:customStyle="1" w:styleId="52F7CB3723C14E9FAC3FA69E58B9896D1">
    <w:name w:val="52F7CB3723C14E9FAC3FA69E58B9896D1"/>
    <w:rsid w:val="00D5305F"/>
    <w:pPr>
      <w:spacing w:before="120" w:after="120" w:line="276" w:lineRule="auto"/>
    </w:pPr>
    <w:rPr>
      <w:rFonts w:eastAsiaTheme="minorHAnsi"/>
      <w:sz w:val="20"/>
      <w:szCs w:val="22"/>
      <w:lang w:eastAsia="en-US"/>
    </w:rPr>
  </w:style>
  <w:style w:type="paragraph" w:customStyle="1" w:styleId="A40738A8CC154A70BD771044D7D7B2971">
    <w:name w:val="A40738A8CC154A70BD771044D7D7B2971"/>
    <w:rsid w:val="00D5305F"/>
    <w:pPr>
      <w:spacing w:before="120" w:after="120" w:line="276" w:lineRule="auto"/>
    </w:pPr>
    <w:rPr>
      <w:rFonts w:eastAsiaTheme="minorHAnsi"/>
      <w:sz w:val="20"/>
      <w:szCs w:val="22"/>
      <w:lang w:eastAsia="en-US"/>
    </w:rPr>
  </w:style>
  <w:style w:type="paragraph" w:customStyle="1" w:styleId="3D0D573D9EED463989D79695BC2AF77A1">
    <w:name w:val="3D0D573D9EED463989D79695BC2AF77A1"/>
    <w:rsid w:val="00D5305F"/>
    <w:pPr>
      <w:spacing w:before="120" w:after="120" w:line="276" w:lineRule="auto"/>
    </w:pPr>
    <w:rPr>
      <w:rFonts w:eastAsiaTheme="minorHAnsi"/>
      <w:sz w:val="20"/>
      <w:szCs w:val="22"/>
      <w:lang w:eastAsia="en-US"/>
    </w:rPr>
  </w:style>
  <w:style w:type="paragraph" w:customStyle="1" w:styleId="361E62A11F1F462AA33307C4E64909701">
    <w:name w:val="361E62A11F1F462AA33307C4E64909701"/>
    <w:rsid w:val="00D5305F"/>
    <w:pPr>
      <w:spacing w:before="120" w:after="120" w:line="276" w:lineRule="auto"/>
    </w:pPr>
    <w:rPr>
      <w:rFonts w:eastAsiaTheme="minorHAnsi"/>
      <w:sz w:val="20"/>
      <w:szCs w:val="22"/>
      <w:lang w:eastAsia="en-US"/>
    </w:rPr>
  </w:style>
  <w:style w:type="paragraph" w:customStyle="1" w:styleId="412DCBEE02944361BB64B04DB8FF98C01">
    <w:name w:val="412DCBEE02944361BB64B04DB8FF98C01"/>
    <w:rsid w:val="00D5305F"/>
    <w:pPr>
      <w:spacing w:before="120" w:after="120" w:line="276" w:lineRule="auto"/>
    </w:pPr>
    <w:rPr>
      <w:rFonts w:eastAsiaTheme="minorHAnsi"/>
      <w:sz w:val="20"/>
      <w:szCs w:val="22"/>
      <w:lang w:eastAsia="en-US"/>
    </w:rPr>
  </w:style>
  <w:style w:type="paragraph" w:customStyle="1" w:styleId="D312830FBDCE4F039435C457A0D07B7C1">
    <w:name w:val="D312830FBDCE4F039435C457A0D07B7C1"/>
    <w:rsid w:val="00D5305F"/>
    <w:pPr>
      <w:spacing w:before="120" w:after="120" w:line="276" w:lineRule="auto"/>
    </w:pPr>
    <w:rPr>
      <w:rFonts w:eastAsiaTheme="minorHAnsi"/>
      <w:sz w:val="20"/>
      <w:szCs w:val="22"/>
      <w:lang w:eastAsia="en-US"/>
    </w:rPr>
  </w:style>
  <w:style w:type="paragraph" w:customStyle="1" w:styleId="5C7D26F138C848B294722A4AC20FE7BF1">
    <w:name w:val="5C7D26F138C848B294722A4AC20FE7BF1"/>
    <w:rsid w:val="00D5305F"/>
    <w:pPr>
      <w:spacing w:before="120" w:after="120" w:line="276" w:lineRule="auto"/>
    </w:pPr>
    <w:rPr>
      <w:rFonts w:eastAsiaTheme="minorHAnsi"/>
      <w:sz w:val="20"/>
      <w:szCs w:val="22"/>
      <w:lang w:eastAsia="en-US"/>
    </w:rPr>
  </w:style>
  <w:style w:type="paragraph" w:customStyle="1" w:styleId="D839B799EEBC4367BD1666785F92953A1">
    <w:name w:val="D839B799EEBC4367BD1666785F92953A1"/>
    <w:rsid w:val="00D5305F"/>
    <w:pPr>
      <w:spacing w:before="120" w:after="120" w:line="276" w:lineRule="auto"/>
    </w:pPr>
    <w:rPr>
      <w:rFonts w:eastAsiaTheme="minorHAnsi"/>
      <w:sz w:val="20"/>
      <w:szCs w:val="22"/>
      <w:lang w:eastAsia="en-US"/>
    </w:rPr>
  </w:style>
  <w:style w:type="paragraph" w:customStyle="1" w:styleId="CD70CDB239134D26BE38D5FF2631DD861">
    <w:name w:val="CD70CDB239134D26BE38D5FF2631DD861"/>
    <w:rsid w:val="00D5305F"/>
    <w:pPr>
      <w:spacing w:before="120" w:after="120" w:line="276" w:lineRule="auto"/>
    </w:pPr>
    <w:rPr>
      <w:rFonts w:eastAsiaTheme="minorHAnsi"/>
      <w:sz w:val="20"/>
      <w:szCs w:val="22"/>
      <w:lang w:eastAsia="en-US"/>
    </w:rPr>
  </w:style>
  <w:style w:type="paragraph" w:customStyle="1" w:styleId="E03DB362B7644DA3B47FD52E1B075BC01">
    <w:name w:val="E03DB362B7644DA3B47FD52E1B075BC01"/>
    <w:rsid w:val="00D5305F"/>
    <w:pPr>
      <w:spacing w:before="120" w:after="120" w:line="276" w:lineRule="auto"/>
    </w:pPr>
    <w:rPr>
      <w:rFonts w:eastAsiaTheme="minorHAnsi"/>
      <w:sz w:val="20"/>
      <w:szCs w:val="22"/>
      <w:lang w:eastAsia="en-US"/>
    </w:rPr>
  </w:style>
  <w:style w:type="paragraph" w:customStyle="1" w:styleId="3870F911C1F44E0FA3A2544F17ABF60B1">
    <w:name w:val="3870F911C1F44E0FA3A2544F17ABF60B1"/>
    <w:rsid w:val="00D5305F"/>
    <w:pPr>
      <w:spacing w:before="120" w:after="120" w:line="276" w:lineRule="auto"/>
    </w:pPr>
    <w:rPr>
      <w:rFonts w:eastAsiaTheme="minorHAnsi"/>
      <w:sz w:val="20"/>
      <w:szCs w:val="22"/>
      <w:lang w:eastAsia="en-US"/>
    </w:rPr>
  </w:style>
  <w:style w:type="paragraph" w:customStyle="1" w:styleId="D83FA178D26D44D7958E2200365A106A1">
    <w:name w:val="D83FA178D26D44D7958E2200365A106A1"/>
    <w:rsid w:val="00D5305F"/>
    <w:pPr>
      <w:spacing w:before="120" w:after="120" w:line="276" w:lineRule="auto"/>
    </w:pPr>
    <w:rPr>
      <w:rFonts w:eastAsiaTheme="minorHAnsi"/>
      <w:sz w:val="20"/>
      <w:szCs w:val="22"/>
      <w:lang w:eastAsia="en-US"/>
    </w:rPr>
  </w:style>
  <w:style w:type="paragraph" w:customStyle="1" w:styleId="292F01519B4342A6978CCF8198A460001">
    <w:name w:val="292F01519B4342A6978CCF8198A460001"/>
    <w:rsid w:val="00D5305F"/>
    <w:pPr>
      <w:spacing w:before="120" w:after="120" w:line="276" w:lineRule="auto"/>
    </w:pPr>
    <w:rPr>
      <w:rFonts w:eastAsiaTheme="minorHAnsi"/>
      <w:sz w:val="20"/>
      <w:szCs w:val="22"/>
      <w:lang w:eastAsia="en-US"/>
    </w:rPr>
  </w:style>
  <w:style w:type="paragraph" w:customStyle="1" w:styleId="7EAC6B0C306F4987AD839C85FD0C057E1">
    <w:name w:val="7EAC6B0C306F4987AD839C85FD0C057E1"/>
    <w:rsid w:val="00D5305F"/>
    <w:pPr>
      <w:spacing w:before="120" w:after="120" w:line="276" w:lineRule="auto"/>
    </w:pPr>
    <w:rPr>
      <w:rFonts w:eastAsiaTheme="minorHAnsi"/>
      <w:sz w:val="20"/>
      <w:szCs w:val="22"/>
      <w:lang w:eastAsia="en-US"/>
    </w:rPr>
  </w:style>
  <w:style w:type="paragraph" w:customStyle="1" w:styleId="1D4D8C40E64F4AFC923CC489060A96BB1">
    <w:name w:val="1D4D8C40E64F4AFC923CC489060A96BB1"/>
    <w:rsid w:val="00D5305F"/>
    <w:pPr>
      <w:spacing w:before="120" w:after="120" w:line="276" w:lineRule="auto"/>
    </w:pPr>
    <w:rPr>
      <w:rFonts w:eastAsiaTheme="minorHAnsi"/>
      <w:sz w:val="20"/>
      <w:szCs w:val="22"/>
      <w:lang w:eastAsia="en-US"/>
    </w:rPr>
  </w:style>
  <w:style w:type="paragraph" w:customStyle="1" w:styleId="4B4565895EAA484B99316FE1CEBAB1391">
    <w:name w:val="4B4565895EAA484B99316FE1CEBAB1391"/>
    <w:rsid w:val="00D5305F"/>
    <w:pPr>
      <w:spacing w:before="120" w:after="120" w:line="276" w:lineRule="auto"/>
    </w:pPr>
    <w:rPr>
      <w:rFonts w:eastAsiaTheme="minorHAnsi"/>
      <w:sz w:val="20"/>
      <w:szCs w:val="22"/>
      <w:lang w:eastAsia="en-US"/>
    </w:rPr>
  </w:style>
  <w:style w:type="paragraph" w:customStyle="1" w:styleId="C59CC7C6E21441BCBE8296D301C7EABA1">
    <w:name w:val="C59CC7C6E21441BCBE8296D301C7EABA1"/>
    <w:rsid w:val="00D5305F"/>
    <w:pPr>
      <w:spacing w:before="120" w:after="120" w:line="276" w:lineRule="auto"/>
    </w:pPr>
    <w:rPr>
      <w:rFonts w:eastAsiaTheme="minorHAnsi"/>
      <w:sz w:val="20"/>
      <w:szCs w:val="22"/>
      <w:lang w:eastAsia="en-US"/>
    </w:rPr>
  </w:style>
  <w:style w:type="paragraph" w:customStyle="1" w:styleId="1442D0D2D9E244B19CC78193C3A4413B1">
    <w:name w:val="1442D0D2D9E244B19CC78193C3A4413B1"/>
    <w:rsid w:val="00D5305F"/>
    <w:pPr>
      <w:spacing w:before="120" w:after="120" w:line="276" w:lineRule="auto"/>
    </w:pPr>
    <w:rPr>
      <w:rFonts w:eastAsiaTheme="minorHAnsi"/>
      <w:sz w:val="20"/>
      <w:szCs w:val="22"/>
      <w:lang w:eastAsia="en-US"/>
    </w:rPr>
  </w:style>
  <w:style w:type="paragraph" w:customStyle="1" w:styleId="3360CCE1CE134AA3B9301F4C817741E01">
    <w:name w:val="3360CCE1CE134AA3B9301F4C817741E01"/>
    <w:rsid w:val="00D5305F"/>
    <w:pPr>
      <w:spacing w:before="120" w:after="120" w:line="276" w:lineRule="auto"/>
    </w:pPr>
    <w:rPr>
      <w:rFonts w:eastAsiaTheme="minorHAnsi"/>
      <w:sz w:val="20"/>
      <w:szCs w:val="22"/>
      <w:lang w:eastAsia="en-US"/>
    </w:rPr>
  </w:style>
  <w:style w:type="paragraph" w:customStyle="1" w:styleId="941EF673F2C44D8A8D75F34D1ADD6BBB1">
    <w:name w:val="941EF673F2C44D8A8D75F34D1ADD6BBB1"/>
    <w:rsid w:val="00D5305F"/>
    <w:pPr>
      <w:spacing w:before="120" w:after="120" w:line="276" w:lineRule="auto"/>
    </w:pPr>
    <w:rPr>
      <w:rFonts w:eastAsiaTheme="minorHAnsi"/>
      <w:sz w:val="20"/>
      <w:szCs w:val="22"/>
      <w:lang w:eastAsia="en-US"/>
    </w:rPr>
  </w:style>
  <w:style w:type="paragraph" w:customStyle="1" w:styleId="EDDFB9D0B8FD48C1A0C6BB8EDAC3B5A11">
    <w:name w:val="EDDFB9D0B8FD48C1A0C6BB8EDAC3B5A11"/>
    <w:rsid w:val="00D5305F"/>
    <w:pPr>
      <w:spacing w:before="120" w:after="120" w:line="276" w:lineRule="auto"/>
    </w:pPr>
    <w:rPr>
      <w:rFonts w:eastAsiaTheme="minorHAnsi"/>
      <w:sz w:val="20"/>
      <w:szCs w:val="22"/>
      <w:lang w:eastAsia="en-US"/>
    </w:rPr>
  </w:style>
  <w:style w:type="paragraph" w:customStyle="1" w:styleId="8880442E998E40888A4FEB23BD06C0C31">
    <w:name w:val="8880442E998E40888A4FEB23BD06C0C31"/>
    <w:rsid w:val="00D5305F"/>
    <w:pPr>
      <w:spacing w:before="120" w:after="120" w:line="276" w:lineRule="auto"/>
    </w:pPr>
    <w:rPr>
      <w:rFonts w:eastAsiaTheme="minorHAnsi"/>
      <w:sz w:val="20"/>
      <w:szCs w:val="22"/>
      <w:lang w:eastAsia="en-US"/>
    </w:rPr>
  </w:style>
  <w:style w:type="paragraph" w:customStyle="1" w:styleId="E5D3B9C857A841B687C1AB888B57910D1">
    <w:name w:val="E5D3B9C857A841B687C1AB888B57910D1"/>
    <w:rsid w:val="00D5305F"/>
    <w:pPr>
      <w:spacing w:before="120" w:after="120" w:line="276" w:lineRule="auto"/>
    </w:pPr>
    <w:rPr>
      <w:rFonts w:eastAsiaTheme="minorHAnsi"/>
      <w:sz w:val="20"/>
      <w:szCs w:val="22"/>
      <w:lang w:eastAsia="en-US"/>
    </w:rPr>
  </w:style>
  <w:style w:type="paragraph" w:customStyle="1" w:styleId="605CE80AB5A34EC8BDEF7C0F657200D91">
    <w:name w:val="605CE80AB5A34EC8BDEF7C0F657200D91"/>
    <w:rsid w:val="00D5305F"/>
    <w:pPr>
      <w:spacing w:before="120" w:after="120" w:line="276" w:lineRule="auto"/>
    </w:pPr>
    <w:rPr>
      <w:rFonts w:eastAsiaTheme="minorHAnsi"/>
      <w:sz w:val="20"/>
      <w:szCs w:val="22"/>
      <w:lang w:eastAsia="en-US"/>
    </w:rPr>
  </w:style>
  <w:style w:type="paragraph" w:customStyle="1" w:styleId="9FAC4D41A23E4CB0B17F60EE4A46384D1">
    <w:name w:val="9FAC4D41A23E4CB0B17F60EE4A46384D1"/>
    <w:rsid w:val="00D5305F"/>
    <w:pPr>
      <w:spacing w:before="120" w:after="120" w:line="276" w:lineRule="auto"/>
    </w:pPr>
    <w:rPr>
      <w:rFonts w:eastAsiaTheme="minorHAnsi"/>
      <w:sz w:val="20"/>
      <w:szCs w:val="22"/>
      <w:lang w:eastAsia="en-US"/>
    </w:rPr>
  </w:style>
  <w:style w:type="paragraph" w:customStyle="1" w:styleId="BDB15B081E6A4DDE84FD12F6E2E8C8401">
    <w:name w:val="BDB15B081E6A4DDE84FD12F6E2E8C8401"/>
    <w:rsid w:val="00D5305F"/>
    <w:pPr>
      <w:spacing w:before="120" w:after="120" w:line="276" w:lineRule="auto"/>
    </w:pPr>
    <w:rPr>
      <w:rFonts w:eastAsiaTheme="minorHAnsi"/>
      <w:sz w:val="20"/>
      <w:szCs w:val="22"/>
      <w:lang w:eastAsia="en-US"/>
    </w:rPr>
  </w:style>
  <w:style w:type="paragraph" w:customStyle="1" w:styleId="8981AD74A50D4DD7953BDB0F03179AD11">
    <w:name w:val="8981AD74A50D4DD7953BDB0F03179AD11"/>
    <w:rsid w:val="00D5305F"/>
    <w:pPr>
      <w:spacing w:before="120" w:after="120" w:line="276" w:lineRule="auto"/>
    </w:pPr>
    <w:rPr>
      <w:rFonts w:eastAsiaTheme="minorHAnsi"/>
      <w:sz w:val="20"/>
      <w:szCs w:val="22"/>
      <w:lang w:eastAsia="en-US"/>
    </w:rPr>
  </w:style>
  <w:style w:type="paragraph" w:customStyle="1" w:styleId="601FC71F70E447CB97744187D62968C31">
    <w:name w:val="601FC71F70E447CB97744187D62968C31"/>
    <w:rsid w:val="00D5305F"/>
    <w:pPr>
      <w:spacing w:before="120" w:after="120" w:line="276" w:lineRule="auto"/>
    </w:pPr>
    <w:rPr>
      <w:rFonts w:eastAsiaTheme="minorHAnsi"/>
      <w:sz w:val="20"/>
      <w:szCs w:val="22"/>
      <w:lang w:eastAsia="en-US"/>
    </w:rPr>
  </w:style>
  <w:style w:type="paragraph" w:customStyle="1" w:styleId="C29D2AE5EE6B4F449F1D250F8CBB609D1">
    <w:name w:val="C29D2AE5EE6B4F449F1D250F8CBB609D1"/>
    <w:rsid w:val="00D5305F"/>
    <w:pPr>
      <w:spacing w:before="120" w:after="120" w:line="276" w:lineRule="auto"/>
    </w:pPr>
    <w:rPr>
      <w:rFonts w:eastAsiaTheme="minorHAnsi"/>
      <w:sz w:val="20"/>
      <w:szCs w:val="22"/>
      <w:lang w:eastAsia="en-US"/>
    </w:rPr>
  </w:style>
  <w:style w:type="paragraph" w:customStyle="1" w:styleId="349EF7B3FC1649A794937F392EEAC1EA1">
    <w:name w:val="349EF7B3FC1649A794937F392EEAC1EA1"/>
    <w:rsid w:val="00D5305F"/>
    <w:pPr>
      <w:spacing w:before="120" w:after="120" w:line="276" w:lineRule="auto"/>
    </w:pPr>
    <w:rPr>
      <w:rFonts w:eastAsiaTheme="minorHAnsi"/>
      <w:sz w:val="20"/>
      <w:szCs w:val="22"/>
      <w:lang w:eastAsia="en-US"/>
    </w:rPr>
  </w:style>
  <w:style w:type="paragraph" w:customStyle="1" w:styleId="D1D27DF097A54D768EC541C6C82873811">
    <w:name w:val="D1D27DF097A54D768EC541C6C82873811"/>
    <w:rsid w:val="00D5305F"/>
    <w:pPr>
      <w:spacing w:before="120" w:after="120" w:line="276" w:lineRule="auto"/>
    </w:pPr>
    <w:rPr>
      <w:rFonts w:eastAsiaTheme="minorHAnsi"/>
      <w:sz w:val="20"/>
      <w:szCs w:val="22"/>
      <w:lang w:eastAsia="en-US"/>
    </w:rPr>
  </w:style>
  <w:style w:type="paragraph" w:customStyle="1" w:styleId="492518E6AD7C4FCE86513B19FC01A9431">
    <w:name w:val="492518E6AD7C4FCE86513B19FC01A9431"/>
    <w:rsid w:val="00D5305F"/>
    <w:pPr>
      <w:spacing w:before="120" w:after="120" w:line="276" w:lineRule="auto"/>
    </w:pPr>
    <w:rPr>
      <w:rFonts w:eastAsiaTheme="minorHAnsi"/>
      <w:sz w:val="20"/>
      <w:szCs w:val="22"/>
      <w:lang w:eastAsia="en-US"/>
    </w:rPr>
  </w:style>
  <w:style w:type="paragraph" w:customStyle="1" w:styleId="ACB3FF6CB40A4E5A96BD4E79AC1AF07E1">
    <w:name w:val="ACB3FF6CB40A4E5A96BD4E79AC1AF07E1"/>
    <w:rsid w:val="00D5305F"/>
    <w:pPr>
      <w:spacing w:before="120" w:after="120" w:line="276" w:lineRule="auto"/>
    </w:pPr>
    <w:rPr>
      <w:rFonts w:eastAsiaTheme="minorHAnsi"/>
      <w:sz w:val="20"/>
      <w:szCs w:val="22"/>
      <w:lang w:eastAsia="en-US"/>
    </w:rPr>
  </w:style>
  <w:style w:type="paragraph" w:customStyle="1" w:styleId="1F11C63AFD75404C91FAA37AA42097AE1">
    <w:name w:val="1F11C63AFD75404C91FAA37AA42097AE1"/>
    <w:rsid w:val="00D5305F"/>
    <w:pPr>
      <w:spacing w:before="120" w:after="120" w:line="276" w:lineRule="auto"/>
    </w:pPr>
    <w:rPr>
      <w:rFonts w:eastAsiaTheme="minorHAnsi"/>
      <w:sz w:val="20"/>
      <w:szCs w:val="22"/>
      <w:lang w:eastAsia="en-US"/>
    </w:rPr>
  </w:style>
  <w:style w:type="paragraph" w:customStyle="1" w:styleId="88294E77437547F7A4E86C3D501E69861">
    <w:name w:val="88294E77437547F7A4E86C3D501E69861"/>
    <w:rsid w:val="00D5305F"/>
    <w:pPr>
      <w:spacing w:before="120" w:after="120" w:line="276" w:lineRule="auto"/>
    </w:pPr>
    <w:rPr>
      <w:rFonts w:eastAsiaTheme="minorHAnsi"/>
      <w:sz w:val="20"/>
      <w:szCs w:val="22"/>
      <w:lang w:eastAsia="en-US"/>
    </w:rPr>
  </w:style>
  <w:style w:type="paragraph" w:customStyle="1" w:styleId="0C5815894E114A66963BDDE39D75A0CB1">
    <w:name w:val="0C5815894E114A66963BDDE39D75A0CB1"/>
    <w:rsid w:val="00D5305F"/>
    <w:pPr>
      <w:spacing w:before="120" w:after="120" w:line="276" w:lineRule="auto"/>
    </w:pPr>
    <w:rPr>
      <w:rFonts w:eastAsiaTheme="minorHAnsi"/>
      <w:sz w:val="20"/>
      <w:szCs w:val="22"/>
      <w:lang w:eastAsia="en-US"/>
    </w:rPr>
  </w:style>
  <w:style w:type="paragraph" w:customStyle="1" w:styleId="B8E369D769E144208EFBBBBAE4752E901">
    <w:name w:val="B8E369D769E144208EFBBBBAE4752E901"/>
    <w:rsid w:val="00D5305F"/>
    <w:pPr>
      <w:spacing w:before="120" w:after="120" w:line="276" w:lineRule="auto"/>
    </w:pPr>
    <w:rPr>
      <w:rFonts w:eastAsiaTheme="minorHAnsi"/>
      <w:sz w:val="20"/>
      <w:szCs w:val="22"/>
      <w:lang w:eastAsia="en-US"/>
    </w:rPr>
  </w:style>
  <w:style w:type="paragraph" w:customStyle="1" w:styleId="29BEEDF2E2894CA381D234FD4BA26EC51">
    <w:name w:val="29BEEDF2E2894CA381D234FD4BA26EC51"/>
    <w:rsid w:val="00D5305F"/>
    <w:pPr>
      <w:spacing w:before="120" w:after="120" w:line="276" w:lineRule="auto"/>
    </w:pPr>
    <w:rPr>
      <w:rFonts w:eastAsiaTheme="minorHAnsi"/>
      <w:sz w:val="20"/>
      <w:szCs w:val="22"/>
      <w:lang w:eastAsia="en-US"/>
    </w:rPr>
  </w:style>
  <w:style w:type="paragraph" w:customStyle="1" w:styleId="42B558EC331F440BA4FDD701114616BA1">
    <w:name w:val="42B558EC331F440BA4FDD701114616BA1"/>
    <w:rsid w:val="00D5305F"/>
    <w:pPr>
      <w:spacing w:before="120" w:after="120" w:line="276" w:lineRule="auto"/>
    </w:pPr>
    <w:rPr>
      <w:rFonts w:eastAsiaTheme="minorHAnsi"/>
      <w:sz w:val="20"/>
      <w:szCs w:val="22"/>
      <w:lang w:eastAsia="en-US"/>
    </w:rPr>
  </w:style>
  <w:style w:type="paragraph" w:customStyle="1" w:styleId="2F58E16DFC774EBE9984E6F079BED3F41">
    <w:name w:val="2F58E16DFC774EBE9984E6F079BED3F41"/>
    <w:rsid w:val="00D5305F"/>
    <w:pPr>
      <w:spacing w:before="120" w:after="120" w:line="276" w:lineRule="auto"/>
    </w:pPr>
    <w:rPr>
      <w:rFonts w:eastAsiaTheme="minorHAnsi"/>
      <w:sz w:val="20"/>
      <w:szCs w:val="22"/>
      <w:lang w:eastAsia="en-US"/>
    </w:rPr>
  </w:style>
  <w:style w:type="paragraph" w:customStyle="1" w:styleId="6154794644C84AF0A445C957CC0849461">
    <w:name w:val="6154794644C84AF0A445C957CC0849461"/>
    <w:rsid w:val="00D5305F"/>
    <w:pPr>
      <w:spacing w:before="120" w:after="120" w:line="276" w:lineRule="auto"/>
    </w:pPr>
    <w:rPr>
      <w:rFonts w:eastAsiaTheme="minorHAnsi"/>
      <w:sz w:val="20"/>
      <w:szCs w:val="22"/>
      <w:lang w:eastAsia="en-US"/>
    </w:rPr>
  </w:style>
  <w:style w:type="paragraph" w:customStyle="1" w:styleId="C4EFDEAD8F5E4794948DB09B3FB042881">
    <w:name w:val="C4EFDEAD8F5E4794948DB09B3FB042881"/>
    <w:rsid w:val="00D5305F"/>
    <w:pPr>
      <w:spacing w:before="120" w:after="120" w:line="276" w:lineRule="auto"/>
    </w:pPr>
    <w:rPr>
      <w:rFonts w:eastAsiaTheme="minorHAnsi"/>
      <w:sz w:val="20"/>
      <w:szCs w:val="22"/>
      <w:lang w:eastAsia="en-US"/>
    </w:rPr>
  </w:style>
  <w:style w:type="paragraph" w:customStyle="1" w:styleId="D14334A141B444959ED6FC8FF121BC5F1">
    <w:name w:val="D14334A141B444959ED6FC8FF121BC5F1"/>
    <w:rsid w:val="00D5305F"/>
    <w:pPr>
      <w:spacing w:before="120" w:after="120" w:line="276" w:lineRule="auto"/>
    </w:pPr>
    <w:rPr>
      <w:rFonts w:eastAsiaTheme="minorHAnsi"/>
      <w:sz w:val="20"/>
      <w:szCs w:val="22"/>
      <w:lang w:eastAsia="en-US"/>
    </w:rPr>
  </w:style>
  <w:style w:type="paragraph" w:customStyle="1" w:styleId="BDD229DE3F7C4FEFBD14E4FFCED110251">
    <w:name w:val="BDD229DE3F7C4FEFBD14E4FFCED110251"/>
    <w:rsid w:val="00D5305F"/>
    <w:pPr>
      <w:spacing w:before="120" w:after="120" w:line="276" w:lineRule="auto"/>
    </w:pPr>
    <w:rPr>
      <w:rFonts w:eastAsiaTheme="minorHAnsi"/>
      <w:sz w:val="20"/>
      <w:szCs w:val="22"/>
      <w:lang w:eastAsia="en-US"/>
    </w:rPr>
  </w:style>
  <w:style w:type="paragraph" w:customStyle="1" w:styleId="510B587A3C64445BA566D16DDE746C951">
    <w:name w:val="510B587A3C64445BA566D16DDE746C951"/>
    <w:rsid w:val="00D5305F"/>
    <w:pPr>
      <w:spacing w:before="120" w:after="120" w:line="276" w:lineRule="auto"/>
    </w:pPr>
    <w:rPr>
      <w:rFonts w:eastAsiaTheme="minorHAnsi"/>
      <w:sz w:val="20"/>
      <w:szCs w:val="22"/>
      <w:lang w:eastAsia="en-US"/>
    </w:rPr>
  </w:style>
  <w:style w:type="paragraph" w:customStyle="1" w:styleId="7FD8F5D00DBF497494A9D2396A104E16">
    <w:name w:val="7FD8F5D00DBF497494A9D2396A104E16"/>
    <w:rsid w:val="009F0E60"/>
  </w:style>
  <w:style w:type="paragraph" w:customStyle="1" w:styleId="3FCA3EA8D95149E19BF3340B30176472">
    <w:name w:val="3FCA3EA8D95149E19BF3340B30176472"/>
    <w:rsid w:val="009F0E60"/>
  </w:style>
  <w:style w:type="paragraph" w:customStyle="1" w:styleId="16C8FB16A75A489CBEF1DE9E08FB7F13">
    <w:name w:val="16C8FB16A75A489CBEF1DE9E08FB7F13"/>
    <w:rsid w:val="009F0E60"/>
  </w:style>
  <w:style w:type="paragraph" w:customStyle="1" w:styleId="2D31D34560B44468ABAD90B829B84A03">
    <w:name w:val="2D31D34560B44468ABAD90B829B84A03"/>
    <w:rsid w:val="009F0E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C Colours">
      <a:dk1>
        <a:sysClr val="windowText" lastClr="000000"/>
      </a:dk1>
      <a:lt1>
        <a:sysClr val="window" lastClr="FFFFFF"/>
      </a:lt1>
      <a:dk2>
        <a:srgbClr val="005C90"/>
      </a:dk2>
      <a:lt2>
        <a:srgbClr val="E8E8E8"/>
      </a:lt2>
      <a:accent1>
        <a:srgbClr val="092C4D"/>
      </a:accent1>
      <a:accent2>
        <a:srgbClr val="005C90"/>
      </a:accent2>
      <a:accent3>
        <a:srgbClr val="007FB8"/>
      </a:accent3>
      <a:accent4>
        <a:srgbClr val="ABE7FF"/>
      </a:accent4>
      <a:accent5>
        <a:srgbClr val="CED5DB"/>
      </a:accent5>
      <a:accent6>
        <a:srgbClr val="EBEEF1"/>
      </a:accent6>
      <a:hlink>
        <a:srgbClr val="092C4D"/>
      </a:hlink>
      <a:folHlink>
        <a:srgbClr val="000000"/>
      </a:folHlink>
    </a:clrScheme>
    <a:fontScheme name="ACC Font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62E7EA8EAEA2498FE95A8026EA0026" ma:contentTypeVersion="12" ma:contentTypeDescription="Create a new document." ma:contentTypeScope="" ma:versionID="fe72f1f4c1c0668b752b175fb063ec67">
  <xsd:schema xmlns:xsd="http://www.w3.org/2001/XMLSchema" xmlns:xs="http://www.w3.org/2001/XMLSchema" xmlns:p="http://schemas.microsoft.com/office/2006/metadata/properties" xmlns:ns2="4cd6463f-6e53-4cd1-9a0e-90c0a9af422f" xmlns:ns3="e12772e1-95b2-4a63-86ad-065a72b79dbd" targetNamespace="http://schemas.microsoft.com/office/2006/metadata/properties" ma:root="true" ma:fieldsID="e1a8531ae1339c77f34f157f34d1a70c" ns2:_="" ns3:_="">
    <xsd:import namespace="4cd6463f-6e53-4cd1-9a0e-90c0a9af422f"/>
    <xsd:import namespace="e12772e1-95b2-4a63-86ad-065a72b79d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ACCreporttextonly_A4" minOccurs="0"/>
                <xsd:element ref="ns2:MediaServiceAutoKeyPoints" minOccurs="0"/>
                <xsd:element ref="ns2:MediaServiceKeyPoints" minOccurs="0"/>
                <xsd:element ref="ns2:Templatetype" minOccurs="0"/>
                <xsd:element ref="ns2:Note" minOccurs="0"/>
                <xsd:element ref="ns2:MediaServiceObjectDetectorVersion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6463f-6e53-4cd1-9a0e-90c0a9af4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Creporttextonly_A4" ma:index="12" nillable="true" ma:displayName="Thumbnail" ma:format="Thumbnail" ma:internalName="ACCreporttextonly_A4">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Templatetype" ma:index="15" nillable="true" ma:displayName="Template type" ma:format="Dropdown" ma:internalName="Templatetype">
      <xsd:simpleType>
        <xsd:restriction base="dms:Choice">
          <xsd:enumeration value="Ministerial template"/>
          <xsd:enumeration value="Choice 2"/>
          <xsd:enumeration value="Choice 3"/>
        </xsd:restriction>
      </xsd:simpleType>
    </xsd:element>
    <xsd:element name="Note" ma:index="16" nillable="true" ma:displayName="Note" ma:format="Dropdown" ma:internalName="Note">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2772e1-95b2-4a63-86ad-065a72b79d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12772e1-95b2-4a63-86ad-065a72b79dbd">ACCDOC-666615040-129</_dlc_DocId>
    <_dlc_DocIdUrl xmlns="e12772e1-95b2-4a63-86ad-065a72b79dbd">
      <Url>https://accnz.sharepoint.com/sites/BrandandIdentity/_layouts/15/DocIdRedir.aspx?ID=ACCDOC-666615040-129</Url>
      <Description>ACCDOC-666615040-129</Description>
    </_dlc_DocIdUrl>
    <Note xmlns="4cd6463f-6e53-4cd1-9a0e-90c0a9af422f" xsi:nil="true"/>
    <Templatetype xmlns="4cd6463f-6e53-4cd1-9a0e-90c0a9af422f" xsi:nil="true"/>
    <ACCreporttextonly_A4 xmlns="4cd6463f-6e53-4cd1-9a0e-90c0a9af422f">{"fileName":"Screenshot 2024-11-19 102556.png","serverRelativeUrl":"/sites/BrandandIdentity/SiteAssets/Lists/4cd6463f-6e53-4cd1-9a0e-90c0a9af422f/Screenshot%202024-11-19%20102556.png","id":"ffe3f5ee-5b47-40d1-a8db-52d716f3ebd6","serverUrl":"https://accnz.sharepoint.com","thumbnailRenderer":null}</ACCreporttextonly_A4>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EE8DE5-5347-4D15-8B4F-751A29149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6463f-6e53-4cd1-9a0e-90c0a9af422f"/>
    <ds:schemaRef ds:uri="e12772e1-95b2-4a63-86ad-065a72b79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657CB-EFA6-440B-A3DB-09453AC82AE3}">
  <ds:schemaRefs>
    <ds:schemaRef ds:uri="http://schemas.microsoft.com/office/2006/metadata/properties"/>
    <ds:schemaRef ds:uri="http://schemas.microsoft.com/office/infopath/2007/PartnerControls"/>
    <ds:schemaRef ds:uri="e12772e1-95b2-4a63-86ad-065a72b79dbd"/>
    <ds:schemaRef ds:uri="4cd6463f-6e53-4cd1-9a0e-90c0a9af422f"/>
  </ds:schemaRefs>
</ds:datastoreItem>
</file>

<file path=customXml/itemProps4.xml><?xml version="1.0" encoding="utf-8"?>
<ds:datastoreItem xmlns:ds="http://schemas.openxmlformats.org/officeDocument/2006/customXml" ds:itemID="{4EF7ECBE-33E5-4F3D-B1E5-8771FBFCF3C1}">
  <ds:schemaRefs>
    <ds:schemaRef ds:uri="http://schemas.openxmlformats.org/officeDocument/2006/bibliography"/>
  </ds:schemaRefs>
</ds:datastoreItem>
</file>

<file path=customXml/itemProps5.xml><?xml version="1.0" encoding="utf-8"?>
<ds:datastoreItem xmlns:ds="http://schemas.openxmlformats.org/officeDocument/2006/customXml" ds:itemID="{E60B933F-2041-4F41-B9C0-4CFFF94045FF}">
  <ds:schemaRefs>
    <ds:schemaRef ds:uri="http://schemas.microsoft.com/sharepoint/v3/contenttype/forms"/>
  </ds:schemaRefs>
</ds:datastoreItem>
</file>

<file path=customXml/itemProps6.xml><?xml version="1.0" encoding="utf-8"?>
<ds:datastoreItem xmlns:ds="http://schemas.openxmlformats.org/officeDocument/2006/customXml" ds:itemID="{AE22142F-4149-40BE-AA10-AA7B61DFEE1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ACC Agenda_ template_Nov 24</Template>
  <TotalTime>505</TotalTime>
  <Pages>24</Pages>
  <Words>6305</Words>
  <Characters>33040</Characters>
  <Application>Microsoft Office Word</Application>
  <DocSecurity>0</DocSecurity>
  <Lines>917</Lines>
  <Paragraphs>742</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38603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Sam Smith</cp:lastModifiedBy>
  <cp:revision>96</cp:revision>
  <dcterms:created xsi:type="dcterms:W3CDTF">2026-09-17T22:34:00Z</dcterms:created>
  <dcterms:modified xsi:type="dcterms:W3CDTF">2026-09-22T02:41:00Z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0x0101002E62E7EA8EAEA2498FE95A8026EA0026</vt:lpwstr>
  </property>
  <property fmtid="{D5CDD505-2E9C-101B-9397-08002B2CF9AE}" pid="3" name="MediaServiceImageTags">
    <vt:lpwstr/>
  </property>
  <property fmtid="{D5CDD505-2E9C-101B-9397-08002B2CF9AE}" pid="4" name="Template Date">
    <vt:filetime>2024-07-15T10:00:00Z</vt:filetime>
  </property>
  <property fmtid="{D5CDD505-2E9C-101B-9397-08002B2CF9AE}" pid="5" name="MSIP_Label_e6cd0942-8d27-4cf6-a327-a2a5798e4a3f_Enabled">
    <vt:lpwstr>true</vt:lpwstr>
  </property>
  <property fmtid="{D5CDD505-2E9C-101B-9397-08002B2CF9AE}" pid="6" name="MSIP_Label_e6cd0942-8d27-4cf6-a327-a2a5798e4a3f_SetDate">
    <vt:lpwstr>2024-07-17T01:35:23Z</vt:lpwstr>
  </property>
  <property fmtid="{D5CDD505-2E9C-101B-9397-08002B2CF9AE}" pid="7" name="MSIP_Label_e6cd0942-8d27-4cf6-a327-a2a5798e4a3f_Method">
    <vt:lpwstr>Privileged</vt:lpwstr>
  </property>
  <property fmtid="{D5CDD505-2E9C-101B-9397-08002B2CF9AE}" pid="8" name="MSIP_Label_e6cd0942-8d27-4cf6-a327-a2a5798e4a3f_Name">
    <vt:lpwstr>UNCLASSIFIED</vt:lpwstr>
  </property>
  <property fmtid="{D5CDD505-2E9C-101B-9397-08002B2CF9AE}" pid="9" name="MSIP_Label_e6cd0942-8d27-4cf6-a327-a2a5798e4a3f_SiteId">
    <vt:lpwstr>8506768f-a7d1-475b-901c-fc1c222f496a</vt:lpwstr>
  </property>
  <property fmtid="{D5CDD505-2E9C-101B-9397-08002B2CF9AE}" pid="10" name="MSIP_Label_e6cd0942-8d27-4cf6-a327-a2a5798e4a3f_ActionId">
    <vt:lpwstr>b326e55c-2789-43b3-8fd3-cd7db7dca766</vt:lpwstr>
  </property>
  <property fmtid="{D5CDD505-2E9C-101B-9397-08002B2CF9AE}" pid="11" name="MSIP_Label_e6cd0942-8d27-4cf6-a327-a2a5798e4a3f_ContentBits">
    <vt:lpwstr>0</vt:lpwstr>
  </property>
  <property fmtid="{D5CDD505-2E9C-101B-9397-08002B2CF9AE}" pid="12" name="_dlc_DocIdItemGuid">
    <vt:lpwstr>40b1a001-e2a2-4309-a19d-33079afd3cea</vt:lpwstr>
  </property>
  <property fmtid="{D5CDD505-2E9C-101B-9397-08002B2CF9AE}" pid="13" name="docLang">
    <vt:lpwstr>en</vt:lpwstr>
  </property>
</Properties>
</file>